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10340" w:type="dxa"/>
        <w:tblInd w:w="-624" w:type="dxa"/>
        <w:tblBorders>
          <w:insideH w:val="none" w:sz="0" w:space="0" w:color="auto"/>
        </w:tblBorders>
        <w:tblLayout w:type="fixed"/>
        <w:tblCellMar>
          <w:left w:w="57" w:type="dxa"/>
          <w:right w:w="57" w:type="dxa"/>
        </w:tblCellMar>
        <w:tblLook w:val="0420" w:firstRow="1" w:lastRow="0" w:firstColumn="0" w:lastColumn="0" w:noHBand="0" w:noVBand="1"/>
        <w:tblCaption w:val="Information om dokumentet"/>
        <w:tblDescription w:val="Innehåller ansvariga för innehållet, dokumenttyp, version och giltighetstid."/>
      </w:tblPr>
      <w:tblGrid>
        <w:gridCol w:w="3114"/>
        <w:gridCol w:w="4111"/>
        <w:gridCol w:w="1557"/>
        <w:gridCol w:w="1558"/>
      </w:tblGrid>
      <w:tr w:rsidR="00F62733" w14:paraId="5CBA1967" w14:textId="77777777" w:rsidTr="00F7583B">
        <w:trPr>
          <w:cantSplit/>
          <w:trHeight w:val="516"/>
        </w:trPr>
        <w:tc>
          <w:tcPr>
            <w:tcW w:w="3114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-2044889952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6CB2D37B" w14:textId="77777777" w:rsidR="008318A9" w:rsidRPr="00F6089D" w:rsidRDefault="00F636B4" w:rsidP="00F7583B">
                <w:pPr>
                  <w:pStyle w:val="xLedtext"/>
                  <w:spacing w:before="60"/>
                  <w:rPr>
                    <w:rFonts w:cs="Arial"/>
                  </w:rPr>
                </w:pPr>
                <w:r w:rsidRPr="00F6089D">
                  <w:rPr>
                    <w:rFonts w:cs="Arial"/>
                  </w:rPr>
                  <w:t>Dokumenttyp</w:t>
                </w:r>
              </w:p>
            </w:sdtContent>
          </w:sdt>
          <w:sdt>
            <w:sdtPr>
              <w:rPr>
                <w:sz w:val="16"/>
                <w:szCs w:val="21"/>
              </w:rPr>
              <w:id w:val="-819812975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2367FE6F" w14:textId="77777777" w:rsidR="008318A9" w:rsidRPr="00F67F4D" w:rsidRDefault="00F636B4" w:rsidP="00F7583B">
                <w:pPr>
                  <w:spacing w:after="0"/>
                  <w:rPr>
                    <w:sz w:val="16"/>
                    <w:szCs w:val="21"/>
                  </w:rPr>
                </w:pPr>
                <w:r w:rsidRPr="00567AA7">
                  <w:rPr>
                    <w:sz w:val="16"/>
                    <w:szCs w:val="21"/>
                  </w:rPr>
                  <w:t>Formulär</w:t>
                </w:r>
              </w:p>
            </w:sdtContent>
          </w:sdt>
        </w:tc>
        <w:tc>
          <w:tcPr>
            <w:tcW w:w="4111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187798341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6798BFC3" w14:textId="77777777" w:rsidR="008318A9" w:rsidRPr="00F6089D" w:rsidRDefault="00F636B4" w:rsidP="00F7583B">
                <w:pPr>
                  <w:pStyle w:val="xLedtext"/>
                  <w:spacing w:before="60"/>
                  <w:rPr>
                    <w:rFonts w:cs="Arial"/>
                  </w:rPr>
                </w:pPr>
                <w:r w:rsidRPr="00F6089D">
                  <w:rPr>
                    <w:rFonts w:cs="Arial"/>
                  </w:rPr>
                  <w:t>Ansvarig verksamhet</w:t>
                </w:r>
              </w:p>
            </w:sdtContent>
          </w:sdt>
          <w:sdt>
            <w:sdtPr>
              <w:rPr>
                <w:sz w:val="16"/>
                <w:szCs w:val="21"/>
              </w:rPr>
              <w:id w:val="-2012663602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6A019B11" w14:textId="77777777" w:rsidR="008318A9" w:rsidRPr="00F6089D" w:rsidRDefault="00F636B4" w:rsidP="00F7583B">
                <w:pPr>
                  <w:spacing w:after="0"/>
                </w:pPr>
                <w:r w:rsidRPr="00567AA7">
                  <w:rPr>
                    <w:sz w:val="16"/>
                    <w:szCs w:val="21"/>
                  </w:rPr>
                  <w:t>Smittskydd Värmland</w:t>
                </w:r>
              </w:p>
            </w:sdtContent>
          </w:sdt>
        </w:tc>
        <w:tc>
          <w:tcPr>
            <w:tcW w:w="1557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910739247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5AA6C559" w14:textId="77777777" w:rsidR="008318A9" w:rsidRPr="00F6089D" w:rsidRDefault="00F636B4" w:rsidP="0062164C">
                <w:pPr>
                  <w:pStyle w:val="xLedtext"/>
                  <w:spacing w:before="60"/>
                  <w:ind w:right="-22"/>
                  <w:rPr>
                    <w:rFonts w:cs="Arial"/>
                  </w:rPr>
                </w:pPr>
                <w:r>
                  <w:rPr>
                    <w:rFonts w:cs="Arial"/>
                  </w:rPr>
                  <w:t>Organisation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-24485359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4AEDCFEE" w14:textId="77777777" w:rsidR="008318A9" w:rsidRPr="00F6089D" w:rsidRDefault="00F636B4" w:rsidP="0062164C">
                <w:pPr>
                  <w:pStyle w:val="xHead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Region Värmland</w:t>
                </w:r>
              </w:p>
            </w:sdtContent>
          </w:sdt>
        </w:tc>
        <w:tc>
          <w:tcPr>
            <w:tcW w:w="1558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-1062008461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204ECD2E" w14:textId="77777777" w:rsidR="008318A9" w:rsidRPr="00F6089D" w:rsidRDefault="00F636B4" w:rsidP="0062164C">
                <w:pPr>
                  <w:pStyle w:val="xLedtext"/>
                  <w:spacing w:before="60"/>
                  <w:ind w:right="-22"/>
                  <w:rPr>
                    <w:rFonts w:cs="Arial"/>
                  </w:rPr>
                </w:pPr>
                <w:r>
                  <w:rPr>
                    <w:rFonts w:cs="Arial"/>
                  </w:rPr>
                  <w:t>Version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21"/>
              </w:rPr>
              <w:id w:val="1724175142"/>
              <w:lock w:val="sdtContentLocked"/>
              <w:placeholder>
                <w:docPart w:val="DD05B6A33A9C4A0A9F7E1D980FDC127E"/>
              </w:placeholder>
              <w:group/>
            </w:sdtPr>
            <w:sdtEndPr>
              <w:rPr>
                <w:szCs w:val="16"/>
              </w:rPr>
            </w:sdtEndPr>
            <w:sdtContent>
              <w:p w14:paraId="0A2230E3" w14:textId="77777777" w:rsidR="008318A9" w:rsidRPr="00F6089D" w:rsidRDefault="00F636B4" w:rsidP="0062164C">
                <w:pPr>
                  <w:pStyle w:val="xHeader"/>
                  <w:ind w:right="-22"/>
                  <w:rPr>
                    <w:rFonts w:ascii="Arial" w:hAnsi="Arial" w:cs="Arial"/>
                  </w:rPr>
                </w:pPr>
                <w:r w:rsidRPr="001612E3">
                  <w:rPr>
                    <w:rFonts w:ascii="Arial" w:hAnsi="Arial" w:cs="Arial"/>
                    <w:sz w:val="16"/>
                    <w:szCs w:val="21"/>
                  </w:rPr>
                  <w:t>7</w:t>
                </w:r>
              </w:p>
            </w:sdtContent>
          </w:sdt>
        </w:tc>
      </w:tr>
      <w:tr w:rsidR="00F62733" w14:paraId="1FBE3AC9" w14:textId="77777777" w:rsidTr="0062164C">
        <w:trPr>
          <w:cantSplit/>
          <w:trHeight w:val="647"/>
        </w:trPr>
        <w:tc>
          <w:tcPr>
            <w:tcW w:w="3114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-2112971582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6A6D734F" w14:textId="77777777" w:rsidR="008318A9" w:rsidRPr="00F6089D" w:rsidRDefault="00F636B4" w:rsidP="0062164C">
                <w:pPr>
                  <w:pStyle w:val="xLedtext"/>
                  <w:spacing w:before="60"/>
                  <w:rPr>
                    <w:rFonts w:cs="Arial"/>
                  </w:rPr>
                </w:pPr>
                <w:r w:rsidRPr="00F6089D">
                  <w:rPr>
                    <w:rFonts w:cs="Arial"/>
                  </w:rPr>
                  <w:t>Dokumentägare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1189404516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03ED9750" w14:textId="77777777" w:rsidR="008318A9" w:rsidRPr="008318A9" w:rsidRDefault="00F636B4" w:rsidP="0062164C">
                <w:pPr>
                  <w:pStyle w:val="xHeader"/>
                  <w:rPr>
                    <w:rFonts w:ascii="Arial" w:hAnsi="Arial" w:cs="Arial"/>
                    <w:sz w:val="16"/>
                    <w:szCs w:val="16"/>
                  </w:rPr>
                </w:pPr>
                <w:r w:rsidRPr="008318A9">
                  <w:rPr>
                    <w:rFonts w:ascii="Arial" w:hAnsi="Arial" w:cs="Arial"/>
                    <w:sz w:val="16"/>
                    <w:szCs w:val="16"/>
                  </w:rPr>
                  <w:t>Maria Moberg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1711689937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4CD283F8" w14:textId="77777777" w:rsidR="008318A9" w:rsidRPr="00F6089D" w:rsidRDefault="00F636B4" w:rsidP="0062164C">
                <w:pPr>
                  <w:pStyle w:val="xHeader"/>
                  <w:tabs>
                    <w:tab w:val="left" w:pos="702"/>
                  </w:tabs>
                  <w:rPr>
                    <w:rFonts w:ascii="Arial" w:hAnsi="Arial" w:cs="Arial"/>
                  </w:rPr>
                </w:pPr>
                <w:r w:rsidRPr="008318A9">
                  <w:rPr>
                    <w:rFonts w:ascii="Arial" w:hAnsi="Arial" w:cs="Arial"/>
                    <w:sz w:val="16"/>
                    <w:szCs w:val="16"/>
                  </w:rPr>
                  <w:t>Hygiensjuksköterska</w:t>
                </w:r>
              </w:p>
            </w:sdtContent>
          </w:sdt>
        </w:tc>
        <w:tc>
          <w:tcPr>
            <w:tcW w:w="4111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1689714544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431DABDE" w14:textId="77777777" w:rsidR="008318A9" w:rsidRPr="00F6089D" w:rsidRDefault="00F636B4" w:rsidP="0062164C">
                <w:pPr>
                  <w:pStyle w:val="xLedtext"/>
                  <w:spacing w:before="60"/>
                  <w:rPr>
                    <w:rFonts w:cs="Arial"/>
                  </w:rPr>
                </w:pPr>
                <w:r w:rsidRPr="00F6089D">
                  <w:rPr>
                    <w:rFonts w:cs="Arial"/>
                  </w:rPr>
                  <w:t>Fastställare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1631044558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64573744" w14:textId="77777777" w:rsidR="008318A9" w:rsidRPr="000557F8" w:rsidRDefault="00F636B4" w:rsidP="0062164C">
                <w:pPr>
                  <w:pStyle w:val="xHeader"/>
                  <w:rPr>
                    <w:rFonts w:ascii="Arial" w:hAnsi="Arial" w:cs="Arial"/>
                    <w:sz w:val="16"/>
                    <w:szCs w:val="16"/>
                  </w:rPr>
                </w:pPr>
                <w:r w:rsidRPr="000557F8">
                  <w:rPr>
                    <w:rFonts w:ascii="Arial" w:hAnsi="Arial" w:cs="Arial"/>
                    <w:sz w:val="16"/>
                    <w:szCs w:val="16"/>
                  </w:rPr>
                  <w:t>Andreas Harling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-465205227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00F020D2" w14:textId="77777777" w:rsidR="008318A9" w:rsidRPr="00F6089D" w:rsidRDefault="00F636B4" w:rsidP="0062164C">
                <w:pPr>
                  <w:pStyle w:val="xHeader"/>
                  <w:rPr>
                    <w:rFonts w:ascii="Arial" w:hAnsi="Arial" w:cs="Arial"/>
                  </w:rPr>
                </w:pPr>
                <w:r w:rsidRPr="000557F8">
                  <w:rPr>
                    <w:rFonts w:ascii="Arial" w:hAnsi="Arial" w:cs="Arial"/>
                    <w:sz w:val="16"/>
                    <w:szCs w:val="16"/>
                  </w:rPr>
                  <w:t>Bitr smittskyddsläkare</w:t>
                </w:r>
              </w:p>
            </w:sdtContent>
          </w:sdt>
        </w:tc>
        <w:tc>
          <w:tcPr>
            <w:tcW w:w="1557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-1465187615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1727C819" w14:textId="77777777" w:rsidR="008318A9" w:rsidRPr="00F6089D" w:rsidRDefault="00F636B4" w:rsidP="0062164C">
                <w:pPr>
                  <w:pStyle w:val="xLedtext"/>
                  <w:spacing w:before="60"/>
                  <w:rPr>
                    <w:rFonts w:cs="Arial"/>
                  </w:rPr>
                </w:pPr>
                <w:r w:rsidRPr="00F6089D">
                  <w:rPr>
                    <w:rFonts w:cs="Arial"/>
                  </w:rPr>
                  <w:t xml:space="preserve">Giltig </w:t>
                </w:r>
                <w:r>
                  <w:rPr>
                    <w:rFonts w:cs="Arial"/>
                  </w:rPr>
                  <w:t>fr</w:t>
                </w:r>
                <w:r w:rsidRPr="00F6089D">
                  <w:rPr>
                    <w:rFonts w:cs="Arial"/>
                  </w:rPr>
                  <w:t>.o.m.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399184108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6C341636" w14:textId="77777777" w:rsidR="008318A9" w:rsidRPr="00F6089D" w:rsidRDefault="00F636B4" w:rsidP="0062164C">
                <w:pPr>
                  <w:pStyle w:val="xHeader"/>
                  <w:rPr>
                    <w:rFonts w:ascii="Arial" w:hAnsi="Arial" w:cs="Arial"/>
                  </w:rPr>
                </w:pPr>
                <w:r w:rsidRPr="000557F8">
                  <w:rPr>
                    <w:rFonts w:ascii="Arial" w:hAnsi="Arial" w:cs="Arial"/>
                    <w:sz w:val="16"/>
                    <w:szCs w:val="16"/>
                  </w:rPr>
                  <w:t>2026-09-01</w:t>
                </w:r>
              </w:p>
            </w:sdtContent>
          </w:sdt>
        </w:tc>
        <w:tc>
          <w:tcPr>
            <w:tcW w:w="1558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1535077100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254504A0" w14:textId="77777777" w:rsidR="008318A9" w:rsidRPr="00F6089D" w:rsidRDefault="00F636B4" w:rsidP="0062164C">
                <w:pPr>
                  <w:pStyle w:val="xLedtext"/>
                  <w:spacing w:before="60"/>
                  <w:rPr>
                    <w:rFonts w:cs="Arial"/>
                  </w:rPr>
                </w:pPr>
                <w:r w:rsidRPr="00F6089D">
                  <w:rPr>
                    <w:rFonts w:cs="Arial"/>
                  </w:rPr>
                  <w:t xml:space="preserve">Giltig </w:t>
                </w:r>
                <w:r>
                  <w:rPr>
                    <w:rFonts w:cs="Arial"/>
                  </w:rPr>
                  <w:t>t</w:t>
                </w:r>
                <w:r w:rsidRPr="00F6089D">
                  <w:rPr>
                    <w:rFonts w:cs="Arial"/>
                  </w:rPr>
                  <w:t>.o.m.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684095547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63CF38AD" w14:textId="77777777" w:rsidR="008318A9" w:rsidRPr="00F6089D" w:rsidRDefault="00F636B4" w:rsidP="0062164C">
                <w:pPr>
                  <w:pStyle w:val="xHeader"/>
                  <w:ind w:right="-22"/>
                  <w:rPr>
                    <w:rFonts w:ascii="Arial" w:hAnsi="Arial" w:cs="Arial"/>
                  </w:rPr>
                </w:pPr>
                <w:r w:rsidRPr="000557F8">
                  <w:rPr>
                    <w:rFonts w:ascii="Arial" w:hAnsi="Arial" w:cs="Arial"/>
                    <w:sz w:val="16"/>
                    <w:szCs w:val="16"/>
                  </w:rPr>
                  <w:t>2028-08-31</w:t>
                </w:r>
              </w:p>
            </w:sdtContent>
          </w:sdt>
        </w:tc>
      </w:tr>
    </w:tbl>
    <w:bookmarkStart w:id="0" w:name="_Toc239072392" w:displacedByCustomXml="next"/>
    <w:sdt>
      <w:sdtPr>
        <w:id w:val="-52776954"/>
        <w:lock w:val="sdtContentLocked"/>
        <w:placeholder>
          <w:docPart w:val="DD05B6A33A9C4A0A9F7E1D980FDC127E"/>
        </w:placeholder>
        <w:group/>
      </w:sdtPr>
      <w:sdtEndPr/>
      <w:sdtContent>
        <w:p w14:paraId="5FE2071C" w14:textId="77777777" w:rsidR="00731882" w:rsidRPr="004A736C" w:rsidRDefault="00F636B4" w:rsidP="0054123D">
          <w:pPr>
            <w:pStyle w:val="Rubrik"/>
          </w:pPr>
          <w:r w:rsidRPr="004A736C">
            <w:t>Hygienrond - Protokoll för poliklinisk mottagning</w:t>
          </w:r>
        </w:p>
      </w:sdtContent>
    </w:sdt>
    <w:bookmarkEnd w:id="0" w:displacedByCustomXml="prev"/>
    <w:p w14:paraId="7D37B20E" w14:textId="77777777" w:rsidR="00EB4831" w:rsidRDefault="00F636B4" w:rsidP="00413E94">
      <w:sdt>
        <w:sdtPr>
          <w:rPr>
            <w:b/>
          </w:rPr>
          <w:id w:val="142317504"/>
          <w:lock w:val="sdtContentLocked"/>
          <w:placeholder>
            <w:docPart w:val="DD05B6A33A9C4A0A9F7E1D980FDC127E"/>
          </w:placeholder>
          <w:group/>
        </w:sdtPr>
        <w:sdtEndPr/>
        <w:sdtContent>
          <w:r w:rsidR="001D6910" w:rsidRPr="006E7875">
            <w:rPr>
              <w:b/>
            </w:rPr>
            <w:t>Gäller för:</w:t>
          </w:r>
        </w:sdtContent>
      </w:sdt>
      <w:r w:rsidR="00B811E7" w:rsidRPr="00B811E7">
        <w:rPr>
          <w:bCs/>
        </w:rPr>
        <w:t xml:space="preserve"> </w:t>
      </w:r>
      <w:sdt>
        <w:sdtPr>
          <w:id w:val="957066887"/>
          <w:lock w:val="sdtContentLocked"/>
          <w:placeholder>
            <w:docPart w:val="DD05B6A33A9C4A0A9F7E1D980FDC127E"/>
          </w:placeholder>
          <w:group/>
        </w:sdtPr>
        <w:sdtEndPr/>
        <w:sdtContent>
          <w:r w:rsidR="006E7875">
            <w:t>Hälso- och sjukvård</w:t>
          </w:r>
        </w:sdtContent>
      </w:sdt>
      <w:r w:rsidR="00B811E7">
        <w:t xml:space="preserve"> </w:t>
      </w:r>
      <w:sdt>
        <w:sdtPr>
          <w:id w:val="-1926409910"/>
          <w:lock w:val="sdtContentLocked"/>
          <w:placeholder>
            <w:docPart w:val="DD05B6A33A9C4A0A9F7E1D980FDC127E"/>
          </w:placeholder>
          <w:group/>
        </w:sdtPr>
        <w:sdtEndPr/>
        <w:sdtContent/>
      </w:sdt>
    </w:p>
    <w:tbl>
      <w:tblPr>
        <w:tblStyle w:val="Ljuslista-dekorfrg11"/>
        <w:tblW w:w="90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062"/>
        <w:gridCol w:w="1658"/>
        <w:gridCol w:w="4204"/>
      </w:tblGrid>
      <w:tr w:rsidR="00F62733" w14:paraId="296EEB66" w14:textId="77777777" w:rsidTr="00F627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CB6D113" w14:textId="77777777" w:rsidR="00330558" w:rsidRDefault="00F636B4" w:rsidP="00A0096C">
            <w:pPr>
              <w:pStyle w:val="Rubrik1"/>
              <w:spacing w:before="0" w:after="0"/>
              <w:ind w:left="426"/>
            </w:pPr>
            <w:bookmarkStart w:id="1" w:name="_Hlk531687596"/>
            <w:bookmarkStart w:id="2" w:name="bkmGallerFor"/>
            <w:bookmarkStart w:id="3" w:name="_Toc256000000"/>
            <w:bookmarkStart w:id="4" w:name="_Toc239072569"/>
            <w:bookmarkStart w:id="5" w:name="_Toc351553372"/>
            <w:bookmarkStart w:id="6" w:name="_Toc369246248"/>
            <w:bookmarkStart w:id="7" w:name="_Toc369592559"/>
            <w:bookmarkStart w:id="8" w:name="_Toc369595947"/>
            <w:bookmarkStart w:id="9" w:name="_Toc381012581"/>
            <w:bookmarkStart w:id="10" w:name="_Toc381023598"/>
            <w:bookmarkStart w:id="11" w:name="_Toc381024129"/>
            <w:bookmarkStart w:id="12" w:name="_Toc381086201"/>
            <w:bookmarkStart w:id="13" w:name="_Toc381088244"/>
            <w:bookmarkStart w:id="14" w:name="_Toc381090136"/>
            <w:bookmarkStart w:id="15" w:name="_Toc381091752"/>
            <w:bookmarkStart w:id="16" w:name="_Toc381095399"/>
            <w:bookmarkStart w:id="17" w:name="_Toc381096476"/>
            <w:bookmarkStart w:id="18" w:name="_Toc381097135"/>
            <w:bookmarkStart w:id="19" w:name="_Toc381100201"/>
            <w:bookmarkStart w:id="20" w:name="_Toc381173870"/>
            <w:bookmarkStart w:id="21" w:name="_Toc381368601"/>
            <w:bookmarkStart w:id="22" w:name="_Toc381369362"/>
            <w:bookmarkStart w:id="23" w:name="_Toc381868468"/>
            <w:bookmarkStart w:id="24" w:name="_Toc414285491"/>
            <w:bookmarkStart w:id="25" w:name="_Toc414286069"/>
            <w:bookmarkStart w:id="26" w:name="_Toc414287419"/>
            <w:bookmarkStart w:id="27" w:name="_Toc414287885"/>
            <w:bookmarkStart w:id="28" w:name="_Toc414343813"/>
            <w:bookmarkStart w:id="29" w:name="_Toc420393673"/>
            <w:bookmarkStart w:id="30" w:name="_Toc420394165"/>
            <w:bookmarkStart w:id="31" w:name="_Toc493764791"/>
            <w:bookmarkStart w:id="32" w:name="_Toc493765469"/>
            <w:bookmarkStart w:id="33" w:name="_Toc493767516"/>
            <w:bookmarkStart w:id="34" w:name="_Toc493767960"/>
            <w:bookmarkStart w:id="35" w:name="_Toc493858601"/>
            <w:bookmarkStart w:id="36" w:name="_Toc493859008"/>
            <w:bookmarkStart w:id="37" w:name="_Hlk108687521"/>
            <w:bookmarkStart w:id="38" w:name="_Toc448312242"/>
            <w:bookmarkStart w:id="39" w:name="_Toc403541927"/>
            <w:bookmarkStart w:id="40" w:name="_Toc403541517"/>
            <w:bookmarkStart w:id="41" w:name="_Toc403541494"/>
            <w:bookmarkEnd w:id="1"/>
            <w:bookmarkEnd w:id="2"/>
            <w:r w:rsidRPr="00D82DEA">
              <w:t>Specialitet och enhet:</w:t>
            </w:r>
            <w:bookmarkEnd w:id="3"/>
            <w:bookmarkEnd w:id="4"/>
            <w:r w:rsidRPr="00D82DEA">
              <w:t xml:space="preserve"> </w:t>
            </w:r>
          </w:p>
        </w:tc>
        <w:tc>
          <w:tcPr>
            <w:tcW w:w="6924" w:type="dxa"/>
            <w:gridSpan w:val="3"/>
          </w:tcPr>
          <w:p w14:paraId="6C7FA7D5" w14:textId="77777777" w:rsidR="00330558" w:rsidRDefault="00330558" w:rsidP="00A0096C">
            <w:pPr>
              <w:spacing w:after="0"/>
              <w:ind w:left="4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  <w:p w14:paraId="78567FBA" w14:textId="77777777" w:rsidR="00330558" w:rsidRPr="0098715A" w:rsidRDefault="00F636B4" w:rsidP="00A0096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715A">
              <w:rPr>
                <w:rFonts w:cstheme="minorHAnsi"/>
                <w:u w:val="single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98715A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u w:val="single"/>
              </w:rPr>
              <w:instrText xml:space="preserve"> FORMTEXT </w:instrText>
            </w:r>
            <w:r w:rsidRPr="0098715A">
              <w:rPr>
                <w:rFonts w:cstheme="minorHAnsi"/>
                <w:u w:val="single"/>
              </w:rPr>
            </w:r>
            <w:r w:rsidRPr="0098715A">
              <w:rPr>
                <w:rFonts w:cstheme="minorHAnsi"/>
                <w:u w:val="single"/>
              </w:rPr>
              <w:fldChar w:fldCharType="separate"/>
            </w:r>
            <w:r w:rsidRPr="0098715A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u w:val="single"/>
              </w:rPr>
              <w:t> </w:t>
            </w:r>
            <w:r w:rsidRPr="0098715A">
              <w:rPr>
                <w:rFonts w:cstheme="minorHAnsi"/>
                <w:u w:val="single"/>
              </w:rPr>
              <w:fldChar w:fldCharType="end"/>
            </w:r>
          </w:p>
        </w:tc>
      </w:tr>
      <w:tr w:rsidR="00F62733" w14:paraId="5CF5BA51" w14:textId="77777777" w:rsidTr="00F62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1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496007" w14:textId="77777777" w:rsidR="00330558" w:rsidRPr="00487F18" w:rsidRDefault="00F636B4" w:rsidP="00A0096C">
            <w:pPr>
              <w:spacing w:before="240"/>
              <w:ind w:left="426"/>
              <w:rPr>
                <w:rFonts w:asciiTheme="minorHAnsi" w:hAnsiTheme="minorHAnsi"/>
                <w:sz w:val="22"/>
                <w:szCs w:val="22"/>
              </w:rPr>
            </w:pPr>
            <w:r w:rsidRPr="00487F18">
              <w:rPr>
                <w:rFonts w:asciiTheme="minorHAnsi" w:hAnsiTheme="minorHAnsi"/>
                <w:bCs w:val="0"/>
                <w:sz w:val="22"/>
                <w:szCs w:val="22"/>
              </w:rPr>
              <w:t>Hygienrond</w:t>
            </w:r>
          </w:p>
        </w:tc>
      </w:tr>
      <w:tr w:rsidR="00F62733" w14:paraId="1AE081CC" w14:textId="77777777" w:rsidTr="00F62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9F9A418" w14:textId="77777777" w:rsidR="00330558" w:rsidRPr="00487F18" w:rsidRDefault="00F636B4" w:rsidP="00A0096C">
            <w:pPr>
              <w:ind w:left="426"/>
              <w:rPr>
                <w:rFonts w:asciiTheme="minorHAnsi" w:hAnsiTheme="minorHAnsi"/>
                <w:sz w:val="22"/>
                <w:szCs w:val="22"/>
              </w:rPr>
            </w:pPr>
            <w:r w:rsidRPr="00487F18">
              <w:rPr>
                <w:rFonts w:asciiTheme="minorHAnsi" w:hAnsiTheme="minorHAnsi"/>
                <w:b w:val="0"/>
                <w:sz w:val="22"/>
                <w:szCs w:val="22"/>
              </w:rPr>
              <w:t>Datum:</w:t>
            </w:r>
          </w:p>
        </w:tc>
        <w:tc>
          <w:tcPr>
            <w:tcW w:w="1062" w:type="dxa"/>
          </w:tcPr>
          <w:p w14:paraId="5919116C" w14:textId="77777777" w:rsidR="00330558" w:rsidRPr="0098715A" w:rsidRDefault="00F636B4" w:rsidP="005748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>
              <w:rPr>
                <w:rFonts w:cstheme="minorHAnsi"/>
                <w:bCs/>
                <w:u w:val="single"/>
              </w:rPr>
              <w:fldChar w:fldCharType="begin" w:fldLock="1">
                <w:ffData>
                  <w:name w:val="Text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42" w:name="Text2"/>
            <w:r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cstheme="minorHAnsi"/>
                <w:bCs/>
                <w:u w:val="single"/>
              </w:rPr>
            </w:r>
            <w:r>
              <w:rPr>
                <w:rFonts w:cstheme="minorHAnsi"/>
                <w:bCs/>
                <w:u w:val="single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cstheme="minorHAnsi"/>
                <w:bCs/>
                <w:u w:val="single"/>
              </w:rPr>
              <w:fldChar w:fldCharType="end"/>
            </w:r>
            <w:bookmarkEnd w:id="42"/>
          </w:p>
        </w:tc>
        <w:tc>
          <w:tcPr>
            <w:tcW w:w="1658" w:type="dxa"/>
          </w:tcPr>
          <w:p w14:paraId="31BE3ADF" w14:textId="77777777" w:rsidR="00330558" w:rsidRPr="00487F18" w:rsidRDefault="00F636B4" w:rsidP="005748B4">
            <w:pPr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487F18">
              <w:rPr>
                <w:rFonts w:asciiTheme="minorHAnsi" w:hAnsiTheme="minorHAnsi"/>
                <w:bCs/>
                <w:sz w:val="22"/>
                <w:szCs w:val="22"/>
              </w:rPr>
              <w:t>Deltagare:</w:t>
            </w:r>
          </w:p>
        </w:tc>
        <w:tc>
          <w:tcPr>
            <w:tcW w:w="4204" w:type="dxa"/>
          </w:tcPr>
          <w:p w14:paraId="69E5404C" w14:textId="77777777" w:rsidR="00330558" w:rsidRPr="0098715A" w:rsidRDefault="00F636B4" w:rsidP="005748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98715A">
              <w:rPr>
                <w:rFonts w:cstheme="minorHAnsi"/>
                <w:bCs/>
                <w:u w:val="single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8715A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instrText xml:space="preserve"> FORMTEXT </w:instrText>
            </w:r>
            <w:r w:rsidRPr="0098715A">
              <w:rPr>
                <w:rFonts w:cstheme="minorHAnsi"/>
                <w:bCs/>
                <w:u w:val="single"/>
              </w:rPr>
            </w:r>
            <w:r w:rsidRPr="0098715A">
              <w:rPr>
                <w:rFonts w:cstheme="minorHAnsi"/>
                <w:bCs/>
                <w:u w:val="single"/>
              </w:rPr>
              <w:fldChar w:fldCharType="separate"/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cstheme="minorHAnsi"/>
                <w:bCs/>
                <w:u w:val="single"/>
              </w:rPr>
              <w:fldChar w:fldCharType="end"/>
            </w:r>
          </w:p>
        </w:tc>
      </w:tr>
      <w:tr w:rsidR="00F62733" w14:paraId="0075F0D4" w14:textId="77777777" w:rsidTr="00F62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1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1E02EF3" w14:textId="77777777" w:rsidR="00330558" w:rsidRPr="00487F18" w:rsidRDefault="00F636B4" w:rsidP="00A0096C">
            <w:pPr>
              <w:ind w:left="426"/>
              <w:rPr>
                <w:rFonts w:asciiTheme="minorHAnsi" w:hAnsiTheme="minorHAnsi"/>
                <w:sz w:val="22"/>
                <w:szCs w:val="22"/>
              </w:rPr>
            </w:pPr>
            <w:r w:rsidRPr="00487F18">
              <w:rPr>
                <w:rFonts w:asciiTheme="minorHAnsi" w:hAnsiTheme="minorHAnsi"/>
                <w:bCs w:val="0"/>
                <w:sz w:val="22"/>
                <w:szCs w:val="22"/>
              </w:rPr>
              <w:t>Uppföljande hygienrond med Smittskydd Värmland</w:t>
            </w:r>
          </w:p>
        </w:tc>
      </w:tr>
      <w:tr w:rsidR="00F62733" w14:paraId="63336BA6" w14:textId="77777777" w:rsidTr="00F62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7A4B29B" w14:textId="77777777" w:rsidR="00330558" w:rsidRPr="00487F18" w:rsidRDefault="00F636B4" w:rsidP="00A0096C">
            <w:pPr>
              <w:ind w:left="426"/>
              <w:rPr>
                <w:rFonts w:asciiTheme="minorHAnsi" w:hAnsiTheme="minorHAnsi"/>
                <w:sz w:val="22"/>
                <w:szCs w:val="22"/>
              </w:rPr>
            </w:pPr>
            <w:r w:rsidRPr="00487F18">
              <w:rPr>
                <w:rFonts w:asciiTheme="minorHAnsi" w:hAnsiTheme="minorHAnsi"/>
                <w:b w:val="0"/>
                <w:sz w:val="22"/>
                <w:szCs w:val="22"/>
              </w:rPr>
              <w:t>Datum:</w:t>
            </w:r>
          </w:p>
        </w:tc>
        <w:tc>
          <w:tcPr>
            <w:tcW w:w="1062" w:type="dxa"/>
          </w:tcPr>
          <w:p w14:paraId="1464C9FE" w14:textId="77777777" w:rsidR="00330558" w:rsidRPr="0098715A" w:rsidRDefault="00F636B4" w:rsidP="005748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715A">
              <w:rPr>
                <w:rFonts w:cstheme="minorHAnsi"/>
                <w:bCs/>
                <w:u w:val="single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98715A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instrText xml:space="preserve"> FORMTEXT </w:instrText>
            </w:r>
            <w:r w:rsidRPr="0098715A">
              <w:rPr>
                <w:rFonts w:cstheme="minorHAnsi"/>
                <w:bCs/>
                <w:u w:val="single"/>
              </w:rPr>
            </w:r>
            <w:r w:rsidRPr="0098715A">
              <w:rPr>
                <w:rFonts w:cstheme="minorHAnsi"/>
                <w:bCs/>
                <w:u w:val="single"/>
              </w:rPr>
              <w:fldChar w:fldCharType="separate"/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cstheme="minorHAnsi"/>
                <w:bCs/>
                <w:u w:val="single"/>
              </w:rPr>
              <w:fldChar w:fldCharType="end"/>
            </w:r>
          </w:p>
        </w:tc>
        <w:tc>
          <w:tcPr>
            <w:tcW w:w="1658" w:type="dxa"/>
          </w:tcPr>
          <w:p w14:paraId="79A5C081" w14:textId="77777777" w:rsidR="00330558" w:rsidRPr="00487F18" w:rsidRDefault="00F636B4" w:rsidP="005748B4">
            <w:pPr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487F18">
              <w:rPr>
                <w:rFonts w:asciiTheme="minorHAnsi" w:hAnsiTheme="minorHAnsi"/>
                <w:bCs/>
                <w:sz w:val="22"/>
                <w:szCs w:val="22"/>
              </w:rPr>
              <w:t xml:space="preserve">Deltagare: </w:t>
            </w:r>
          </w:p>
        </w:tc>
        <w:tc>
          <w:tcPr>
            <w:tcW w:w="4204" w:type="dxa"/>
          </w:tcPr>
          <w:p w14:paraId="66D70DA5" w14:textId="77777777" w:rsidR="00330558" w:rsidRPr="006450FF" w:rsidRDefault="00F636B4" w:rsidP="00A0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8715A">
              <w:rPr>
                <w:rFonts w:cstheme="minorHAnsi"/>
                <w:bCs/>
                <w:u w:val="single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8715A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instrText xml:space="preserve"> FORMTEXT </w:instrText>
            </w:r>
            <w:r w:rsidRPr="0098715A">
              <w:rPr>
                <w:rFonts w:cstheme="minorHAnsi"/>
                <w:bCs/>
                <w:u w:val="single"/>
              </w:rPr>
            </w:r>
            <w:r w:rsidRPr="0098715A">
              <w:rPr>
                <w:rFonts w:cstheme="minorHAnsi"/>
                <w:bCs/>
                <w:u w:val="single"/>
              </w:rPr>
              <w:fldChar w:fldCharType="separate"/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Cs/>
                <w:noProof/>
                <w:sz w:val="22"/>
                <w:szCs w:val="22"/>
                <w:u w:val="single"/>
              </w:rPr>
              <w:t> </w:t>
            </w:r>
            <w:r w:rsidRPr="0098715A">
              <w:rPr>
                <w:rFonts w:cstheme="minorHAnsi"/>
                <w:bCs/>
                <w:u w:val="single"/>
              </w:rPr>
              <w:fldChar w:fldCharType="end"/>
            </w:r>
          </w:p>
        </w:tc>
      </w:t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tbl>
    <w:p w14:paraId="46B5B10C" w14:textId="77777777" w:rsidR="00330558" w:rsidRPr="000A1EDD" w:rsidRDefault="00330558" w:rsidP="00330558">
      <w:pPr>
        <w:rPr>
          <w:sz w:val="2"/>
          <w:szCs w:val="2"/>
        </w:rPr>
      </w:pPr>
    </w:p>
    <w:tbl>
      <w:tblPr>
        <w:tblStyle w:val="Ljuslista-dekorfrg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3C68" w:themeColor="accent1"/>
        </w:tblBorders>
        <w:tblLook w:val="04A0" w:firstRow="1" w:lastRow="0" w:firstColumn="1" w:lastColumn="0" w:noHBand="0" w:noVBand="1"/>
      </w:tblPr>
      <w:tblGrid>
        <w:gridCol w:w="6411"/>
        <w:gridCol w:w="2650"/>
      </w:tblGrid>
      <w:tr w:rsidR="00F62733" w14:paraId="28F51202" w14:textId="77777777" w:rsidTr="00F627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</w:tcPr>
          <w:p w14:paraId="4355E8DC" w14:textId="77777777" w:rsidR="00330558" w:rsidRPr="00824DAE" w:rsidRDefault="00F636B4" w:rsidP="005748B4">
            <w:pPr>
              <w:pStyle w:val="Rubrik1"/>
              <w:spacing w:before="0"/>
            </w:pPr>
            <w:bookmarkStart w:id="43" w:name="_Toc256000001"/>
            <w:bookmarkStart w:id="44" w:name="_Toc239072570"/>
            <w:r w:rsidRPr="00824DAE">
              <w:t>Enhetens utformning:</w:t>
            </w:r>
            <w:bookmarkEnd w:id="43"/>
            <w:bookmarkEnd w:id="44"/>
          </w:p>
        </w:tc>
        <w:tc>
          <w:tcPr>
            <w:tcW w:w="2702" w:type="dxa"/>
          </w:tcPr>
          <w:p w14:paraId="51D30F0C" w14:textId="77777777" w:rsidR="00330558" w:rsidRPr="00824DAE" w:rsidRDefault="00330558" w:rsidP="005748B4">
            <w:pPr>
              <w:ind w:left="14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62733" w14:paraId="0B117E22" w14:textId="77777777" w:rsidTr="00F62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CC0979D" w14:textId="77777777" w:rsidR="00330558" w:rsidRPr="00824DAE" w:rsidRDefault="00F636B4" w:rsidP="00A0096C">
            <w:pPr>
              <w:tabs>
                <w:tab w:val="left" w:pos="8222"/>
              </w:tabs>
              <w:spacing w:after="0"/>
              <w:ind w:left="34"/>
              <w:rPr>
                <w:rFonts w:asciiTheme="minorHAnsi" w:hAnsiTheme="minorHAnsi"/>
                <w:sz w:val="22"/>
                <w:szCs w:val="22"/>
              </w:rPr>
            </w:pPr>
            <w:r w:rsidRPr="00824DAE">
              <w:rPr>
                <w:rFonts w:asciiTheme="minorHAnsi" w:hAnsiTheme="minorHAnsi"/>
                <w:b w:val="0"/>
                <w:sz w:val="22"/>
                <w:szCs w:val="22"/>
              </w:rPr>
              <w:t xml:space="preserve">Antal behandlingsrum totalt:   </w:t>
            </w:r>
          </w:p>
        </w:tc>
        <w:tc>
          <w:tcPr>
            <w:tcW w:w="27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3854769" w14:textId="77777777" w:rsidR="00330558" w:rsidRPr="00824DAE" w:rsidRDefault="00F636B4" w:rsidP="00A0096C">
            <w:pPr>
              <w:tabs>
                <w:tab w:val="left" w:pos="8222"/>
              </w:tabs>
              <w:spacing w:after="0"/>
              <w:ind w:left="14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824DAE">
              <w:rPr>
                <w:highlight w:val="lightGray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5" w:name="Text8"/>
            <w:r w:rsidRPr="00824DAE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24DAE">
              <w:rPr>
                <w:highlight w:val="lightGray"/>
              </w:rPr>
            </w:r>
            <w:r w:rsidRPr="00824DAE">
              <w:rPr>
                <w:highlight w:val="lightGray"/>
              </w:rPr>
              <w:fldChar w:fldCharType="separate"/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highlight w:val="lightGray"/>
              </w:rPr>
              <w:fldChar w:fldCharType="end"/>
            </w:r>
            <w:bookmarkEnd w:id="45"/>
          </w:p>
        </w:tc>
      </w:tr>
      <w:tr w:rsidR="00F62733" w14:paraId="63F2DF65" w14:textId="77777777" w:rsidTr="00F62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</w:tcPr>
          <w:p w14:paraId="3920A2E9" w14:textId="77777777" w:rsidR="00330558" w:rsidRPr="00824DAE" w:rsidRDefault="00F636B4" w:rsidP="00A0096C">
            <w:pPr>
              <w:tabs>
                <w:tab w:val="left" w:pos="8222"/>
              </w:tabs>
              <w:spacing w:after="0"/>
              <w:ind w:left="34"/>
              <w:rPr>
                <w:rFonts w:asciiTheme="minorHAnsi" w:hAnsiTheme="minorHAnsi"/>
                <w:sz w:val="22"/>
                <w:szCs w:val="22"/>
              </w:rPr>
            </w:pPr>
            <w:r w:rsidRPr="00824DAE">
              <w:rPr>
                <w:rFonts w:asciiTheme="minorHAnsi" w:hAnsiTheme="minorHAnsi"/>
                <w:b w:val="0"/>
                <w:sz w:val="22"/>
                <w:szCs w:val="22"/>
              </w:rPr>
              <w:t xml:space="preserve">Antal s.k. kombinationsrum: </w:t>
            </w:r>
          </w:p>
        </w:tc>
        <w:tc>
          <w:tcPr>
            <w:tcW w:w="2702" w:type="dxa"/>
          </w:tcPr>
          <w:p w14:paraId="3416A634" w14:textId="77777777" w:rsidR="00330558" w:rsidRPr="00824DAE" w:rsidRDefault="00F636B4" w:rsidP="00A0096C">
            <w:pPr>
              <w:tabs>
                <w:tab w:val="left" w:pos="8222"/>
              </w:tabs>
              <w:spacing w:after="0"/>
              <w:ind w:left="14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824DAE">
              <w:rPr>
                <w:highlight w:val="lightGray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24DAE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24DAE">
              <w:rPr>
                <w:highlight w:val="lightGray"/>
              </w:rPr>
            </w:r>
            <w:r w:rsidRPr="00824DAE">
              <w:rPr>
                <w:highlight w:val="lightGray"/>
              </w:rPr>
              <w:fldChar w:fldCharType="separate"/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highlight w:val="lightGray"/>
              </w:rPr>
              <w:fldChar w:fldCharType="end"/>
            </w:r>
          </w:p>
        </w:tc>
      </w:tr>
      <w:tr w:rsidR="00F62733" w14:paraId="18C63D04" w14:textId="77777777" w:rsidTr="00F62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77122F8" w14:textId="77777777" w:rsidR="00330558" w:rsidRPr="00824DAE" w:rsidRDefault="00F636B4" w:rsidP="00A0096C">
            <w:pPr>
              <w:tabs>
                <w:tab w:val="left" w:pos="8222"/>
              </w:tabs>
              <w:spacing w:after="0"/>
              <w:ind w:left="34"/>
              <w:rPr>
                <w:rFonts w:asciiTheme="minorHAnsi" w:hAnsiTheme="minorHAnsi"/>
                <w:sz w:val="22"/>
                <w:szCs w:val="22"/>
              </w:rPr>
            </w:pPr>
            <w:r w:rsidRPr="00824DAE">
              <w:rPr>
                <w:rFonts w:asciiTheme="minorHAnsi" w:hAnsiTheme="minorHAnsi"/>
                <w:b w:val="0"/>
                <w:sz w:val="22"/>
                <w:szCs w:val="22"/>
              </w:rPr>
              <w:t>Antal dagsjukvårdsplatser:</w:t>
            </w:r>
          </w:p>
        </w:tc>
        <w:tc>
          <w:tcPr>
            <w:tcW w:w="27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A5778E8" w14:textId="77777777" w:rsidR="00330558" w:rsidRPr="00824DAE" w:rsidRDefault="00F636B4" w:rsidP="00A0096C">
            <w:pPr>
              <w:tabs>
                <w:tab w:val="left" w:pos="8222"/>
              </w:tabs>
              <w:spacing w:after="0"/>
              <w:ind w:left="14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824DAE">
              <w:rPr>
                <w:highlight w:val="lightGray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4DAE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24DAE">
              <w:rPr>
                <w:highlight w:val="lightGray"/>
              </w:rPr>
            </w:r>
            <w:r w:rsidRPr="00824DAE">
              <w:rPr>
                <w:highlight w:val="lightGray"/>
              </w:rPr>
              <w:fldChar w:fldCharType="separate"/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highlight w:val="lightGray"/>
              </w:rPr>
              <w:fldChar w:fldCharType="end"/>
            </w:r>
          </w:p>
        </w:tc>
      </w:tr>
      <w:tr w:rsidR="00F62733" w14:paraId="6B4E54DC" w14:textId="77777777" w:rsidTr="00F62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</w:tcPr>
          <w:p w14:paraId="081F890A" w14:textId="77777777" w:rsidR="00330558" w:rsidRPr="00824DAE" w:rsidRDefault="00F636B4" w:rsidP="00A0096C">
            <w:pPr>
              <w:tabs>
                <w:tab w:val="left" w:pos="8222"/>
              </w:tabs>
              <w:spacing w:after="0"/>
              <w:ind w:left="34"/>
              <w:rPr>
                <w:rFonts w:asciiTheme="minorHAnsi" w:hAnsiTheme="minorHAnsi"/>
                <w:sz w:val="22"/>
                <w:szCs w:val="22"/>
              </w:rPr>
            </w:pPr>
            <w:r w:rsidRPr="00824DAE">
              <w:rPr>
                <w:rFonts w:asciiTheme="minorHAnsi" w:hAnsiTheme="minorHAnsi"/>
                <w:b w:val="0"/>
                <w:sz w:val="22"/>
                <w:szCs w:val="22"/>
              </w:rPr>
              <w:t xml:space="preserve">Antal rum med </w:t>
            </w:r>
            <w:r w:rsidRPr="002B4037">
              <w:rPr>
                <w:rFonts w:asciiTheme="minorHAnsi" w:hAnsiTheme="minorHAnsi"/>
                <w:b w:val="0"/>
                <w:sz w:val="22"/>
                <w:szCs w:val="22"/>
              </w:rPr>
              <w:t>förrum eller</w:t>
            </w:r>
            <w:r w:rsidRPr="002532D4">
              <w:rPr>
                <w:rFonts w:asciiTheme="minorHAnsi" w:hAnsiTheme="minorHAnsi"/>
                <w:b w:val="0"/>
                <w:color w:val="FF0000"/>
                <w:sz w:val="22"/>
                <w:szCs w:val="22"/>
              </w:rPr>
              <w:t xml:space="preserve"> </w:t>
            </w:r>
            <w:r w:rsidRPr="00824DAE">
              <w:rPr>
                <w:rFonts w:asciiTheme="minorHAnsi" w:hAnsiTheme="minorHAnsi"/>
                <w:b w:val="0"/>
                <w:sz w:val="22"/>
                <w:szCs w:val="22"/>
              </w:rPr>
              <w:t>sluss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2702" w:type="dxa"/>
          </w:tcPr>
          <w:p w14:paraId="3CD8FC28" w14:textId="77777777" w:rsidR="00330558" w:rsidRPr="00824DAE" w:rsidRDefault="00F636B4" w:rsidP="00A0096C">
            <w:pPr>
              <w:tabs>
                <w:tab w:val="left" w:pos="8222"/>
              </w:tabs>
              <w:spacing w:after="0"/>
              <w:ind w:left="14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824DAE">
              <w:rPr>
                <w:highlight w:val="lightGray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4DAE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24DAE">
              <w:rPr>
                <w:highlight w:val="lightGray"/>
              </w:rPr>
            </w:r>
            <w:r w:rsidRPr="00824DAE">
              <w:rPr>
                <w:highlight w:val="lightGray"/>
              </w:rPr>
              <w:fldChar w:fldCharType="separate"/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24DAE">
              <w:rPr>
                <w:highlight w:val="lightGray"/>
              </w:rPr>
              <w:fldChar w:fldCharType="end"/>
            </w:r>
          </w:p>
        </w:tc>
      </w:tr>
    </w:tbl>
    <w:bookmarkStart w:id="46" w:name="Organisation" w:displacedByCustomXml="next"/>
    <w:sdt>
      <w:sdtPr>
        <w:rPr>
          <w:rFonts w:asciiTheme="minorHAnsi" w:eastAsiaTheme="minorHAnsi" w:hAnsiTheme="minorHAnsi" w:cs="Times New Roman"/>
          <w:b w:val="0"/>
          <w:sz w:val="20"/>
          <w:szCs w:val="20"/>
          <w:lang w:eastAsia="en-US"/>
        </w:rPr>
        <w:id w:val="-54546020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71A5CF4" w14:textId="77777777" w:rsidR="00A0096C" w:rsidRDefault="00F636B4" w:rsidP="0080268A">
          <w:pPr>
            <w:pStyle w:val="Innehllsfrteckningsrubrik"/>
            <w:spacing w:before="300"/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14:ligatures w14:val="standardContextual"/>
            </w:rPr>
          </w:pPr>
          <w:r>
            <w:t>Innehållsförteckning</w:t>
          </w:r>
          <w:r>
            <w:fldChar w:fldCharType="begin"/>
          </w:r>
          <w:r>
            <w:instrText xml:space="preserve"> TOC \o "2-3" \h \z \t "Rubrik 1;1" </w:instrText>
          </w:r>
          <w:r>
            <w:fldChar w:fldCharType="separate"/>
          </w:r>
        </w:p>
        <w:p w14:paraId="096CDF2D" w14:textId="77777777" w:rsidR="00F62733" w:rsidRDefault="00F636B4">
          <w:pPr>
            <w:pStyle w:val="Innehll1"/>
            <w:tabs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0" w:history="1">
            <w:r w:rsidRPr="00D82DEA">
              <w:rPr>
                <w:rStyle w:val="Hyperlnk"/>
              </w:rPr>
              <w:t>Specialitet och enhet: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30BA6F5B" w14:textId="77777777" w:rsidR="00F62733" w:rsidRDefault="00F636B4">
          <w:pPr>
            <w:pStyle w:val="Innehll1"/>
            <w:tabs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 w:rsidRPr="00824DAE">
              <w:rPr>
                <w:rStyle w:val="Hyperlnk"/>
              </w:rPr>
              <w:t>Enhetens utformning: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7B4EBDC3" w14:textId="77777777" w:rsidR="00F62733" w:rsidRDefault="00F636B4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nk"/>
                <w:rFonts w:ascii="Arial" w:hAnsi="Arial" w:cs="Arial"/>
              </w:rPr>
              <w:t>1.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>Organisation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16D2DB87" w14:textId="77777777" w:rsidR="00F62733" w:rsidRDefault="00F636B4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nk"/>
                <w:rFonts w:ascii="Arial" w:hAnsi="Arial" w:cs="Arial"/>
              </w:rPr>
              <w:t>2.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>
              <w:rPr>
                <w:rStyle w:val="Hyperlnk"/>
              </w:rPr>
              <w:t>Uppföljning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323C7CEC" w14:textId="77777777" w:rsidR="00F62733" w:rsidRDefault="00F636B4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nk"/>
                <w:rFonts w:ascii="Arial" w:hAnsi="Arial" w:cs="Arial"/>
              </w:rPr>
              <w:t>3.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A669AF">
              <w:rPr>
                <w:rStyle w:val="Hyperlnk"/>
              </w:rPr>
              <w:t>Behandlingsrum/undersökningsrum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55912A06" w14:textId="77777777" w:rsidR="00F62733" w:rsidRDefault="00F636B4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nk"/>
                <w:rFonts w:ascii="Arial" w:hAnsi="Arial" w:cs="Arial"/>
              </w:rPr>
              <w:t>4.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>Patienttoalett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3D05FC2D" w14:textId="77777777" w:rsidR="00F62733" w:rsidRDefault="00F636B4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nk"/>
                <w:rFonts w:ascii="Arial" w:hAnsi="Arial" w:cs="Arial"/>
              </w:rPr>
              <w:t>5.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>Sterilförråd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29A81594" w14:textId="77777777" w:rsidR="00F62733" w:rsidRDefault="00F636B4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7" w:history="1">
            <w:r>
              <w:rPr>
                <w:rStyle w:val="Hyperlnk"/>
                <w:rFonts w:ascii="Arial" w:hAnsi="Arial" w:cs="Arial"/>
              </w:rPr>
              <w:t>6.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C203DA">
              <w:rPr>
                <w:rStyle w:val="Hyperlnk"/>
              </w:rPr>
              <w:t xml:space="preserve">Textilförråd </w:t>
            </w:r>
            <w:r>
              <w:rPr>
                <w:rStyle w:val="Hyperlnk"/>
              </w:rPr>
              <w:t xml:space="preserve">och </w:t>
            </w:r>
            <w:r w:rsidRPr="00C203DA">
              <w:rPr>
                <w:rStyle w:val="Hyperlnk"/>
              </w:rPr>
              <w:t xml:space="preserve">övriga </w:t>
            </w:r>
            <w:r w:rsidRPr="00813FB9">
              <w:rPr>
                <w:rStyle w:val="Hyperlnk"/>
              </w:rPr>
              <w:t>förråd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30509054" w14:textId="77777777" w:rsidR="00F62733" w:rsidRDefault="00F636B4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8" w:history="1">
            <w:r>
              <w:rPr>
                <w:rStyle w:val="Hyperlnk"/>
                <w:rFonts w:ascii="Arial" w:hAnsi="Arial" w:cs="Arial"/>
              </w:rPr>
              <w:t>7.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>
              <w:rPr>
                <w:rStyle w:val="Hyperlnk"/>
              </w:rPr>
              <w:t>Desinfektions</w:t>
            </w:r>
            <w:r w:rsidRPr="002539AF">
              <w:rPr>
                <w:rStyle w:val="Hyperlnk"/>
              </w:rPr>
              <w:t>rum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1DBDBDE2" w14:textId="77777777" w:rsidR="00F62733" w:rsidRDefault="00F636B4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9" w:history="1">
            <w:r>
              <w:rPr>
                <w:rStyle w:val="Hyperlnk"/>
                <w:rFonts w:ascii="Arial" w:hAnsi="Arial" w:cs="Arial"/>
              </w:rPr>
              <w:t>8.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813FB9">
              <w:rPr>
                <w:rStyle w:val="Hyperlnk"/>
              </w:rPr>
              <w:t>Administrativa lokaler</w:t>
            </w:r>
            <w:r>
              <w:tab/>
            </w:r>
            <w:r>
              <w:fldChar w:fldCharType="begin"/>
            </w:r>
            <w:r>
              <w:instrText xml:space="preserve"> PAGEREF _Toc256000009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132A5900" w14:textId="77777777" w:rsidR="00F62733" w:rsidRDefault="00F636B4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0" w:history="1">
            <w:r>
              <w:rPr>
                <w:rStyle w:val="Hyperlnk"/>
                <w:rFonts w:ascii="Arial" w:hAnsi="Arial" w:cs="Arial"/>
              </w:rPr>
              <w:t>9.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>Korridor</w:t>
            </w:r>
            <w:r>
              <w:tab/>
            </w:r>
            <w:r>
              <w:fldChar w:fldCharType="begin"/>
            </w:r>
            <w:r>
              <w:instrText xml:space="preserve"> PAGEREF _Toc256000010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5AA51CEE" w14:textId="77777777" w:rsidR="00F62733" w:rsidRDefault="00F636B4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2" w:history="1">
            <w:r>
              <w:rPr>
                <w:rStyle w:val="Hyperlnk"/>
                <w:rFonts w:ascii="Arial" w:hAnsi="Arial" w:cs="Arial"/>
              </w:rPr>
              <w:t>10.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813FB9">
              <w:rPr>
                <w:rStyle w:val="Hyperlnk"/>
              </w:rPr>
              <w:t>Portabel utrustning</w:t>
            </w:r>
            <w:r>
              <w:tab/>
            </w:r>
            <w:r>
              <w:fldChar w:fldCharType="begin"/>
            </w:r>
            <w:r>
              <w:instrText xml:space="preserve"> PAGEREF _Toc256000012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0B53BEB1" w14:textId="77777777" w:rsidR="00F62733" w:rsidRDefault="00F636B4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3" w:history="1">
            <w:r>
              <w:rPr>
                <w:rStyle w:val="Hyperlnk"/>
                <w:rFonts w:ascii="Arial" w:hAnsi="Arial" w:cs="Arial"/>
              </w:rPr>
              <w:t>11.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>
              <w:rPr>
                <w:rStyle w:val="Hyperlnk"/>
              </w:rPr>
              <w:t>Endoskopi</w:t>
            </w:r>
            <w:r>
              <w:tab/>
            </w:r>
            <w:r>
              <w:fldChar w:fldCharType="begin"/>
            </w:r>
            <w:r>
              <w:instrText xml:space="preserve"> PAGEREF _Toc256000013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26C732D1" w14:textId="77777777" w:rsidR="00F62733" w:rsidRDefault="00F636B4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5" w:history="1">
            <w:r>
              <w:rPr>
                <w:rStyle w:val="Hyperlnk"/>
                <w:rFonts w:ascii="Arial" w:hAnsi="Arial" w:cs="Arial"/>
              </w:rPr>
              <w:t>12.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>
              <w:rPr>
                <w:rStyle w:val="Hyperlnk"/>
              </w:rPr>
              <w:t>Förebyggande av legionella</w:t>
            </w:r>
            <w:r>
              <w:tab/>
            </w:r>
            <w:r>
              <w:fldChar w:fldCharType="begin"/>
            </w:r>
            <w:r>
              <w:instrText xml:space="preserve"> PAGEREF _Toc256000015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42F53D57" w14:textId="77777777" w:rsidR="00F62733" w:rsidRDefault="00F636B4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6" w:history="1">
            <w:r>
              <w:rPr>
                <w:rStyle w:val="Hyperlnk"/>
                <w:rFonts w:ascii="Arial" w:hAnsi="Arial" w:cs="Arial"/>
              </w:rPr>
              <w:t>13.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>Vårdrutiner</w:t>
            </w:r>
            <w:r>
              <w:tab/>
            </w:r>
            <w:r>
              <w:fldChar w:fldCharType="begin"/>
            </w:r>
            <w:r>
              <w:instrText xml:space="preserve"> PAGEREF _Toc256000016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553EFC09" w14:textId="77777777" w:rsidR="00F62733" w:rsidRDefault="00F636B4">
          <w:pPr>
            <w:pStyle w:val="Innehll1"/>
            <w:tabs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8" w:history="1">
            <w:r w:rsidRPr="00A669AF">
              <w:rPr>
                <w:rStyle w:val="Hyperlnk"/>
              </w:rPr>
              <w:t>H</w:t>
            </w:r>
            <w:r>
              <w:rPr>
                <w:rStyle w:val="Hyperlnk"/>
              </w:rPr>
              <w:t>ygienrond – planerade åtgärder</w:t>
            </w:r>
            <w:r>
              <w:tab/>
            </w:r>
            <w:r>
              <w:fldChar w:fldCharType="begin"/>
            </w:r>
            <w:r>
              <w:instrText xml:space="preserve"> PAGEREF _Toc256000018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6C57BF68" w14:textId="77777777" w:rsidR="00A0096C" w:rsidRDefault="00F636B4">
          <w:r>
            <w:rPr>
              <w:rFonts w:asciiTheme="majorHAnsi" w:hAnsiTheme="majorHAnsi"/>
            </w:rPr>
            <w:fldChar w:fldCharType="end"/>
          </w:r>
        </w:p>
      </w:sdtContent>
    </w:sdt>
    <w:p w14:paraId="7D56E653" w14:textId="77777777" w:rsidR="00330558" w:rsidRDefault="00F636B4" w:rsidP="00330558">
      <w:r>
        <w:rPr>
          <w:b/>
        </w:rPr>
        <w:br w:type="page"/>
      </w:r>
    </w:p>
    <w:tbl>
      <w:tblPr>
        <w:tblW w:w="9646" w:type="dxa"/>
        <w:tblInd w:w="390" w:type="dxa"/>
        <w:tblBorders>
          <w:insideH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86"/>
        <w:gridCol w:w="30"/>
        <w:gridCol w:w="537"/>
        <w:gridCol w:w="33"/>
        <w:gridCol w:w="122"/>
        <w:gridCol w:w="20"/>
        <w:gridCol w:w="552"/>
        <w:gridCol w:w="17"/>
        <w:gridCol w:w="1842"/>
        <w:gridCol w:w="112"/>
        <w:gridCol w:w="1595"/>
      </w:tblGrid>
      <w:tr w:rsidR="00F62733" w14:paraId="1EC88F94" w14:textId="77777777" w:rsidTr="005748B4">
        <w:tc>
          <w:tcPr>
            <w:tcW w:w="481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9CEED93" w14:textId="77777777" w:rsidR="00330558" w:rsidRPr="002539AF" w:rsidRDefault="00F636B4" w:rsidP="00B43368">
            <w:pPr>
              <w:pStyle w:val="Rubrik1"/>
              <w:numPr>
                <w:ilvl w:val="0"/>
                <w:numId w:val="12"/>
              </w:numPr>
              <w:spacing w:before="0" w:after="0"/>
              <w:ind w:left="584" w:hanging="357"/>
            </w:pPr>
            <w:bookmarkStart w:id="47" w:name="_Toc256000002"/>
            <w:bookmarkStart w:id="48" w:name="_Toc493764513"/>
            <w:r w:rsidRPr="002539AF">
              <w:lastRenderedPageBreak/>
              <w:t>Organisation</w:t>
            </w:r>
            <w:bookmarkEnd w:id="47"/>
            <w:bookmarkEnd w:id="48"/>
          </w:p>
        </w:tc>
        <w:tc>
          <w:tcPr>
            <w:tcW w:w="57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27CD7C6" w14:textId="77777777" w:rsidR="00330558" w:rsidRPr="00CC0059" w:rsidRDefault="00330558" w:rsidP="005748B4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11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6A6EA9AF" w14:textId="77777777" w:rsidR="00330558" w:rsidRPr="00CC0059" w:rsidRDefault="00330558" w:rsidP="005748B4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27087DA" w14:textId="77777777" w:rsidR="00330558" w:rsidRPr="00CC0059" w:rsidRDefault="00330558" w:rsidP="005748B4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218718A" w14:textId="77777777" w:rsidR="00330558" w:rsidRDefault="00330558" w:rsidP="005748B4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59FAD971" w14:textId="77777777" w:rsidTr="005748B4">
        <w:tc>
          <w:tcPr>
            <w:tcW w:w="4816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14:paraId="0F38EF72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14:paraId="16469141" w14:textId="77777777" w:rsidR="00330558" w:rsidRPr="00F31BE0" w:rsidRDefault="00F636B4" w:rsidP="005748B4">
            <w:pPr>
              <w:spacing w:after="0"/>
            </w:pPr>
            <w:r w:rsidRPr="00F31BE0">
              <w:t>Ja</w:t>
            </w:r>
          </w:p>
        </w:tc>
        <w:tc>
          <w:tcPr>
            <w:tcW w:w="711" w:type="dxa"/>
            <w:gridSpan w:val="4"/>
            <w:tcBorders>
              <w:top w:val="nil"/>
            </w:tcBorders>
            <w:shd w:val="clear" w:color="auto" w:fill="F2F2F2" w:themeFill="background1" w:themeFillShade="F2"/>
          </w:tcPr>
          <w:p w14:paraId="2C3F1DDE" w14:textId="77777777" w:rsidR="00330558" w:rsidRPr="00F31BE0" w:rsidRDefault="00F636B4" w:rsidP="005748B4">
            <w:pPr>
              <w:spacing w:after="0"/>
            </w:pPr>
            <w:r w:rsidRPr="00F31BE0">
              <w:t>Nej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F2F2F2" w:themeFill="background1" w:themeFillShade="F2"/>
          </w:tcPr>
          <w:p w14:paraId="0C698A6B" w14:textId="77777777" w:rsidR="00330558" w:rsidRPr="00F31BE0" w:rsidRDefault="00F636B4" w:rsidP="005748B4">
            <w:pPr>
              <w:spacing w:after="0"/>
            </w:pPr>
            <w:r w:rsidRPr="00F31BE0">
              <w:t>Kommentar</w:t>
            </w:r>
          </w:p>
        </w:tc>
        <w:tc>
          <w:tcPr>
            <w:tcW w:w="1707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14:paraId="47EFEA43" w14:textId="77777777" w:rsidR="00330558" w:rsidRPr="00F31BE0" w:rsidRDefault="00F636B4" w:rsidP="005748B4">
            <w:pPr>
              <w:spacing w:after="0"/>
            </w:pPr>
            <w:r w:rsidRPr="00F31BE0">
              <w:t>Inte aktuellt</w:t>
            </w:r>
          </w:p>
        </w:tc>
      </w:tr>
      <w:tr w:rsidR="00F62733" w14:paraId="5277487B" w14:textId="77777777" w:rsidTr="005748B4">
        <w:tc>
          <w:tcPr>
            <w:tcW w:w="4816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07749A5F" w14:textId="77777777" w:rsidR="00330558" w:rsidRPr="00B76756" w:rsidRDefault="00F636B4" w:rsidP="00B43368">
            <w:pPr>
              <w:pStyle w:val="Numreradlista1"/>
              <w:numPr>
                <w:ilvl w:val="0"/>
                <w:numId w:val="13"/>
              </w:numPr>
              <w:spacing w:before="0" w:after="0"/>
              <w:rPr>
                <w:szCs w:val="28"/>
              </w:rPr>
            </w:pPr>
            <w:r w:rsidRPr="00B76756">
              <w:t>Ingår genomgång av basala hygienrutiner och klädregler i introduktionsprogram för all ny vårdpersonal på enheten</w:t>
            </w:r>
            <w:r>
              <w:t xml:space="preserve"> </w:t>
            </w:r>
            <w:r w:rsidRPr="002B4037">
              <w:t xml:space="preserve">inklusive </w:t>
            </w:r>
            <w:r w:rsidRPr="00B76756">
              <w:t>nya läkare?</w:t>
            </w:r>
          </w:p>
        </w:tc>
        <w:tc>
          <w:tcPr>
            <w:tcW w:w="570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1F52EB95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11" w:type="dxa"/>
            <w:gridSpan w:val="4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4B246807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4EB7B786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7908677E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D6FE660" w14:textId="77777777" w:rsidTr="005748B4">
        <w:tc>
          <w:tcPr>
            <w:tcW w:w="4816" w:type="dxa"/>
            <w:gridSpan w:val="2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45246C54" w14:textId="77777777" w:rsidR="00330558" w:rsidRPr="00B76756" w:rsidRDefault="00F636B4" w:rsidP="00B43368">
            <w:pPr>
              <w:pStyle w:val="Numreradlista1"/>
              <w:numPr>
                <w:ilvl w:val="0"/>
                <w:numId w:val="13"/>
              </w:numPr>
              <w:spacing w:before="0" w:after="0"/>
              <w:rPr>
                <w:szCs w:val="28"/>
              </w:rPr>
            </w:pPr>
            <w:r w:rsidRPr="00B76756">
              <w:t>Finns på enheten medarbetare med ansvarsområde vårdhygien, till exempel hygienombud?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215C9D99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11" w:type="dxa"/>
            <w:gridSpan w:val="4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7916AA34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758C92DC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2CEAF96F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3892DB38" w14:textId="77777777" w:rsidTr="005748B4">
        <w:tc>
          <w:tcPr>
            <w:tcW w:w="4816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58E5BC8D" w14:textId="77777777" w:rsidR="00330558" w:rsidRPr="00B76756" w:rsidRDefault="00F636B4" w:rsidP="00B43368">
            <w:pPr>
              <w:pStyle w:val="Numreradlista1"/>
              <w:numPr>
                <w:ilvl w:val="0"/>
                <w:numId w:val="13"/>
              </w:numPr>
              <w:spacing w:before="0" w:after="0"/>
              <w:rPr>
                <w:szCs w:val="28"/>
              </w:rPr>
            </w:pPr>
            <w:r>
              <w:rPr>
                <w:szCs w:val="28"/>
              </w:rPr>
              <w:t>Diskuteras regelbundet hygienfrågor på ett systematiskt sätt, till exempel på APT?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007F5899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11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3076A439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5286F2DA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1E1F79DD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2AF6BEF" w14:textId="77777777" w:rsidTr="005748B4"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F0B534" w14:textId="77777777" w:rsidR="00330558" w:rsidRPr="007B5B80" w:rsidRDefault="00F636B4" w:rsidP="00B43368">
            <w:pPr>
              <w:pStyle w:val="Numreradlista1"/>
              <w:numPr>
                <w:ilvl w:val="0"/>
                <w:numId w:val="13"/>
              </w:numPr>
              <w:spacing w:before="0" w:after="0"/>
              <w:rPr>
                <w:szCs w:val="28"/>
              </w:rPr>
            </w:pPr>
            <w:r>
              <w:rPr>
                <w:szCs w:val="28"/>
              </w:rPr>
              <w:t>Implementeras nya hygienrutiner och hygieninformation till medarbetarna?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1647F21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6DFCEB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8C745F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45958C6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7B35D3C" w14:textId="77777777" w:rsidTr="005748B4"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ECC9F04" w14:textId="77777777" w:rsidR="00330558" w:rsidRPr="00265719" w:rsidRDefault="00F636B4" w:rsidP="00B43368">
            <w:pPr>
              <w:pStyle w:val="Numreradlista1"/>
              <w:numPr>
                <w:ilvl w:val="0"/>
                <w:numId w:val="13"/>
              </w:numPr>
              <w:spacing w:before="0" w:after="0"/>
              <w:rPr>
                <w:szCs w:val="28"/>
              </w:rPr>
            </w:pPr>
            <w:r w:rsidRPr="00B76756">
              <w:t>Har alla genomfört E-learning om basala hygienrutiner?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FD4B93" w14:textId="77777777" w:rsidR="00330558" w:rsidRPr="002B4037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2490844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6CEE595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A4A468B" w14:textId="77777777" w:rsidR="00330558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  <w:p w14:paraId="4E810BED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bookmarkEnd w:id="46"/>
      <w:tr w:rsidR="00F62733" w14:paraId="299390CA" w14:textId="77777777" w:rsidTr="005748B4"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0CB458" w14:textId="77777777" w:rsidR="00330558" w:rsidRPr="00B76756" w:rsidRDefault="00F636B4" w:rsidP="00B43368">
            <w:pPr>
              <w:pStyle w:val="Numreradlista1"/>
              <w:numPr>
                <w:ilvl w:val="0"/>
                <w:numId w:val="13"/>
              </w:numPr>
              <w:spacing w:before="0" w:after="0"/>
            </w:pPr>
            <w:r w:rsidRPr="002B4037">
              <w:rPr>
                <w:szCs w:val="28"/>
              </w:rPr>
              <w:t>Vägs vårdhygieniska aspekter in vid ny- och ombyggnation och involveras Smittskydd Värmland?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D6F5CE0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44ACD19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4AB1C1E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3624AD2" w14:textId="77777777" w:rsidR="00330558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  <w:p w14:paraId="5CDD1C4D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013D215B" w14:textId="77777777" w:rsidTr="005748B4"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D264E8E" w14:textId="77777777" w:rsidR="00330558" w:rsidRPr="00B76756" w:rsidRDefault="00F636B4" w:rsidP="00B43368">
            <w:pPr>
              <w:pStyle w:val="Numreradlista1"/>
              <w:numPr>
                <w:ilvl w:val="0"/>
                <w:numId w:val="13"/>
              </w:numPr>
              <w:spacing w:before="0" w:after="0"/>
            </w:pPr>
            <w:r w:rsidRPr="002B4037">
              <w:t>Erbjuds all personal vaccination</w:t>
            </w:r>
            <w:r w:rsidRPr="002B4037">
              <w:t xml:space="preserve"> enligt riktlinje ”Vaccination av personal inom hälso- och sjukvård i Region Värmland (RIK-31580)”?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1A067C3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1B99D4C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8D4574F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5263E59" w14:textId="77777777" w:rsidR="00330558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  <w:p w14:paraId="5732D591" w14:textId="77777777" w:rsidR="00330558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  <w:p w14:paraId="5437F19E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135FDCA3" w14:textId="77777777" w:rsidTr="005748B4">
        <w:tblPrEx>
          <w:shd w:val="clear" w:color="auto" w:fill="F2F2F2" w:themeFill="background1" w:themeFillShade="F2"/>
        </w:tblPrEx>
        <w:tc>
          <w:tcPr>
            <w:tcW w:w="96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1354334" w14:textId="77777777" w:rsidR="00330558" w:rsidRDefault="00F636B4" w:rsidP="00B43368">
            <w:pPr>
              <w:pStyle w:val="Rubrik1"/>
              <w:numPr>
                <w:ilvl w:val="0"/>
                <w:numId w:val="12"/>
              </w:numPr>
              <w:spacing w:before="320" w:after="0"/>
              <w:ind w:left="714" w:hanging="357"/>
              <w:rPr>
                <w:rFonts w:ascii="Times New Roman" w:hAnsi="Times New Roman"/>
                <w:szCs w:val="24"/>
              </w:rPr>
            </w:pPr>
            <w:bookmarkStart w:id="49" w:name="_Toc256000003"/>
            <w:bookmarkStart w:id="50" w:name="_Toc493764514"/>
            <w:r>
              <w:t>Uppföljning</w:t>
            </w:r>
            <w:bookmarkEnd w:id="49"/>
            <w:bookmarkEnd w:id="50"/>
          </w:p>
        </w:tc>
      </w:tr>
      <w:tr w:rsidR="00F62733" w14:paraId="79E90371" w14:textId="77777777" w:rsidTr="005748B4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bottom w:val="single" w:sz="4" w:space="0" w:color="auto"/>
            </w:tcBorders>
          </w:tcPr>
          <w:p w14:paraId="5FA027C7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nil"/>
              <w:bottom w:val="single" w:sz="4" w:space="0" w:color="auto"/>
            </w:tcBorders>
          </w:tcPr>
          <w:p w14:paraId="1E22D539" w14:textId="77777777" w:rsidR="00330558" w:rsidRPr="00F31BE0" w:rsidRDefault="00F636B4" w:rsidP="005748B4">
            <w:pPr>
              <w:spacing w:after="0"/>
            </w:pPr>
            <w:r w:rsidRPr="00F31BE0">
              <w:t>Ja</w:t>
            </w:r>
          </w:p>
        </w:tc>
        <w:tc>
          <w:tcPr>
            <w:tcW w:w="711" w:type="dxa"/>
            <w:gridSpan w:val="4"/>
            <w:tcBorders>
              <w:top w:val="nil"/>
              <w:bottom w:val="single" w:sz="4" w:space="0" w:color="auto"/>
            </w:tcBorders>
          </w:tcPr>
          <w:p w14:paraId="395AB849" w14:textId="77777777" w:rsidR="00330558" w:rsidRPr="00F31BE0" w:rsidRDefault="00F636B4" w:rsidP="005748B4">
            <w:pPr>
              <w:spacing w:after="0"/>
            </w:pPr>
            <w:r w:rsidRPr="00F31BE0">
              <w:t>Nej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685C946B" w14:textId="77777777" w:rsidR="00330558" w:rsidRPr="00F31BE0" w:rsidRDefault="00F636B4" w:rsidP="005748B4">
            <w:pPr>
              <w:spacing w:after="0"/>
            </w:pPr>
            <w:r w:rsidRPr="00F31BE0">
              <w:t>Kommentar</w:t>
            </w:r>
          </w:p>
        </w:tc>
        <w:tc>
          <w:tcPr>
            <w:tcW w:w="1707" w:type="dxa"/>
            <w:gridSpan w:val="2"/>
            <w:tcBorders>
              <w:top w:val="nil"/>
              <w:bottom w:val="single" w:sz="4" w:space="0" w:color="auto"/>
            </w:tcBorders>
          </w:tcPr>
          <w:p w14:paraId="42B6CD26" w14:textId="77777777" w:rsidR="00330558" w:rsidRPr="00F31BE0" w:rsidRDefault="00F636B4" w:rsidP="005748B4">
            <w:pPr>
              <w:spacing w:after="0"/>
            </w:pPr>
            <w:r w:rsidRPr="00F31BE0">
              <w:t>Inte aktuellt</w:t>
            </w:r>
          </w:p>
        </w:tc>
      </w:tr>
      <w:tr w:rsidR="00F62733" w14:paraId="2C5588D4" w14:textId="77777777" w:rsidTr="005748B4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601AE" w14:textId="77777777" w:rsidR="00330558" w:rsidRPr="00990B7A" w:rsidRDefault="00F636B4" w:rsidP="00B43368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szCs w:val="24"/>
              </w:rPr>
            </w:pPr>
            <w:r w:rsidRPr="00990B7A">
              <w:t>Sker månatliga mätningar av följsamhet till basala hygienrutiner och klädregler?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B6552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9AF766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1BA27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1F498D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EF5E3A3" w14:textId="77777777" w:rsidTr="005748B4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F085A" w14:textId="77777777" w:rsidR="00330558" w:rsidRPr="000872C4" w:rsidRDefault="00F636B4" w:rsidP="00B43368">
            <w:pPr>
              <w:pStyle w:val="Numreradlista1"/>
              <w:numPr>
                <w:ilvl w:val="1"/>
                <w:numId w:val="15"/>
              </w:numPr>
              <w:spacing w:before="0" w:after="0"/>
              <w:ind w:left="633" w:hanging="221"/>
              <w:rPr>
                <w:szCs w:val="24"/>
              </w:rPr>
            </w:pPr>
            <w:r w:rsidRPr="00217B16">
              <w:t>Om nej, hur ofta?</w:t>
            </w:r>
          </w:p>
        </w:tc>
        <w:tc>
          <w:tcPr>
            <w:tcW w:w="48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A04EA6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F62733" w14:paraId="180BDB94" w14:textId="77777777" w:rsidTr="005748B4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AB9EF" w14:textId="77777777" w:rsidR="00330558" w:rsidRPr="00217B16" w:rsidRDefault="00F636B4" w:rsidP="00B43368">
            <w:pPr>
              <w:pStyle w:val="Numreradlista1"/>
              <w:numPr>
                <w:ilvl w:val="1"/>
                <w:numId w:val="15"/>
              </w:numPr>
              <w:spacing w:before="0" w:after="0"/>
              <w:ind w:left="633" w:hanging="221"/>
            </w:pPr>
            <w:r w:rsidRPr="00217B16">
              <w:t>Följer all personal basala hygienrutiner?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</w:tcBorders>
          </w:tcPr>
          <w:p w14:paraId="642BD7DE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11" w:type="dxa"/>
            <w:gridSpan w:val="4"/>
            <w:tcBorders>
              <w:top w:val="nil"/>
              <w:bottom w:val="nil"/>
            </w:tcBorders>
          </w:tcPr>
          <w:p w14:paraId="01055BE2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5A2A6B9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nil"/>
              <w:bottom w:val="nil"/>
            </w:tcBorders>
          </w:tcPr>
          <w:p w14:paraId="0BE2D4D6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0D6B148F" w14:textId="77777777" w:rsidTr="005748B4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37B55" w14:textId="77777777" w:rsidR="00330558" w:rsidRPr="00217B16" w:rsidRDefault="00F636B4" w:rsidP="00B43368">
            <w:pPr>
              <w:pStyle w:val="Numreradlista1"/>
              <w:numPr>
                <w:ilvl w:val="1"/>
                <w:numId w:val="15"/>
              </w:numPr>
              <w:spacing w:before="0" w:after="0"/>
              <w:ind w:left="633" w:hanging="221"/>
            </w:pPr>
            <w:r w:rsidRPr="00217B16">
              <w:t>Finns förutsättningar att byta arbets</w:t>
            </w:r>
            <w:r w:rsidR="00A0096C">
              <w:t>-</w:t>
            </w:r>
            <w:r w:rsidRPr="00217B16">
              <w:t>kläder dagligen?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</w:tcBorders>
          </w:tcPr>
          <w:p w14:paraId="2CCF390E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11" w:type="dxa"/>
            <w:gridSpan w:val="4"/>
            <w:tcBorders>
              <w:top w:val="nil"/>
              <w:bottom w:val="nil"/>
            </w:tcBorders>
          </w:tcPr>
          <w:p w14:paraId="24CCAB60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AD73AD2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nil"/>
              <w:bottom w:val="nil"/>
            </w:tcBorders>
          </w:tcPr>
          <w:p w14:paraId="0DF865EE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DE6261A" w14:textId="77777777" w:rsidTr="005748B4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07529" w14:textId="77777777" w:rsidR="00330558" w:rsidRPr="00217B16" w:rsidRDefault="00F636B4" w:rsidP="00B43368">
            <w:pPr>
              <w:pStyle w:val="Numreradlista1"/>
              <w:numPr>
                <w:ilvl w:val="1"/>
                <w:numId w:val="15"/>
              </w:numPr>
              <w:spacing w:before="0" w:after="0"/>
              <w:ind w:left="633" w:hanging="221"/>
            </w:pPr>
            <w:r w:rsidRPr="005840BA">
              <w:t>Diskuteras resultat av följsamhets</w:t>
            </w:r>
            <w:r w:rsidR="00A0096C">
              <w:t>-</w:t>
            </w:r>
            <w:r w:rsidRPr="005840BA">
              <w:t>mätningar på verksamhetens lednings</w:t>
            </w:r>
            <w:r w:rsidR="00A0096C">
              <w:t>-</w:t>
            </w:r>
            <w:r w:rsidRPr="005840BA">
              <w:t>möten?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0C9B7D1D" w14:textId="77777777" w:rsidR="00330558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  <w:p w14:paraId="441B857F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11" w:type="dxa"/>
            <w:gridSpan w:val="4"/>
            <w:tcBorders>
              <w:top w:val="nil"/>
              <w:bottom w:val="single" w:sz="4" w:space="0" w:color="auto"/>
            </w:tcBorders>
          </w:tcPr>
          <w:p w14:paraId="6EDD294F" w14:textId="77777777" w:rsidR="00330558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  <w:p w14:paraId="3586A32D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092EC959" w14:textId="77777777" w:rsidR="00330558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  <w:p w14:paraId="62EF0032" w14:textId="77777777" w:rsidR="00330558" w:rsidRPr="00195E79" w:rsidRDefault="00330558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nil"/>
              <w:bottom w:val="single" w:sz="4" w:space="0" w:color="auto"/>
            </w:tcBorders>
          </w:tcPr>
          <w:p w14:paraId="05E76618" w14:textId="77777777" w:rsidR="00330558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  <w:p w14:paraId="194457B9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386918D7" w14:textId="77777777" w:rsidTr="005748B4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0A1BE" w14:textId="77777777" w:rsidR="00330558" w:rsidRPr="002532D4" w:rsidRDefault="00F636B4" w:rsidP="00B43368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color w:val="FF0000"/>
                <w:szCs w:val="24"/>
              </w:rPr>
            </w:pPr>
            <w:r w:rsidRPr="00645A8F">
              <w:t>Arbetar enheten aktivt för att motverka vårdrelaterade infektioner (VRI)?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9B7E2" w14:textId="77777777" w:rsidR="00330558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  <w:p w14:paraId="75F04C57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AD8D89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1B71DA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EB6AB2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C96F4AF" w14:textId="77777777" w:rsidTr="005748B4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AC959" w14:textId="77777777" w:rsidR="00330558" w:rsidRPr="007F2573" w:rsidRDefault="00F636B4" w:rsidP="00B43368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color w:val="0070C0"/>
              </w:rPr>
            </w:pPr>
            <w:r w:rsidRPr="005840BA">
              <w:t>Är enheten diplomerad som antibiotika</w:t>
            </w:r>
            <w:r w:rsidR="00A0096C">
              <w:t>-</w:t>
            </w:r>
            <w:r w:rsidRPr="005840BA">
              <w:t>smart?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B1B9E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F76C2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BBBC7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FB02F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11C2B5DF" w14:textId="77777777" w:rsidTr="005748B4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5AFD8" w14:textId="77777777" w:rsidR="00330558" w:rsidRPr="008C27C1" w:rsidRDefault="00F636B4" w:rsidP="00B43368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color w:val="FF0000"/>
              </w:rPr>
            </w:pPr>
            <w:r w:rsidRPr="002532D4">
              <w:t>Deltar läkargruppen aktivt i enhetens förbättringsarbete för att motverka</w:t>
            </w:r>
            <w:r w:rsidRPr="002532D4">
              <w:rPr>
                <w:szCs w:val="24"/>
              </w:rPr>
              <w:t xml:space="preserve"> spridning av antibiotikaresistens genom följsamhet till antibiotika</w:t>
            </w:r>
            <w:r w:rsidR="00861B39">
              <w:rPr>
                <w:szCs w:val="24"/>
              </w:rPr>
              <w:t>-</w:t>
            </w:r>
            <w:r w:rsidRPr="002532D4">
              <w:rPr>
                <w:szCs w:val="24"/>
              </w:rPr>
              <w:t xml:space="preserve">rekommendationer? 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7DC3D" w14:textId="77777777" w:rsidR="00330558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  <w:p w14:paraId="16B90A25" w14:textId="77777777" w:rsidR="00330558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  <w:p w14:paraId="53C6FC31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C5B9F9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C3497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A41FF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1099074B" w14:textId="77777777" w:rsidTr="005748B4">
        <w:tblPrEx>
          <w:shd w:val="clear" w:color="auto" w:fill="auto"/>
        </w:tblPrEx>
        <w:tc>
          <w:tcPr>
            <w:tcW w:w="9646" w:type="dxa"/>
            <w:gridSpan w:val="11"/>
            <w:tcBorders>
              <w:top w:val="nil"/>
              <w:bottom w:val="nil"/>
            </w:tcBorders>
          </w:tcPr>
          <w:p w14:paraId="75C7E494" w14:textId="77777777" w:rsidR="00330558" w:rsidRPr="00A669AF" w:rsidRDefault="00F636B4" w:rsidP="00B43368">
            <w:pPr>
              <w:pStyle w:val="Rubrik1"/>
              <w:numPr>
                <w:ilvl w:val="0"/>
                <w:numId w:val="12"/>
              </w:numPr>
              <w:spacing w:before="320" w:after="0"/>
              <w:ind w:left="714" w:hanging="357"/>
            </w:pPr>
            <w:bookmarkStart w:id="51" w:name="_Toc256000004"/>
            <w:r w:rsidRPr="00A669AF">
              <w:t>Behandlingsrum/undersökningsrum</w:t>
            </w:r>
            <w:bookmarkEnd w:id="51"/>
          </w:p>
        </w:tc>
      </w:tr>
      <w:tr w:rsidR="00F62733" w14:paraId="75C38A3E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9B96FBB" w14:textId="77777777" w:rsidR="00330558" w:rsidRPr="00643B86" w:rsidRDefault="00330558" w:rsidP="005748B4">
            <w:pPr>
              <w:spacing w:after="0"/>
            </w:pPr>
            <w:bookmarkStart w:id="52" w:name="_Hlk112162730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A004E92" w14:textId="77777777" w:rsidR="00330558" w:rsidRPr="00F31BE0" w:rsidRDefault="00F636B4" w:rsidP="005748B4">
            <w:pPr>
              <w:spacing w:after="0"/>
            </w:pPr>
            <w:r w:rsidRPr="00F31BE0">
              <w:t>Ja</w:t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8D3179F" w14:textId="77777777" w:rsidR="00330558" w:rsidRPr="00F31BE0" w:rsidRDefault="00F636B4" w:rsidP="005748B4">
            <w:pPr>
              <w:spacing w:after="0"/>
            </w:pPr>
            <w:r w:rsidRPr="00F31BE0">
              <w:t>Nej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53E0DC6" w14:textId="77777777" w:rsidR="00330558" w:rsidRPr="00F31BE0" w:rsidRDefault="00F636B4" w:rsidP="005748B4">
            <w:pPr>
              <w:spacing w:after="0"/>
            </w:pPr>
            <w:r w:rsidRPr="00F31BE0">
              <w:t>Kommentar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8A324B3" w14:textId="77777777" w:rsidR="00330558" w:rsidRPr="00F31BE0" w:rsidRDefault="00F636B4" w:rsidP="005748B4">
            <w:pPr>
              <w:spacing w:after="0"/>
            </w:pPr>
            <w:r w:rsidRPr="00F31BE0">
              <w:t>Inte aktuellt</w:t>
            </w:r>
          </w:p>
        </w:tc>
      </w:tr>
      <w:tr w:rsidR="00F62733" w14:paraId="5C84E4D8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9B5499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 w:rsidRPr="00643B86">
              <w:t>Finns tillgång till tvättställ?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0956F7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59EBFE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BF33D5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3453EF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836ACB3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4C1765" w14:textId="77777777" w:rsidR="00330558" w:rsidRPr="00643B86" w:rsidRDefault="00F636B4" w:rsidP="00B43368">
            <w:pPr>
              <w:pStyle w:val="Numreradlista1"/>
              <w:numPr>
                <w:ilvl w:val="0"/>
                <w:numId w:val="26"/>
              </w:numPr>
              <w:spacing w:before="0" w:after="0"/>
              <w:ind w:left="633" w:hanging="283"/>
            </w:pPr>
            <w:r w:rsidRPr="00643B86">
              <w:t>Om ja, är tvättstället fritt från föremål?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F2A713C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46C1DE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7884EE5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3477A97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bookmarkEnd w:id="52"/>
      <w:tr w:rsidR="00F62733" w14:paraId="373D69F5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8C3190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 w:rsidRPr="005840BA">
              <w:t>Har personalen kännedom om rutinen ”Tvättställ (RUT – 30420)”?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562652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08FCCB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D6CBE5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58C2FF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118CEB21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16B41F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 w:rsidRPr="00643B86">
              <w:t>Finns tillgång till handsprit?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08D41D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BE47FC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DC5428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95528F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212C9546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62506C9" w14:textId="77777777" w:rsidR="00330558" w:rsidRPr="00643B86" w:rsidRDefault="00F636B4" w:rsidP="00B43368">
            <w:pPr>
              <w:pStyle w:val="Numreradlista1"/>
              <w:numPr>
                <w:ilvl w:val="0"/>
                <w:numId w:val="27"/>
              </w:numPr>
              <w:spacing w:before="0" w:after="0"/>
              <w:ind w:left="633" w:hanging="283"/>
            </w:pPr>
            <w:r w:rsidRPr="00643B86">
              <w:t>Om ja, är de</w:t>
            </w:r>
            <w:r>
              <w:t>n</w:t>
            </w:r>
            <w:r w:rsidRPr="00643B86">
              <w:t xml:space="preserve"> uppsatt på vägg?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58236E5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F80BBEB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8B60035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932E94A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75747662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676CA8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>
              <w:t>Finns tillgång till ytdesinfektionsmedel?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C034CA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B5CEFF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D2ED84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EEDBD6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53EF96C1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FEE7F0C" w14:textId="77777777" w:rsidR="00330558" w:rsidRDefault="00F636B4" w:rsidP="00B43368">
            <w:pPr>
              <w:pStyle w:val="Numreradlista1"/>
              <w:numPr>
                <w:ilvl w:val="0"/>
                <w:numId w:val="28"/>
              </w:numPr>
              <w:spacing w:before="0" w:after="0"/>
              <w:ind w:left="633" w:hanging="283"/>
            </w:pPr>
            <w:r w:rsidRPr="00643B86">
              <w:t>Om ja, är de</w:t>
            </w:r>
            <w:r>
              <w:t>n</w:t>
            </w:r>
            <w:r w:rsidRPr="00643B86">
              <w:t xml:space="preserve"> uppsatt på vägg?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B8CA322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D5B3CE5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3C0C75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AB6DAAA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8D0478E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7752A4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 w:rsidRPr="00643B86">
              <w:t>Finns tillgång till handskar?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AA1FF6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991E05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21971C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AED939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74D4838A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56095A" w14:textId="77777777" w:rsidR="00330558" w:rsidRPr="00643B86" w:rsidRDefault="00F636B4" w:rsidP="00B43368">
            <w:pPr>
              <w:pStyle w:val="Numreradlista1"/>
              <w:numPr>
                <w:ilvl w:val="0"/>
                <w:numId w:val="29"/>
              </w:numPr>
              <w:spacing w:before="0" w:after="0"/>
              <w:ind w:left="633" w:hanging="283"/>
            </w:pPr>
            <w:r w:rsidRPr="00643B86">
              <w:t>Om ja, är de uppsatta på vägg?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4B1715A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6565140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877EFFF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C3EEB44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1F4A93CA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C73E4B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>
              <w:t>Finns tillgång till plastförkläde?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AD9225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CC798D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5FBD1C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E6BF6D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CBBD7F6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146209" w14:textId="77777777" w:rsidR="00330558" w:rsidRDefault="00F636B4" w:rsidP="00B43368">
            <w:pPr>
              <w:pStyle w:val="Numreradlista1"/>
              <w:numPr>
                <w:ilvl w:val="0"/>
                <w:numId w:val="30"/>
              </w:numPr>
              <w:spacing w:before="0" w:after="0"/>
              <w:ind w:left="633" w:hanging="283"/>
            </w:pPr>
            <w:r>
              <w:t>Om ja, är de uppsatta på vägg?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801A8D8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2B73B70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A7010C7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8407B03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2A9DB85A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D58E935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 w:rsidRPr="00643B86">
              <w:t xml:space="preserve">Finns </w:t>
            </w:r>
            <w:r>
              <w:t xml:space="preserve">stängda </w:t>
            </w:r>
            <w:r w:rsidRPr="00643B86">
              <w:t>förvaringsskåp</w:t>
            </w:r>
            <w:r>
              <w:t xml:space="preserve"> </w:t>
            </w:r>
            <w:r w:rsidRPr="00C518CC">
              <w:t>för minimal förvaring av material?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6F78539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0BEB5EC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F55ECE3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E6D853F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2FA368B1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FB60ED6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 w:rsidRPr="00643B86">
              <w:t>Förvaras sterilt</w:t>
            </w:r>
            <w:r>
              <w:t xml:space="preserve"> material</w:t>
            </w:r>
            <w:r w:rsidRPr="00643B86">
              <w:t xml:space="preserve"> separat från övrig</w:t>
            </w:r>
            <w:r>
              <w:t>t material</w:t>
            </w:r>
            <w:r w:rsidRPr="00643B86">
              <w:t>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6642626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B1843C4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CEC865F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8EBF85B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12024B3B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AF41988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 w:rsidRPr="00643B86">
              <w:t xml:space="preserve">Förvaras </w:t>
            </w:r>
            <w:r w:rsidRPr="00C518CC">
              <w:t xml:space="preserve">värmedesinfekterade (tidigare s.k. </w:t>
            </w:r>
            <w:r w:rsidRPr="00506764">
              <w:t>höggradigt rena</w:t>
            </w:r>
            <w:r w:rsidRPr="00C518CC">
              <w:t>)</w:t>
            </w:r>
            <w:r>
              <w:t xml:space="preserve"> instrument</w:t>
            </w:r>
            <w:r w:rsidRPr="00643B86">
              <w:t xml:space="preserve"> separat från </w:t>
            </w:r>
            <w:r>
              <w:t>ö</w:t>
            </w:r>
            <w:r w:rsidRPr="00643B86">
              <w:t>vrig</w:t>
            </w:r>
            <w:r>
              <w:t>t material</w:t>
            </w:r>
            <w:r w:rsidRPr="00643B86">
              <w:t>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8437F7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863FC75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ED90CEA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7D142F3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7F8F3E18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D0CDFEF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 w:rsidRPr="00643B86">
              <w:t xml:space="preserve">Är ytor </w:t>
            </w:r>
            <w:r w:rsidRPr="00C518CC">
              <w:t>fria</w:t>
            </w:r>
            <w:r w:rsidRPr="007F2573">
              <w:rPr>
                <w:color w:val="FF0000"/>
              </w:rPr>
              <w:t xml:space="preserve"> </w:t>
            </w:r>
            <w:r w:rsidRPr="00643B86">
              <w:t xml:space="preserve">från </w:t>
            </w:r>
            <w:r>
              <w:t>material</w:t>
            </w:r>
            <w:r w:rsidRPr="00643B86">
              <w:t xml:space="preserve"> så avtorkning lätt kan ske?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F7DB4B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CA4B5AB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5DA50D6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35C1B48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3185861A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4E0D9D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>
              <w:br w:type="page"/>
            </w:r>
            <w:r w:rsidRPr="00643B86">
              <w:t>Rengörs undersökningsbritsen mellan varje patient?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6D1349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89836E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83D75E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EA2B23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5A4BEF2B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76699C" w14:textId="77777777" w:rsidR="00330558" w:rsidRPr="00643B86" w:rsidRDefault="00F636B4" w:rsidP="00B43368">
            <w:pPr>
              <w:pStyle w:val="Numreradlista1"/>
              <w:numPr>
                <w:ilvl w:val="0"/>
                <w:numId w:val="31"/>
              </w:numPr>
              <w:spacing w:before="0" w:after="0"/>
              <w:ind w:left="633" w:hanging="283"/>
            </w:pPr>
            <w:r>
              <w:t>Finns avtorkningsbart örngott?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BE8187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7BFB8C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6E0C17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D2AD38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123C893B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E233CCF" w14:textId="77777777" w:rsidR="00330558" w:rsidRDefault="00F636B4" w:rsidP="00B43368">
            <w:pPr>
              <w:pStyle w:val="Numreradlista1"/>
              <w:numPr>
                <w:ilvl w:val="0"/>
                <w:numId w:val="31"/>
              </w:numPr>
              <w:spacing w:before="0" w:after="0"/>
              <w:ind w:left="633" w:hanging="283"/>
            </w:pPr>
            <w:r>
              <w:t>Är ytskiktet på britsen intakt och lätt att rengöra?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8E0922A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A541B3D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7A5E607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765F8E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E6E751A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7694A38" w14:textId="77777777" w:rsidR="00330558" w:rsidRPr="00577CF8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 w:rsidRPr="00577CF8">
              <w:t>Finns det separata rum avsett för dokumentation?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D511026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9E5586D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E7E002D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D98921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A84851A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8F568B" w14:textId="77777777" w:rsidR="00330558" w:rsidRPr="00577CF8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 w:rsidRPr="00577CF8">
              <w:t>Finns det datorskärm och tangentbord i behandlingsrummet?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F7D2DB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611CE2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9DF7B9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354427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3501E8A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8F316BA" w14:textId="77777777" w:rsidR="00330558" w:rsidRPr="00643B86" w:rsidRDefault="00F636B4" w:rsidP="00B43368">
            <w:pPr>
              <w:pStyle w:val="Numreradlista1"/>
              <w:numPr>
                <w:ilvl w:val="0"/>
                <w:numId w:val="32"/>
              </w:numPr>
              <w:spacing w:before="0" w:after="0"/>
              <w:ind w:left="633" w:hanging="283"/>
            </w:pPr>
            <w:r w:rsidRPr="00643B86">
              <w:t>Om ja, är tangentbordet avtorknings</w:t>
            </w:r>
            <w:r w:rsidR="00A0096C">
              <w:t>-</w:t>
            </w:r>
            <w:r w:rsidRPr="00643B86">
              <w:t>bart?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0BBC712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ED0CDC9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738678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9FA5307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75967A97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3B07CA8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>
              <w:t xml:space="preserve">Om rummet är ett s.k. kombinationsrum, </w:t>
            </w:r>
            <w:r w:rsidRPr="00C518CC">
              <w:t>är behandlingsdelen separerad från den administrativa delen?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4AB21C8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43BCD19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53810F2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2EEFE17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5E6255D8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8E9E293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 w:rsidRPr="00643B86">
              <w:t xml:space="preserve">Är rummet </w:t>
            </w:r>
            <w:r w:rsidRPr="00C518CC">
              <w:t>fritt</w:t>
            </w:r>
            <w:r w:rsidRPr="007F2573">
              <w:rPr>
                <w:color w:val="FF0000"/>
              </w:rPr>
              <w:t xml:space="preserve"> </w:t>
            </w:r>
            <w:r w:rsidRPr="00643B86">
              <w:t>från blommor, prydnads</w:t>
            </w:r>
            <w:r>
              <w:t>-</w:t>
            </w:r>
            <w:r w:rsidRPr="00643B86">
              <w:t>föremål</w:t>
            </w:r>
            <w:r w:rsidRPr="00C518CC">
              <w:t>, långa gardiner</w:t>
            </w:r>
            <w:r>
              <w:rPr>
                <w:color w:val="FF0000"/>
              </w:rPr>
              <w:t xml:space="preserve"> </w:t>
            </w:r>
            <w:r w:rsidRPr="00643B86">
              <w:t>med mera?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FA5F4A6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A75694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B1302E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9201F8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7DA8E900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D8415A2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 w:rsidRPr="00643B86">
              <w:t>Finns klocka med sekundvisare uppsatt på vägg?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F3EE3B5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AB27A56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C0BF813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238F202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2895D398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3FFA0A1" w14:textId="77777777" w:rsidR="00330558" w:rsidRPr="00643B86" w:rsidRDefault="00F636B4" w:rsidP="00B43368">
            <w:pPr>
              <w:pStyle w:val="Numreradlista1"/>
              <w:numPr>
                <w:ilvl w:val="0"/>
                <w:numId w:val="24"/>
              </w:numPr>
              <w:spacing w:before="0" w:after="0"/>
            </w:pPr>
            <w:r w:rsidRPr="00643B86">
              <w:t>Är ytbeläggningen i rummet intakt?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0C2359B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58F2B1E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75CD07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247690D" w14:textId="77777777" w:rsidR="00330558" w:rsidRPr="00643B86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643B86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3B86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643B86">
              <w:rPr>
                <w:rFonts w:ascii="Times New Roman" w:hAnsi="Times New Roman"/>
                <w:b/>
                <w:szCs w:val="24"/>
              </w:rPr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643B86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6234165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6E326B8" w14:textId="77777777" w:rsidR="00330558" w:rsidRPr="002539AF" w:rsidRDefault="00F636B4" w:rsidP="00B43368">
            <w:pPr>
              <w:pStyle w:val="Rubrik1"/>
              <w:numPr>
                <w:ilvl w:val="0"/>
                <w:numId w:val="12"/>
              </w:numPr>
              <w:spacing w:after="0"/>
              <w:ind w:left="714" w:hanging="357"/>
            </w:pPr>
            <w:bookmarkStart w:id="53" w:name="_Toc256000005"/>
            <w:r w:rsidRPr="002539AF">
              <w:t>Patienttoalett</w:t>
            </w:r>
            <w:bookmarkEnd w:id="53"/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112AC" w14:textId="77777777" w:rsidR="00330558" w:rsidRPr="00643B86" w:rsidRDefault="00330558" w:rsidP="005748B4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46224E" w14:textId="77777777" w:rsidR="00330558" w:rsidRPr="00643B86" w:rsidRDefault="00330558" w:rsidP="005748B4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9EF1AA" w14:textId="77777777" w:rsidR="00330558" w:rsidRPr="00C6735B" w:rsidRDefault="00330558" w:rsidP="005748B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9CCD1" w14:textId="77777777" w:rsidR="00330558" w:rsidRPr="00643B86" w:rsidRDefault="00330558" w:rsidP="005748B4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6A847D41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190A6DD" w14:textId="77777777" w:rsidR="00330558" w:rsidRPr="00CC0059" w:rsidRDefault="00330558" w:rsidP="005748B4">
            <w:pPr>
              <w:spacing w:after="0"/>
              <w:ind w:left="284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E710F" w14:textId="77777777" w:rsidR="00330558" w:rsidRPr="00F31BE0" w:rsidRDefault="00F636B4" w:rsidP="005748B4">
            <w:pPr>
              <w:spacing w:after="0"/>
            </w:pPr>
            <w:r w:rsidRPr="00F31BE0">
              <w:t>Ja</w:t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242132" w14:textId="77777777" w:rsidR="00330558" w:rsidRPr="00F31BE0" w:rsidRDefault="00F636B4" w:rsidP="005748B4">
            <w:pPr>
              <w:spacing w:after="0"/>
            </w:pPr>
            <w:r w:rsidRPr="00F31BE0">
              <w:t>Nej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A3F59" w14:textId="77777777" w:rsidR="00330558" w:rsidRPr="00F31BE0" w:rsidRDefault="00F636B4" w:rsidP="005748B4">
            <w:pPr>
              <w:spacing w:after="0"/>
            </w:pPr>
            <w:r w:rsidRPr="00F31BE0">
              <w:t>Kommentar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D1E69" w14:textId="77777777" w:rsidR="00330558" w:rsidRPr="00F31BE0" w:rsidRDefault="00F636B4" w:rsidP="005748B4">
            <w:pPr>
              <w:spacing w:after="0"/>
            </w:pPr>
            <w:r w:rsidRPr="00F31BE0">
              <w:t>Inte aktuellt</w:t>
            </w:r>
          </w:p>
        </w:tc>
      </w:tr>
      <w:tr w:rsidR="00F62733" w14:paraId="246546F7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62204" w14:textId="77777777" w:rsidR="00330558" w:rsidRPr="00897902" w:rsidRDefault="00F636B4" w:rsidP="00B43368">
            <w:pPr>
              <w:pStyle w:val="Numreradlista1"/>
              <w:numPr>
                <w:ilvl w:val="0"/>
                <w:numId w:val="16"/>
              </w:numPr>
              <w:spacing w:before="0" w:after="0"/>
            </w:pPr>
            <w:r w:rsidRPr="00897902">
              <w:t>Städas toaletten</w:t>
            </w:r>
            <w:r>
              <w:t xml:space="preserve"> </w:t>
            </w:r>
            <w:r w:rsidRPr="00680355">
              <w:t xml:space="preserve">minst </w:t>
            </w:r>
            <w:r w:rsidRPr="00897902">
              <w:t>dagligen?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3F9E1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5DB1F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3F872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AF127E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CD9BB24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02761" w14:textId="77777777" w:rsidR="00330558" w:rsidRPr="00897902" w:rsidRDefault="00F636B4" w:rsidP="00B43368">
            <w:pPr>
              <w:pStyle w:val="Numreradlista1"/>
              <w:numPr>
                <w:ilvl w:val="0"/>
                <w:numId w:val="16"/>
              </w:numPr>
              <w:spacing w:before="0" w:after="0"/>
            </w:pPr>
            <w:r w:rsidRPr="00897902">
              <w:t>Finns handsprit uppsatt vid tvättställ?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3902C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EE352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373AA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92769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2C7D14CF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D1F4E" w14:textId="77777777" w:rsidR="00330558" w:rsidRPr="00897902" w:rsidRDefault="00F636B4" w:rsidP="00B43368">
            <w:pPr>
              <w:pStyle w:val="Numreradlista1"/>
              <w:numPr>
                <w:ilvl w:val="0"/>
                <w:numId w:val="16"/>
              </w:numPr>
              <w:spacing w:before="0" w:after="0"/>
            </w:pPr>
            <w:r w:rsidRPr="00897902">
              <w:t>Är ytbeläggningen i rummet intakt?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6DB43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670B5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EA1A7" w14:textId="77777777" w:rsidR="00330558" w:rsidRPr="00C6735B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C6735B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6735B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C6735B">
              <w:rPr>
                <w:rFonts w:ascii="Times New Roman" w:hAnsi="Times New Roman"/>
                <w:szCs w:val="24"/>
              </w:rPr>
            </w:r>
            <w:r w:rsidRPr="00C6735B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C6735B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C4B9A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EEC8673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41613" w14:textId="77777777" w:rsidR="00330558" w:rsidRPr="002539AF" w:rsidRDefault="00F636B4" w:rsidP="00B43368">
            <w:pPr>
              <w:pStyle w:val="Rubrik1"/>
              <w:numPr>
                <w:ilvl w:val="0"/>
                <w:numId w:val="12"/>
              </w:numPr>
              <w:spacing w:after="0"/>
              <w:ind w:left="714" w:hanging="357"/>
            </w:pPr>
            <w:bookmarkStart w:id="54" w:name="_Toc256000006"/>
            <w:r w:rsidRPr="002539AF">
              <w:t>Sterilförråd</w:t>
            </w:r>
            <w:bookmarkEnd w:id="54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FBEAE" w14:textId="77777777" w:rsidR="00330558" w:rsidRPr="00CC0059" w:rsidRDefault="00330558" w:rsidP="005748B4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2E2A4" w14:textId="77777777" w:rsidR="00330558" w:rsidRPr="00CC0059" w:rsidRDefault="00330558" w:rsidP="005748B4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D87B7" w14:textId="77777777" w:rsidR="00330558" w:rsidRPr="00CC0059" w:rsidRDefault="00330558" w:rsidP="005748B4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EC6506" w14:textId="77777777" w:rsidR="00330558" w:rsidRPr="00CC0059" w:rsidRDefault="00330558" w:rsidP="005748B4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68327AB4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2EEB993" w14:textId="77777777" w:rsidR="00330558" w:rsidRPr="00CC0059" w:rsidRDefault="00330558" w:rsidP="005748B4">
            <w:pPr>
              <w:spacing w:after="0"/>
              <w:ind w:left="317" w:hanging="425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B522766" w14:textId="77777777" w:rsidR="00330558" w:rsidRPr="00F31BE0" w:rsidRDefault="00F636B4" w:rsidP="005748B4">
            <w:pPr>
              <w:spacing w:after="0"/>
            </w:pPr>
            <w:r w:rsidRPr="00F31BE0">
              <w:t>Ja</w:t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BE5C95" w14:textId="77777777" w:rsidR="00330558" w:rsidRPr="00F31BE0" w:rsidRDefault="00F636B4" w:rsidP="005748B4">
            <w:pPr>
              <w:spacing w:after="0"/>
            </w:pPr>
            <w:r w:rsidRPr="00F31BE0">
              <w:t>Nej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6F28297" w14:textId="77777777" w:rsidR="00330558" w:rsidRPr="00F31BE0" w:rsidRDefault="00F636B4" w:rsidP="005748B4">
            <w:pPr>
              <w:spacing w:after="0"/>
            </w:pPr>
            <w:r w:rsidRPr="00F31BE0">
              <w:t>Kommentar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088B91E" w14:textId="77777777" w:rsidR="00330558" w:rsidRPr="00F31BE0" w:rsidRDefault="00F636B4" w:rsidP="005748B4">
            <w:pPr>
              <w:spacing w:after="0"/>
            </w:pPr>
            <w:r w:rsidRPr="00F31BE0">
              <w:t>Inte aktuellt</w:t>
            </w:r>
          </w:p>
        </w:tc>
      </w:tr>
      <w:tr w:rsidR="00F62733" w14:paraId="7E19828F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39A3E2E" w14:textId="77777777" w:rsidR="00330558" w:rsidRPr="00A03B26" w:rsidRDefault="00F636B4" w:rsidP="00B43368">
            <w:pPr>
              <w:pStyle w:val="Numreradlista1"/>
              <w:numPr>
                <w:ilvl w:val="0"/>
                <w:numId w:val="17"/>
              </w:numPr>
              <w:spacing w:before="0" w:after="0"/>
            </w:pPr>
            <w:r w:rsidRPr="00680355">
              <w:t xml:space="preserve">Är sterilförrådet </w:t>
            </w:r>
            <w:r w:rsidRPr="00A03B26">
              <w:t>ett icke genomgångsrum?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F504F09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6F514DD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32E4138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88E080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70A69ECD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3B2B604" w14:textId="77777777" w:rsidR="00330558" w:rsidRPr="00A03B26" w:rsidRDefault="00F636B4" w:rsidP="00B43368">
            <w:pPr>
              <w:pStyle w:val="Numreradlista1"/>
              <w:numPr>
                <w:ilvl w:val="0"/>
                <w:numId w:val="17"/>
              </w:numPr>
              <w:spacing w:before="0" w:after="0"/>
            </w:pPr>
            <w:r w:rsidRPr="00A03B26">
              <w:t>Är dörren till sterilförrådet stängd?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9FD79EA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C3AE445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A53F1E0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172EACD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2EC6284B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32700A1" w14:textId="77777777" w:rsidR="00330558" w:rsidRPr="00A03B26" w:rsidRDefault="00F636B4" w:rsidP="00B43368">
            <w:pPr>
              <w:pStyle w:val="Numreradlista1"/>
              <w:numPr>
                <w:ilvl w:val="0"/>
                <w:numId w:val="17"/>
              </w:numPr>
              <w:spacing w:before="0" w:after="0"/>
            </w:pPr>
            <w:r w:rsidRPr="00680355">
              <w:t>Om sterilt material och värme</w:t>
            </w:r>
            <w:r w:rsidR="00861B39">
              <w:t>-</w:t>
            </w:r>
            <w:r w:rsidRPr="00680355">
              <w:t>desinfekterade instrument förvaras i ett gemensamt förråd,</w:t>
            </w:r>
            <w:r w:rsidRPr="00F82E96">
              <w:rPr>
                <w:color w:val="FF0000"/>
              </w:rPr>
              <w:t xml:space="preserve"> </w:t>
            </w:r>
            <w:r>
              <w:t>ä</w:t>
            </w:r>
            <w:r w:rsidRPr="00A03B26">
              <w:t xml:space="preserve">r </w:t>
            </w:r>
            <w:r w:rsidRPr="00680355">
              <w:t>de</w:t>
            </w:r>
            <w:r w:rsidRPr="000C4F30">
              <w:rPr>
                <w:color w:val="FF0000"/>
              </w:rPr>
              <w:t xml:space="preserve"> </w:t>
            </w:r>
            <w:r w:rsidRPr="00A03B26">
              <w:t>avskilda</w:t>
            </w:r>
            <w:r>
              <w:t xml:space="preserve"> </w:t>
            </w:r>
            <w:r w:rsidRPr="00680355">
              <w:t>från övrigt material, till exempel i stängt skåp?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4FF887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8FE3D4A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C822F73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9633A73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C9F0480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30488E9" w14:textId="77777777" w:rsidR="00330558" w:rsidRPr="00A03B26" w:rsidRDefault="00F636B4" w:rsidP="00B43368">
            <w:pPr>
              <w:pStyle w:val="Numreradlista1"/>
              <w:numPr>
                <w:ilvl w:val="0"/>
                <w:numId w:val="17"/>
              </w:numPr>
              <w:spacing w:before="0" w:after="0"/>
            </w:pPr>
            <w:r w:rsidRPr="00A03B26">
              <w:t>Finns handsprit uppsatt</w:t>
            </w:r>
            <w:r>
              <w:t xml:space="preserve"> på vägg </w:t>
            </w:r>
            <w:r w:rsidRPr="00C203DA">
              <w:t>i sterilförrådet eller i nära anslutning?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0506F1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BE84384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872E203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557CBC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3586A18E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7C71ED" w14:textId="77777777" w:rsidR="00330558" w:rsidRPr="00A03B26" w:rsidRDefault="00F636B4" w:rsidP="00B43368">
            <w:pPr>
              <w:pStyle w:val="Numreradlista1"/>
              <w:numPr>
                <w:ilvl w:val="0"/>
                <w:numId w:val="17"/>
              </w:numPr>
              <w:spacing w:before="0" w:after="0"/>
            </w:pPr>
            <w:r w:rsidRPr="00A03B26">
              <w:t xml:space="preserve">Finns rutiner för att inte </w:t>
            </w:r>
            <w:r>
              <w:t>lägga tillbaka</w:t>
            </w:r>
            <w:r w:rsidRPr="00A03B26">
              <w:t xml:space="preserve"> uttagna produkter till </w:t>
            </w:r>
            <w:r w:rsidRPr="00C203DA">
              <w:t>sterilförrådet</w:t>
            </w:r>
            <w:r w:rsidRPr="00A03B26">
              <w:t>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02B5941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A0BE961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605151E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C07E26F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501DE9D3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F08747" w14:textId="77777777" w:rsidR="00330558" w:rsidRPr="00A03B26" w:rsidRDefault="00F636B4" w:rsidP="00B43368">
            <w:pPr>
              <w:pStyle w:val="Numreradlista1"/>
              <w:numPr>
                <w:ilvl w:val="0"/>
                <w:numId w:val="17"/>
              </w:numPr>
              <w:spacing w:before="0" w:after="0"/>
            </w:pPr>
            <w:r w:rsidRPr="00A03B26">
              <w:t>Förvaras produkterna i avdelnings</w:t>
            </w:r>
            <w:r>
              <w:t>-</w:t>
            </w:r>
            <w:r w:rsidRPr="00A03B26">
              <w:t>förpackningar i sterilförrådet</w:t>
            </w:r>
            <w:r w:rsidRPr="00C203DA">
              <w:t>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E82553C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90C993E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35FAD13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87F8BAA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2DCDBF9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6A0213D" w14:textId="77777777" w:rsidR="00330558" w:rsidRPr="00A03B26" w:rsidRDefault="00F636B4" w:rsidP="00B43368">
            <w:pPr>
              <w:pStyle w:val="Numreradlista1"/>
              <w:numPr>
                <w:ilvl w:val="0"/>
                <w:numId w:val="17"/>
              </w:numPr>
              <w:spacing w:before="0" w:after="0"/>
            </w:pPr>
            <w:r w:rsidRPr="00C203DA">
              <w:t>Rengörs hyllor/skåp/lådor</w:t>
            </w:r>
            <w:r w:rsidRPr="000C4F30">
              <w:rPr>
                <w:color w:val="FF0000"/>
              </w:rPr>
              <w:t xml:space="preserve"> </w:t>
            </w:r>
            <w:r w:rsidRPr="00A03B26">
              <w:t>en gång/månad enligt nationella riktlinjer?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827F5FA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146956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19E934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F142504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DD9F26D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DEFD146" w14:textId="77777777" w:rsidR="00330558" w:rsidRPr="00A03B26" w:rsidRDefault="00F636B4" w:rsidP="00B43368">
            <w:pPr>
              <w:pStyle w:val="Numreradlista1"/>
              <w:numPr>
                <w:ilvl w:val="0"/>
                <w:numId w:val="17"/>
              </w:numPr>
              <w:spacing w:before="0" w:after="0"/>
            </w:pPr>
            <w:r w:rsidRPr="00A03B26">
              <w:t>Har personalen kunskap om regler runt sterilt gods?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43C40E7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6928290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DA77AF9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D255FD2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56E6AAAC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D36123E" w14:textId="77777777" w:rsidR="00330558" w:rsidRPr="00A03B26" w:rsidRDefault="00F636B4" w:rsidP="00B43368">
            <w:pPr>
              <w:pStyle w:val="Numreradlista1"/>
              <w:numPr>
                <w:ilvl w:val="0"/>
                <w:numId w:val="17"/>
              </w:numPr>
              <w:spacing w:before="0" w:after="0"/>
            </w:pPr>
            <w:r w:rsidRPr="00A03B26">
              <w:t>Används plastförkläde vid uppackning ur transportförpackning?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E66BBC6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63E804F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6CD2752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6A5FB6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77625214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E755A" w14:textId="77777777" w:rsidR="00330558" w:rsidRPr="00A03B26" w:rsidRDefault="00F636B4" w:rsidP="00B43368">
            <w:pPr>
              <w:pStyle w:val="Numreradlista1"/>
              <w:numPr>
                <w:ilvl w:val="0"/>
                <w:numId w:val="17"/>
              </w:numPr>
              <w:spacing w:before="0" w:after="0"/>
            </w:pPr>
            <w:r w:rsidRPr="00A03B26">
              <w:t>Är golvet fritt från förpackningar</w:t>
            </w:r>
            <w:r>
              <w:t xml:space="preserve"> </w:t>
            </w:r>
            <w:r w:rsidRPr="00C203DA">
              <w:t>så att adekvat städning kan genomföras?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358FAFA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7A11745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A0692B9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937A92F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7D83084C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1F3B996" w14:textId="77777777" w:rsidR="00330558" w:rsidRPr="00A03B26" w:rsidRDefault="00F636B4" w:rsidP="00B43368">
            <w:pPr>
              <w:pStyle w:val="Numreradlista1"/>
              <w:numPr>
                <w:ilvl w:val="0"/>
                <w:numId w:val="17"/>
              </w:numPr>
              <w:spacing w:before="0" w:after="0"/>
            </w:pPr>
            <w:r w:rsidRPr="00A03B26">
              <w:t>Är ytbeläggningen i rummet intakt?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E236DC2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0368325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651E9DA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F8507A5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543548DB" w14:textId="77777777" w:rsidTr="005748B4">
        <w:tblPrEx>
          <w:shd w:val="clear" w:color="auto" w:fill="auto"/>
        </w:tblPrEx>
        <w:tc>
          <w:tcPr>
            <w:tcW w:w="96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6E25721" w14:textId="77777777" w:rsidR="00330558" w:rsidRPr="00813FB9" w:rsidRDefault="00F636B4" w:rsidP="00B43368">
            <w:pPr>
              <w:pStyle w:val="Rubrik1"/>
              <w:numPr>
                <w:ilvl w:val="0"/>
                <w:numId w:val="12"/>
              </w:numPr>
              <w:spacing w:after="0"/>
              <w:ind w:left="714" w:hanging="357"/>
            </w:pPr>
            <w:bookmarkStart w:id="55" w:name="_Toc256000007"/>
            <w:r w:rsidRPr="00C203DA">
              <w:t xml:space="preserve">Textilförråd </w:t>
            </w:r>
            <w:r>
              <w:t xml:space="preserve">och </w:t>
            </w:r>
            <w:r w:rsidRPr="00C203DA">
              <w:t xml:space="preserve">övriga </w:t>
            </w:r>
            <w:r w:rsidRPr="00813FB9">
              <w:t>förråd</w:t>
            </w:r>
            <w:bookmarkEnd w:id="55"/>
          </w:p>
        </w:tc>
      </w:tr>
      <w:tr w:rsidR="00F62733" w14:paraId="544E152A" w14:textId="77777777" w:rsidTr="005748B4">
        <w:tblPrEx>
          <w:shd w:val="clear" w:color="auto" w:fill="auto"/>
        </w:tblPrEx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38D86C" w14:textId="77777777" w:rsidR="00330558" w:rsidRPr="00CC0059" w:rsidRDefault="00330558" w:rsidP="005748B4">
            <w:pPr>
              <w:spacing w:after="0"/>
              <w:ind w:left="319" w:right="-143" w:hanging="425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3590F" w14:textId="77777777" w:rsidR="00330558" w:rsidRPr="00F31BE0" w:rsidRDefault="00F636B4" w:rsidP="005748B4">
            <w:pPr>
              <w:spacing w:after="0"/>
            </w:pPr>
            <w:r w:rsidRPr="00F31BE0">
              <w:t>Ja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C8CA2" w14:textId="77777777" w:rsidR="00330558" w:rsidRPr="00F31BE0" w:rsidRDefault="00F636B4" w:rsidP="005748B4">
            <w:pPr>
              <w:spacing w:after="0"/>
            </w:pPr>
            <w:r w:rsidRPr="00F31BE0">
              <w:t>Nej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C0A2E" w14:textId="77777777" w:rsidR="00330558" w:rsidRPr="00F31BE0" w:rsidRDefault="00F636B4" w:rsidP="005748B4">
            <w:pPr>
              <w:spacing w:after="0"/>
            </w:pPr>
            <w:r w:rsidRPr="00F31BE0">
              <w:t>Kommentar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F4CB2" w14:textId="77777777" w:rsidR="00330558" w:rsidRPr="00F31BE0" w:rsidRDefault="00F636B4" w:rsidP="005748B4">
            <w:pPr>
              <w:spacing w:after="0"/>
            </w:pPr>
            <w:r w:rsidRPr="00F31BE0">
              <w:t>Inte aktuellt</w:t>
            </w:r>
          </w:p>
        </w:tc>
      </w:tr>
      <w:tr w:rsidR="00F62733" w14:paraId="08149B5B" w14:textId="77777777" w:rsidTr="005748B4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8ED78E" w14:textId="77777777" w:rsidR="00330558" w:rsidRPr="00EA713F" w:rsidRDefault="00F636B4" w:rsidP="00B43368">
            <w:pPr>
              <w:pStyle w:val="Numreradlista1"/>
              <w:numPr>
                <w:ilvl w:val="0"/>
                <w:numId w:val="19"/>
              </w:numPr>
              <w:spacing w:before="0" w:after="0"/>
              <w:rPr>
                <w:color w:val="FF0000"/>
              </w:rPr>
            </w:pPr>
            <w:r w:rsidRPr="00C203DA">
              <w:t xml:space="preserve">Följs rekommenderad städfrekvens för olika typer av förråd enligt dokumentet ”Städning i vårdlokaler – SIV” från Svensk förening för vårdhygien (SFVH)? 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0409F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BEC07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AA155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C1D16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537B02E3" w14:textId="77777777" w:rsidTr="005748B4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894AE" w14:textId="77777777" w:rsidR="00330558" w:rsidRDefault="00F636B4" w:rsidP="00B43368">
            <w:pPr>
              <w:pStyle w:val="Numreradlista1"/>
              <w:numPr>
                <w:ilvl w:val="0"/>
                <w:numId w:val="19"/>
              </w:numPr>
              <w:spacing w:before="0" w:after="0"/>
            </w:pPr>
            <w:r>
              <w:t xml:space="preserve">Är golven fria från föremål </w:t>
            </w:r>
            <w:r w:rsidRPr="00C203DA">
              <w:t>så att adekvat städning kan genomföras?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C878B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8990A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401A8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04885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556CA56A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A9FF3" w14:textId="77777777" w:rsidR="00330558" w:rsidRPr="002539AF" w:rsidRDefault="00F636B4" w:rsidP="00B43368">
            <w:pPr>
              <w:pStyle w:val="Rubrik1"/>
              <w:numPr>
                <w:ilvl w:val="0"/>
                <w:numId w:val="12"/>
              </w:numPr>
              <w:spacing w:after="0"/>
              <w:ind w:left="584" w:hanging="357"/>
            </w:pPr>
            <w:bookmarkStart w:id="56" w:name="_Toc256000008"/>
            <w:r>
              <w:t>Desinfektions</w:t>
            </w:r>
            <w:r w:rsidRPr="002539AF">
              <w:t>rum</w:t>
            </w:r>
            <w:bookmarkEnd w:id="56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46ECD1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7E8F6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B119CF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37D82B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2B14C0A6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2AB66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6445E" w14:textId="77777777" w:rsidR="00330558" w:rsidRPr="00F31BE0" w:rsidRDefault="00F636B4" w:rsidP="005748B4">
            <w:pPr>
              <w:spacing w:after="0"/>
            </w:pPr>
            <w:r w:rsidRPr="00F31BE0">
              <w:t>Ja</w:t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99B98" w14:textId="77777777" w:rsidR="00330558" w:rsidRPr="00F31BE0" w:rsidRDefault="00F636B4" w:rsidP="005748B4">
            <w:pPr>
              <w:spacing w:after="0"/>
            </w:pPr>
            <w:r w:rsidRPr="00F31BE0">
              <w:t>Nej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30110" w14:textId="77777777" w:rsidR="00330558" w:rsidRPr="00F31BE0" w:rsidRDefault="00F636B4" w:rsidP="005748B4">
            <w:pPr>
              <w:spacing w:after="0"/>
            </w:pPr>
            <w:r w:rsidRPr="00F31BE0">
              <w:t>Kommentar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CC3EA" w14:textId="77777777" w:rsidR="00330558" w:rsidRPr="00F31BE0" w:rsidRDefault="00F636B4" w:rsidP="005748B4">
            <w:pPr>
              <w:spacing w:after="0"/>
            </w:pPr>
            <w:r w:rsidRPr="00F31BE0">
              <w:t>Inte aktuellt</w:t>
            </w:r>
          </w:p>
        </w:tc>
      </w:tr>
      <w:tr w:rsidR="00F62733" w14:paraId="2ECB43F8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62F7592" w14:textId="77777777" w:rsidR="00330558" w:rsidRPr="00D60C03" w:rsidRDefault="00F636B4" w:rsidP="00B43368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szCs w:val="24"/>
              </w:rPr>
            </w:pPr>
            <w:r w:rsidRPr="00D60C03">
              <w:t>Finns sköljrum/desinfektionsrum?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5BE5700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21C8999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BD769F4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2089865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0DB44959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FB3C70" w14:textId="77777777" w:rsidR="00330558" w:rsidRPr="00D60C03" w:rsidRDefault="00F636B4" w:rsidP="00B43368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szCs w:val="24"/>
              </w:rPr>
            </w:pPr>
            <w:r w:rsidRPr="00D60C03">
              <w:rPr>
                <w:szCs w:val="24"/>
              </w:rPr>
              <w:t>Finns spoldesinfektor på enheten?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4A6922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B00C06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CA37BF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C94DA3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8E9B973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6EA62F" w14:textId="77777777" w:rsidR="00330558" w:rsidRPr="00D60C03" w:rsidRDefault="00F636B4" w:rsidP="00B43368">
            <w:pPr>
              <w:pStyle w:val="Numreradlista1"/>
              <w:numPr>
                <w:ilvl w:val="1"/>
                <w:numId w:val="18"/>
              </w:numPr>
              <w:spacing w:before="0" w:after="0"/>
              <w:ind w:left="633" w:hanging="221"/>
              <w:rPr>
                <w:szCs w:val="24"/>
              </w:rPr>
            </w:pPr>
            <w:r>
              <w:rPr>
                <w:szCs w:val="24"/>
              </w:rPr>
              <w:t>Om ja:</w:t>
            </w:r>
            <w:r w:rsidRPr="00D60C03">
              <w:rPr>
                <w:szCs w:val="24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EA4486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538E49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867CE8" w14:textId="77777777" w:rsidR="00330558" w:rsidRPr="00195E79" w:rsidRDefault="00330558" w:rsidP="005748B4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72A9D3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0718FF43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7C5AA7" w14:textId="77777777" w:rsidR="00330558" w:rsidRDefault="00F636B4" w:rsidP="00B43368">
            <w:pPr>
              <w:pStyle w:val="Numreradlista1"/>
              <w:numPr>
                <w:ilvl w:val="2"/>
                <w:numId w:val="18"/>
              </w:numPr>
              <w:spacing w:before="0" w:after="0"/>
              <w:ind w:left="917" w:hanging="142"/>
              <w:rPr>
                <w:szCs w:val="24"/>
              </w:rPr>
            </w:pPr>
            <w:r>
              <w:rPr>
                <w:szCs w:val="24"/>
              </w:rPr>
              <w:t>G</w:t>
            </w:r>
            <w:r w:rsidRPr="00D60C03">
              <w:rPr>
                <w:szCs w:val="24"/>
              </w:rPr>
              <w:t>örs egenkontroll på spoldesinfektor</w:t>
            </w:r>
            <w:r>
              <w:rPr>
                <w:szCs w:val="24"/>
              </w:rPr>
              <w:t xml:space="preserve"> enligt RUT-12586</w:t>
            </w:r>
            <w:r w:rsidRPr="00D60C03">
              <w:rPr>
                <w:szCs w:val="24"/>
              </w:rPr>
              <w:t>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AE8565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404D88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EB2C15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06D4A8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0A64F016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0552BA" w14:textId="77777777" w:rsidR="00330558" w:rsidRPr="00D60C03" w:rsidRDefault="00F636B4" w:rsidP="00B43368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szCs w:val="24"/>
              </w:rPr>
            </w:pPr>
            <w:r w:rsidRPr="00D60C03">
              <w:rPr>
                <w:szCs w:val="24"/>
              </w:rPr>
              <w:t>Finns diskdesinfektor på enheten?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439BEA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C11A86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238190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2E46F6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34905AC3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5B2F9E" w14:textId="77777777" w:rsidR="00330558" w:rsidRPr="00D60C03" w:rsidRDefault="00F636B4" w:rsidP="00B43368">
            <w:pPr>
              <w:pStyle w:val="Numreradlista1"/>
              <w:numPr>
                <w:ilvl w:val="1"/>
                <w:numId w:val="18"/>
              </w:numPr>
              <w:spacing w:before="0" w:after="0"/>
              <w:ind w:left="633" w:hanging="221"/>
              <w:rPr>
                <w:szCs w:val="24"/>
              </w:rPr>
            </w:pPr>
            <w:r>
              <w:rPr>
                <w:szCs w:val="24"/>
              </w:rPr>
              <w:t>Om ja:</w:t>
            </w:r>
            <w:r w:rsidRPr="00D60C03">
              <w:rPr>
                <w:szCs w:val="24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3EAE63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B4C909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91132B" w14:textId="77777777" w:rsidR="00330558" w:rsidRPr="00195E79" w:rsidRDefault="00330558" w:rsidP="005748B4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993B99" w14:textId="77777777" w:rsidR="00330558" w:rsidRPr="00CC0059" w:rsidRDefault="00330558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7E8C23B3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0F6C02F" w14:textId="77777777" w:rsidR="00330558" w:rsidRPr="00D60C03" w:rsidRDefault="00F636B4" w:rsidP="00B43368">
            <w:pPr>
              <w:pStyle w:val="Numreradlista1"/>
              <w:numPr>
                <w:ilvl w:val="2"/>
                <w:numId w:val="18"/>
              </w:numPr>
              <w:spacing w:before="0" w:after="0"/>
              <w:ind w:left="917" w:hanging="142"/>
              <w:rPr>
                <w:szCs w:val="24"/>
              </w:rPr>
            </w:pPr>
            <w:r>
              <w:rPr>
                <w:szCs w:val="24"/>
              </w:rPr>
              <w:t>G</w:t>
            </w:r>
            <w:r w:rsidRPr="00D60C03">
              <w:rPr>
                <w:szCs w:val="24"/>
              </w:rPr>
              <w:t>örs egenkontroll på diskdesinfektor</w:t>
            </w:r>
            <w:r>
              <w:rPr>
                <w:szCs w:val="24"/>
              </w:rPr>
              <w:t xml:space="preserve"> enligt RUT-12661</w:t>
            </w:r>
            <w:r w:rsidRPr="00D60C03">
              <w:rPr>
                <w:szCs w:val="24"/>
              </w:rPr>
              <w:t>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537A0A5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21A9E0D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2E36D5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1FA689E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B6381BE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14293F9" w14:textId="77777777" w:rsidR="00330558" w:rsidRPr="00D60C03" w:rsidRDefault="00F636B4" w:rsidP="00B43368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szCs w:val="24"/>
              </w:rPr>
            </w:pPr>
            <w:r>
              <w:rPr>
                <w:szCs w:val="24"/>
              </w:rPr>
              <w:t>Finns ansvarig personal för spol-/disk-desinfektorer?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233914C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F59E249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64ABD8B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567217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2D16B5BF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375485D" w14:textId="77777777" w:rsidR="00330558" w:rsidRPr="00D60C03" w:rsidRDefault="00F636B4" w:rsidP="00B43368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szCs w:val="24"/>
              </w:rPr>
            </w:pPr>
            <w:r w:rsidRPr="00D60C03">
              <w:rPr>
                <w:szCs w:val="24"/>
              </w:rPr>
              <w:t>Kan personalen skillnaden mellan spol</w:t>
            </w:r>
            <w:r>
              <w:rPr>
                <w:szCs w:val="24"/>
              </w:rPr>
              <w:t>-</w:t>
            </w:r>
            <w:r w:rsidRPr="00D60C03">
              <w:rPr>
                <w:szCs w:val="24"/>
              </w:rPr>
              <w:t xml:space="preserve"> och diskdesinfektor?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565F8D2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4074C61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70A1901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6E0732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02128600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473D26" w14:textId="77777777" w:rsidR="00330558" w:rsidRPr="00D60C03" w:rsidRDefault="00F636B4" w:rsidP="00B43368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szCs w:val="24"/>
              </w:rPr>
            </w:pPr>
            <w:r w:rsidRPr="00D60C03">
              <w:rPr>
                <w:szCs w:val="24"/>
              </w:rPr>
              <w:t>Finns ren respektive oren avställningsyta?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01AFB3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BE3825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7CE6A3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A8FD84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7F386A2C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BAB67B3" w14:textId="77777777" w:rsidR="00330558" w:rsidRPr="00D60C03" w:rsidRDefault="00F636B4" w:rsidP="00B43368">
            <w:pPr>
              <w:pStyle w:val="Numreradlista1"/>
              <w:numPr>
                <w:ilvl w:val="1"/>
                <w:numId w:val="18"/>
              </w:numPr>
              <w:spacing w:before="0" w:after="0"/>
              <w:ind w:left="633" w:hanging="221"/>
              <w:rPr>
                <w:szCs w:val="24"/>
              </w:rPr>
            </w:pPr>
            <w:r w:rsidRPr="00D60C03">
              <w:rPr>
                <w:szCs w:val="24"/>
              </w:rPr>
              <w:t xml:space="preserve">Avtorkas ytorna </w:t>
            </w:r>
            <w:r w:rsidRPr="00576AB8">
              <w:rPr>
                <w:szCs w:val="24"/>
              </w:rPr>
              <w:t>minst dagligen?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B5EC43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3359397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96BEC1B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C4DC982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0ABE4D15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24E1432" w14:textId="77777777" w:rsidR="00330558" w:rsidRPr="00D60C03" w:rsidRDefault="00F636B4" w:rsidP="00B43368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szCs w:val="24"/>
              </w:rPr>
            </w:pPr>
            <w:r w:rsidRPr="00D60C03">
              <w:rPr>
                <w:szCs w:val="24"/>
              </w:rPr>
              <w:t>Finns rutiner för hantering av avfall</w:t>
            </w:r>
            <w:r>
              <w:rPr>
                <w:szCs w:val="24"/>
              </w:rPr>
              <w:t xml:space="preserve"> </w:t>
            </w:r>
            <w:r w:rsidRPr="00576AB8">
              <w:rPr>
                <w:szCs w:val="24"/>
              </w:rPr>
              <w:t>och smittförande avfall enligt rutin ”Lathund för avfallssortering (INS – 12672)”?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8697F87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4E552F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226985C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DAFC24F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710556ED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19FE630" w14:textId="77777777" w:rsidR="00330558" w:rsidRPr="00C80D0C" w:rsidRDefault="00F636B4" w:rsidP="00B43368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color w:val="FF0000"/>
                <w:szCs w:val="24"/>
              </w:rPr>
            </w:pPr>
            <w:r w:rsidRPr="00576AB8">
              <w:rPr>
                <w:szCs w:val="24"/>
              </w:rPr>
              <w:t>Finns rutiner för hantering av smittförande tvätt/risktvätt enligt rutin ”Tvätthantering</w:t>
            </w:r>
            <w:r w:rsidRPr="00576AB8">
              <w:rPr>
                <w:szCs w:val="24"/>
              </w:rPr>
              <w:t xml:space="preserve"> – ren och smutsig tvätt (RUT – 16443)”?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E4E84D3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54A4DC6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E966478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992AA2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79244326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E4A646" w14:textId="77777777" w:rsidR="00330558" w:rsidRPr="00D60C03" w:rsidRDefault="00F636B4" w:rsidP="00B43368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szCs w:val="24"/>
              </w:rPr>
            </w:pPr>
            <w:r w:rsidRPr="00D60C03">
              <w:rPr>
                <w:szCs w:val="24"/>
              </w:rPr>
              <w:t>Kan dörren öppnas ”handsfree”?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CBC617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E7B212B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4B44D09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3FC17A8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00D717A5" w14:textId="77777777" w:rsidTr="005748B4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F30EEB4" w14:textId="77777777" w:rsidR="00330558" w:rsidRPr="00D60C03" w:rsidRDefault="00F636B4" w:rsidP="00B43368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szCs w:val="24"/>
              </w:rPr>
            </w:pPr>
            <w:r w:rsidRPr="00D60C03">
              <w:rPr>
                <w:szCs w:val="24"/>
              </w:rPr>
              <w:t>Är ytbeläggningen i rummet intakt?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34270CB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6EDE9E5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032E157" w14:textId="77777777" w:rsidR="00330558" w:rsidRPr="00195E79" w:rsidRDefault="00F636B4" w:rsidP="005748B4">
            <w:pPr>
              <w:spacing w:after="0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AFB96DA" w14:textId="77777777" w:rsidR="00330558" w:rsidRPr="00CC0059" w:rsidRDefault="00F636B4" w:rsidP="005748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2DCFD9F" w14:textId="77777777" w:rsidTr="005748B4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B2BE60" w14:textId="77777777" w:rsidR="00330558" w:rsidRPr="00813FB9" w:rsidRDefault="00F636B4" w:rsidP="00B43368">
            <w:pPr>
              <w:pStyle w:val="Rubrik1"/>
              <w:numPr>
                <w:ilvl w:val="0"/>
                <w:numId w:val="12"/>
              </w:numPr>
              <w:spacing w:after="0"/>
              <w:ind w:left="714" w:hanging="357"/>
            </w:pPr>
            <w:bookmarkStart w:id="57" w:name="_Toc256000009"/>
            <w:r w:rsidRPr="00813FB9">
              <w:t>Administrativa lokaler</w:t>
            </w:r>
            <w:bookmarkEnd w:id="57"/>
          </w:p>
        </w:tc>
        <w:tc>
          <w:tcPr>
            <w:tcW w:w="6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E53E0" w14:textId="77777777" w:rsidR="00330558" w:rsidRPr="00CC0059" w:rsidRDefault="00330558" w:rsidP="005748B4">
            <w:pPr>
              <w:ind w:left="319" w:right="-143" w:hanging="425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48600" w14:textId="77777777" w:rsidR="00330558" w:rsidRPr="00CC0059" w:rsidRDefault="00330558" w:rsidP="005748B4">
            <w:pPr>
              <w:ind w:left="319" w:right="-143" w:hanging="425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358EBC" w14:textId="77777777" w:rsidR="00330558" w:rsidRPr="00CC0059" w:rsidRDefault="00330558" w:rsidP="005748B4">
            <w:pPr>
              <w:ind w:left="319" w:right="-143" w:hanging="425"/>
              <w:rPr>
                <w:rFonts w:ascii="Times New Roman" w:hAnsi="Times New Roman"/>
                <w:szCs w:val="24"/>
                <w:u w:val="single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B188E2" w14:textId="77777777" w:rsidR="00330558" w:rsidRPr="00CC0059" w:rsidRDefault="00330558" w:rsidP="005748B4">
            <w:pPr>
              <w:ind w:left="319" w:right="-143" w:hanging="425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4B0103D2" w14:textId="77777777" w:rsidTr="005748B4">
        <w:tblPrEx>
          <w:shd w:val="clear" w:color="auto" w:fill="auto"/>
        </w:tblPrEx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AAD74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D1C2B" w14:textId="77777777" w:rsidR="00330558" w:rsidRPr="00F31BE0" w:rsidRDefault="00F636B4" w:rsidP="005748B4">
            <w:pPr>
              <w:spacing w:after="0"/>
            </w:pPr>
            <w:r w:rsidRPr="00F31BE0">
              <w:t>Ja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8EA671" w14:textId="77777777" w:rsidR="00330558" w:rsidRPr="00F31BE0" w:rsidRDefault="00F636B4" w:rsidP="005748B4">
            <w:pPr>
              <w:spacing w:after="0"/>
            </w:pPr>
            <w:r w:rsidRPr="00F31BE0">
              <w:t>Nej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940A9B" w14:textId="77777777" w:rsidR="00330558" w:rsidRPr="00F31BE0" w:rsidRDefault="00F636B4" w:rsidP="005748B4">
            <w:pPr>
              <w:spacing w:after="0"/>
            </w:pPr>
            <w:r w:rsidRPr="00F31BE0">
              <w:t>Kommentar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78FB6" w14:textId="77777777" w:rsidR="00330558" w:rsidRPr="00F31BE0" w:rsidRDefault="00F636B4" w:rsidP="005748B4">
            <w:pPr>
              <w:spacing w:after="0"/>
            </w:pPr>
            <w:r w:rsidRPr="00F31BE0">
              <w:t>Inte aktuellt</w:t>
            </w:r>
          </w:p>
        </w:tc>
      </w:tr>
      <w:tr w:rsidR="00F62733" w14:paraId="7FE12279" w14:textId="77777777" w:rsidTr="005748B4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C784E" w14:textId="77777777" w:rsidR="00330558" w:rsidRPr="00634F6A" w:rsidRDefault="00F636B4" w:rsidP="00B43368">
            <w:pPr>
              <w:pStyle w:val="Numreradlista1"/>
              <w:numPr>
                <w:ilvl w:val="0"/>
                <w:numId w:val="20"/>
              </w:numPr>
              <w:spacing w:before="0" w:after="0"/>
            </w:pPr>
            <w:r w:rsidRPr="00634F6A">
              <w:t xml:space="preserve">Är sladdar uppsatta så </w:t>
            </w:r>
            <w:r w:rsidRPr="00576AB8">
              <w:t>att adekvat</w:t>
            </w:r>
            <w:r w:rsidRPr="00224229">
              <w:rPr>
                <w:color w:val="FF0000"/>
              </w:rPr>
              <w:t xml:space="preserve"> </w:t>
            </w:r>
            <w:r w:rsidRPr="00634F6A">
              <w:t>städning kan genomföras?</w:t>
            </w:r>
          </w:p>
        </w:tc>
        <w:tc>
          <w:tcPr>
            <w:tcW w:w="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FFE6E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0C7B6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2A58F9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429B7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3D58A13B" w14:textId="77777777" w:rsidTr="005748B4">
        <w:tblPrEx>
          <w:shd w:val="clear" w:color="auto" w:fill="auto"/>
        </w:tblPrEx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F489B8" w14:textId="77777777" w:rsidR="00330558" w:rsidRPr="002539AF" w:rsidRDefault="00F636B4" w:rsidP="00B43368">
            <w:pPr>
              <w:pStyle w:val="Rubrik1"/>
              <w:numPr>
                <w:ilvl w:val="0"/>
                <w:numId w:val="12"/>
              </w:numPr>
              <w:spacing w:after="0"/>
              <w:ind w:left="714" w:hanging="357"/>
            </w:pPr>
            <w:bookmarkStart w:id="58" w:name="_Toc256000010"/>
            <w:r w:rsidRPr="002539AF">
              <w:t>Korridor</w:t>
            </w:r>
            <w:bookmarkEnd w:id="58"/>
          </w:p>
        </w:tc>
        <w:tc>
          <w:tcPr>
            <w:tcW w:w="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544B29" w14:textId="77777777" w:rsidR="00330558" w:rsidRPr="00CC0059" w:rsidRDefault="00330558" w:rsidP="005748B4">
            <w:pPr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D42C5A" w14:textId="77777777" w:rsidR="00330558" w:rsidRPr="00CC0059" w:rsidRDefault="00330558" w:rsidP="005748B4">
            <w:pPr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B644F9" w14:textId="77777777" w:rsidR="00330558" w:rsidRPr="00CC0059" w:rsidRDefault="00330558" w:rsidP="005748B4">
            <w:pPr>
              <w:ind w:right="-143"/>
              <w:rPr>
                <w:rFonts w:ascii="Times New Roman" w:hAnsi="Times New Roman"/>
                <w:szCs w:val="24"/>
                <w:u w:val="single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80DAD9" w14:textId="77777777" w:rsidR="00330558" w:rsidRPr="00CC0059" w:rsidRDefault="00330558" w:rsidP="005748B4">
            <w:pPr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194ACB2E" w14:textId="77777777" w:rsidTr="005748B4">
        <w:tblPrEx>
          <w:shd w:val="clear" w:color="auto" w:fill="auto"/>
        </w:tblPrEx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2E2B94" w14:textId="77777777" w:rsidR="00330558" w:rsidRPr="00A16165" w:rsidRDefault="00330558" w:rsidP="005748B4">
            <w:pPr>
              <w:pStyle w:val="Rubrik2"/>
              <w:spacing w:before="0" w:after="0"/>
              <w:ind w:left="360" w:right="-143"/>
              <w:rPr>
                <w:rFonts w:cs="Arial"/>
                <w:szCs w:val="24"/>
              </w:rPr>
            </w:pPr>
          </w:p>
        </w:tc>
        <w:tc>
          <w:tcPr>
            <w:tcW w:w="6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24A89C1" w14:textId="77777777" w:rsidR="00330558" w:rsidRPr="00A16165" w:rsidRDefault="00F636B4" w:rsidP="005748B4">
            <w:pPr>
              <w:spacing w:after="0"/>
            </w:pPr>
            <w:r w:rsidRPr="00A16165">
              <w:t>Ja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93ABC5" w14:textId="77777777" w:rsidR="00330558" w:rsidRPr="00A16165" w:rsidRDefault="00F636B4" w:rsidP="005748B4">
            <w:pPr>
              <w:spacing w:after="0"/>
            </w:pPr>
            <w:r w:rsidRPr="00A16165">
              <w:t>Nej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C318BAC" w14:textId="77777777" w:rsidR="00330558" w:rsidRPr="00A16165" w:rsidRDefault="00F636B4" w:rsidP="005748B4">
            <w:pPr>
              <w:spacing w:after="0"/>
            </w:pPr>
            <w:r w:rsidRPr="00A16165">
              <w:t>Kommentar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3C7F690" w14:textId="77777777" w:rsidR="00330558" w:rsidRPr="00A16165" w:rsidRDefault="00F636B4" w:rsidP="005748B4">
            <w:pPr>
              <w:spacing w:after="0"/>
            </w:pPr>
            <w:r w:rsidRPr="00A16165">
              <w:t>Inte aktuellt</w:t>
            </w:r>
          </w:p>
        </w:tc>
      </w:tr>
      <w:tr w:rsidR="00F62733" w14:paraId="4E35E60C" w14:textId="77777777" w:rsidTr="005748B4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5616785" w14:textId="77777777" w:rsidR="00330558" w:rsidRPr="00A16165" w:rsidRDefault="00F636B4" w:rsidP="00B43368">
            <w:pPr>
              <w:pStyle w:val="Numreradlista1"/>
              <w:numPr>
                <w:ilvl w:val="0"/>
                <w:numId w:val="21"/>
              </w:numPr>
              <w:spacing w:before="0" w:after="0"/>
            </w:pPr>
            <w:r>
              <w:t xml:space="preserve">Är korridoren fri från föremål så </w:t>
            </w:r>
            <w:r w:rsidRPr="00576AB8">
              <w:t>att adekvat</w:t>
            </w:r>
            <w:r w:rsidRPr="00224229">
              <w:rPr>
                <w:color w:val="FF0000"/>
              </w:rPr>
              <w:t xml:space="preserve"> </w:t>
            </w:r>
            <w:r>
              <w:t>städning kan genomföras?</w:t>
            </w:r>
          </w:p>
        </w:tc>
        <w:tc>
          <w:tcPr>
            <w:tcW w:w="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4CD41EA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669DBA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8BDBBBE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D83354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</w:tbl>
    <w:p w14:paraId="04C72D9C" w14:textId="77777777" w:rsidR="00330558" w:rsidRDefault="00330558" w:rsidP="00330558"/>
    <w:p w14:paraId="682D6594" w14:textId="77777777" w:rsidR="00330558" w:rsidRDefault="00F636B4" w:rsidP="00330558">
      <w:r>
        <w:rPr>
          <w:b/>
          <w:bCs/>
        </w:rPr>
        <w:br w:type="page"/>
      </w:r>
    </w:p>
    <w:tbl>
      <w:tblPr>
        <w:tblW w:w="9646" w:type="dxa"/>
        <w:tblInd w:w="390" w:type="dxa"/>
        <w:tblBorders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606"/>
        <w:gridCol w:w="567"/>
        <w:gridCol w:w="1843"/>
        <w:gridCol w:w="1814"/>
      </w:tblGrid>
      <w:tr w:rsidR="00F62733" w14:paraId="2E7FC15C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9EC98A" w14:textId="77777777" w:rsidR="00330558" w:rsidRPr="00813FB9" w:rsidRDefault="00F636B4" w:rsidP="00B43368">
            <w:pPr>
              <w:pStyle w:val="Rubrik1"/>
              <w:numPr>
                <w:ilvl w:val="0"/>
                <w:numId w:val="12"/>
              </w:numPr>
              <w:spacing w:before="0" w:after="0"/>
              <w:ind w:left="714" w:hanging="357"/>
            </w:pPr>
            <w:r>
              <w:br w:type="page"/>
            </w:r>
            <w:bookmarkStart w:id="59" w:name="_Toc256000012"/>
            <w:r w:rsidRPr="00813FB9">
              <w:t>Portabel utrustning</w:t>
            </w:r>
            <w:bookmarkEnd w:id="59"/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A686C0" w14:textId="77777777" w:rsidR="00330558" w:rsidRPr="00CC0059" w:rsidRDefault="00330558" w:rsidP="005748B4">
            <w:pPr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8C68DD" w14:textId="77777777" w:rsidR="00330558" w:rsidRPr="00CC0059" w:rsidRDefault="00330558" w:rsidP="005748B4">
            <w:pPr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9FBC74" w14:textId="77777777" w:rsidR="00330558" w:rsidRPr="00CC0059" w:rsidRDefault="00330558" w:rsidP="005748B4">
            <w:pPr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0D83A2" w14:textId="77777777" w:rsidR="00330558" w:rsidRPr="00CC0059" w:rsidRDefault="00330558" w:rsidP="005748B4">
            <w:pPr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028E3CDE" w14:textId="77777777" w:rsidTr="005748B4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9A249" w14:textId="77777777" w:rsidR="00330558" w:rsidRPr="00CC0059" w:rsidRDefault="00330558" w:rsidP="005748B4">
            <w:pPr>
              <w:spacing w:after="0"/>
              <w:ind w:left="319" w:right="-143" w:hanging="425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3CFBE" w14:textId="77777777" w:rsidR="00330558" w:rsidRPr="00F31BE0" w:rsidRDefault="00F636B4" w:rsidP="005748B4">
            <w:pPr>
              <w:spacing w:after="0"/>
            </w:pPr>
            <w:r w:rsidRPr="00F31BE0">
              <w:t>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5845D" w14:textId="77777777" w:rsidR="00330558" w:rsidRPr="00F31BE0" w:rsidRDefault="00F636B4" w:rsidP="005748B4">
            <w:pPr>
              <w:spacing w:after="0"/>
            </w:pPr>
            <w:r w:rsidRPr="00F31BE0">
              <w:t>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3C38B" w14:textId="77777777" w:rsidR="00330558" w:rsidRPr="00F31BE0" w:rsidRDefault="00F636B4" w:rsidP="005748B4">
            <w:pPr>
              <w:spacing w:after="0"/>
            </w:pPr>
            <w:r w:rsidRPr="00F31BE0">
              <w:t>Kommentar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18A94" w14:textId="77777777" w:rsidR="00330558" w:rsidRPr="00F31BE0" w:rsidRDefault="00F636B4" w:rsidP="005748B4">
            <w:pPr>
              <w:spacing w:after="0"/>
            </w:pPr>
            <w:r w:rsidRPr="00F31BE0">
              <w:t>Inte aktuellt</w:t>
            </w:r>
          </w:p>
        </w:tc>
      </w:tr>
      <w:tr w:rsidR="00F62733" w14:paraId="13631E55" w14:textId="77777777" w:rsidTr="005748B4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1AFBF" w14:textId="77777777" w:rsidR="00330558" w:rsidRPr="00AB7C2F" w:rsidRDefault="00F636B4" w:rsidP="00B43368">
            <w:pPr>
              <w:pStyle w:val="Numreradlista1"/>
              <w:numPr>
                <w:ilvl w:val="0"/>
                <w:numId w:val="22"/>
              </w:numPr>
              <w:spacing w:before="0" w:after="0"/>
            </w:pPr>
            <w:r w:rsidRPr="00AB7C2F">
              <w:t>Finns s.k. stickvagn?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FF47B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2BEBE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C515F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FA74E4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2F5F22AC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5C8F4BA3" w14:textId="77777777" w:rsidR="00330558" w:rsidRPr="00AB7C2F" w:rsidRDefault="00F636B4" w:rsidP="00B43368">
            <w:pPr>
              <w:pStyle w:val="Numreradlista1"/>
              <w:numPr>
                <w:ilvl w:val="1"/>
                <w:numId w:val="22"/>
              </w:numPr>
              <w:spacing w:before="0" w:after="0"/>
              <w:ind w:left="633" w:hanging="221"/>
            </w:pPr>
            <w:r w:rsidRPr="00AB7C2F">
              <w:t>Rengörs</w:t>
            </w:r>
            <w:r w:rsidRPr="00576AB8">
              <w:t>/desinfekteras</w:t>
            </w:r>
            <w:r w:rsidRPr="00446268">
              <w:rPr>
                <w:color w:val="FF0000"/>
              </w:rPr>
              <w:t xml:space="preserve"> </w:t>
            </w:r>
            <w:r w:rsidRPr="00AB7C2F">
              <w:t xml:space="preserve">stickvagnen </w:t>
            </w:r>
            <w:r w:rsidRPr="00576AB8">
              <w:t xml:space="preserve">(fack och lådor) minst </w:t>
            </w:r>
            <w:r>
              <w:t>en</w:t>
            </w:r>
            <w:r w:rsidRPr="00576AB8">
              <w:t xml:space="preserve"> g</w:t>
            </w:r>
            <w:r>
              <w:t>ång</w:t>
            </w:r>
            <w:r w:rsidRPr="00576AB8">
              <w:t>/v</w:t>
            </w:r>
            <w:r>
              <w:t>ecka</w:t>
            </w:r>
            <w:r w:rsidRPr="00576AB8">
              <w:t>, samt arbetsytan efter användning?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0055A53A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B062F5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D13662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202CB0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0767B298" w14:textId="77777777" w:rsidTr="005748B4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1E5F1" w14:textId="77777777" w:rsidR="00330558" w:rsidRPr="00AB7C2F" w:rsidRDefault="00F636B4" w:rsidP="00B43368">
            <w:pPr>
              <w:pStyle w:val="Numreradlista1"/>
              <w:numPr>
                <w:ilvl w:val="1"/>
                <w:numId w:val="22"/>
              </w:numPr>
              <w:spacing w:before="0" w:after="0"/>
              <w:ind w:left="633" w:hanging="221"/>
            </w:pPr>
            <w:r w:rsidRPr="00AB7C2F">
              <w:t>Används s.k. sticksäkra provtagnings</w:t>
            </w:r>
            <w:r>
              <w:t>-</w:t>
            </w:r>
            <w:r w:rsidRPr="00AB7C2F">
              <w:t>produkter?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F36FF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DDCEF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17FE3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3F0BE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8FBEC1B" w14:textId="77777777" w:rsidTr="005748B4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3B3794" w14:textId="77777777" w:rsidR="00330558" w:rsidRPr="00AB7C2F" w:rsidRDefault="00F636B4" w:rsidP="00B43368">
            <w:pPr>
              <w:pStyle w:val="Numreradlista1"/>
              <w:numPr>
                <w:ilvl w:val="0"/>
                <w:numId w:val="22"/>
              </w:numPr>
              <w:spacing w:before="0" w:after="0"/>
            </w:pPr>
            <w:r w:rsidRPr="00AB7C2F">
              <w:t>Finns s.k. omläggningsvagn?</w:t>
            </w: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CFF1BE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A0314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4F63F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F7C2DF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4176BBB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039DB4D5" w14:textId="77777777" w:rsidR="00330558" w:rsidRPr="00AB7C2F" w:rsidRDefault="00F636B4" w:rsidP="00B43368">
            <w:pPr>
              <w:pStyle w:val="Numreradlista1"/>
              <w:numPr>
                <w:ilvl w:val="1"/>
                <w:numId w:val="22"/>
              </w:numPr>
              <w:spacing w:before="0" w:after="0"/>
              <w:ind w:left="633" w:hanging="221"/>
            </w:pPr>
            <w:r w:rsidRPr="00576AB8">
              <w:t>Desinfekteras arbetsyta på</w:t>
            </w:r>
            <w:r w:rsidRPr="0054506B">
              <w:rPr>
                <w:color w:val="FF0000"/>
              </w:rPr>
              <w:t xml:space="preserve"> </w:t>
            </w:r>
            <w:r w:rsidRPr="00AB7C2F">
              <w:t xml:space="preserve">omläggningsvagnen </w:t>
            </w:r>
            <w:r w:rsidRPr="00576AB8">
              <w:t>före och efter användning?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542F0DDE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33EA39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AD47C0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A66FAF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51C958BC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718CD8FF" w14:textId="77777777" w:rsidR="00330558" w:rsidRPr="00D719A9" w:rsidRDefault="00F636B4" w:rsidP="00B43368">
            <w:pPr>
              <w:pStyle w:val="Numreradlista1"/>
              <w:numPr>
                <w:ilvl w:val="1"/>
                <w:numId w:val="22"/>
              </w:numPr>
              <w:spacing w:before="0" w:after="0"/>
              <w:ind w:left="633" w:hanging="221"/>
              <w:rPr>
                <w:strike/>
              </w:rPr>
            </w:pPr>
            <w:r w:rsidRPr="00576AB8">
              <w:t>Har personalgruppen kunskap om att en vagn som används som förråd för förvaring av sterila produkter, såsom förband och övrigt omläggningsmaterial, inte får användas patientnära?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436D9656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2D4A11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A7F4C70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A42B7E" w14:textId="77777777" w:rsidR="00330558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  <w:p w14:paraId="45257390" w14:textId="77777777" w:rsidR="00330558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  <w:p w14:paraId="48CF3FA4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236EE395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345DFC30" w14:textId="77777777" w:rsidR="00330558" w:rsidRPr="00A63B74" w:rsidRDefault="00F636B4" w:rsidP="00B43368">
            <w:pPr>
              <w:pStyle w:val="Numreradlista1"/>
              <w:numPr>
                <w:ilvl w:val="1"/>
                <w:numId w:val="22"/>
              </w:numPr>
              <w:spacing w:before="0" w:after="0"/>
              <w:ind w:left="633" w:hanging="221"/>
            </w:pPr>
            <w:r w:rsidRPr="00D76A54">
              <w:t>Om omläggningsvagnen används som förråd, f</w:t>
            </w:r>
            <w:r w:rsidRPr="00A63B74">
              <w:t xml:space="preserve">örvaras sterila produkter i </w:t>
            </w:r>
            <w:r>
              <w:t xml:space="preserve">sin </w:t>
            </w:r>
            <w:r w:rsidRPr="00A63B74">
              <w:t>avdelningsförpackning?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14A099C1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372C32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A76504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DAFED4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78FF8F01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701D996D" w14:textId="77777777" w:rsidR="00330558" w:rsidRPr="00D76A54" w:rsidRDefault="00F636B4" w:rsidP="00B43368">
            <w:pPr>
              <w:pStyle w:val="Numreradlista1"/>
              <w:numPr>
                <w:ilvl w:val="2"/>
                <w:numId w:val="22"/>
              </w:numPr>
              <w:spacing w:before="0" w:after="0"/>
              <w:ind w:left="917"/>
            </w:pPr>
            <w:r w:rsidRPr="00D76A54">
              <w:t>Rengörs/desinfekteras omläggnings</w:t>
            </w:r>
            <w:r>
              <w:t>-</w:t>
            </w:r>
            <w:r w:rsidRPr="00D76A54">
              <w:t xml:space="preserve">vagnen (fack och lådor) minst </w:t>
            </w:r>
            <w:r>
              <w:t>en</w:t>
            </w:r>
            <w:r w:rsidRPr="00D76A54">
              <w:t xml:space="preserve"> g</w:t>
            </w:r>
            <w:r>
              <w:t>ång</w:t>
            </w:r>
            <w:r w:rsidRPr="00D76A54">
              <w:t>/v</w:t>
            </w:r>
            <w:r>
              <w:t>ecka</w:t>
            </w:r>
            <w:r w:rsidRPr="00D76A54">
              <w:t>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3A93E3AF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92786E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22F538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263657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3DC64FFB" w14:textId="77777777" w:rsidTr="005748B4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E0CAD" w14:textId="77777777" w:rsidR="00330558" w:rsidRPr="00AB7C2F" w:rsidRDefault="00F636B4" w:rsidP="00B43368">
            <w:pPr>
              <w:pStyle w:val="Numreradlista1"/>
              <w:numPr>
                <w:ilvl w:val="0"/>
                <w:numId w:val="22"/>
              </w:numPr>
              <w:spacing w:before="0" w:after="0"/>
            </w:pPr>
            <w:r w:rsidRPr="001A381D">
              <w:t>Finns desinfektionsrutiner vid användning av till exempel bladderscan och EKG-apparat efter varje patient?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937AB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96779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36A51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28BB5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2A85CB94" w14:textId="77777777" w:rsidTr="005748B4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F736FB" w14:textId="77777777" w:rsidR="00330558" w:rsidRPr="001A381D" w:rsidRDefault="00330558" w:rsidP="005748B4">
            <w:pPr>
              <w:pStyle w:val="Numreradlista1"/>
              <w:numPr>
                <w:ilvl w:val="0"/>
                <w:numId w:val="0"/>
              </w:numPr>
              <w:spacing w:before="0" w:after="0"/>
              <w:ind w:left="360"/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05437A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FA88BF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CD0AC" w14:textId="77777777" w:rsidR="00330558" w:rsidRPr="00195E79" w:rsidRDefault="00330558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BDFC54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31D014B7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69DFC34B" w14:textId="77777777" w:rsidR="00330558" w:rsidRPr="001A381D" w:rsidRDefault="00F636B4" w:rsidP="00B43368">
            <w:pPr>
              <w:pStyle w:val="Rubrik1"/>
              <w:numPr>
                <w:ilvl w:val="0"/>
                <w:numId w:val="12"/>
              </w:numPr>
              <w:spacing w:before="0" w:after="0"/>
              <w:ind w:left="714" w:hanging="357"/>
            </w:pPr>
            <w:bookmarkStart w:id="60" w:name="_Toc256000013"/>
            <w:r>
              <w:t>Endoskopi</w:t>
            </w:r>
            <w:bookmarkEnd w:id="60"/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4853F5B1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055693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D725FC" w14:textId="77777777" w:rsidR="00330558" w:rsidRPr="00195E79" w:rsidRDefault="00330558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D9138E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25E88FB0" w14:textId="77777777" w:rsidTr="005748B4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6B77A10" w14:textId="77777777" w:rsidR="00330558" w:rsidRDefault="00330558" w:rsidP="005748B4">
            <w:pPr>
              <w:pStyle w:val="Rubrik1"/>
              <w:spacing w:before="0" w:after="0"/>
              <w:ind w:left="714"/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D27987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F31BE0">
              <w:t>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08CEEFD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F31BE0">
              <w:t>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9B90334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F31BE0">
              <w:t>Kommentar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9BCAA93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F31BE0">
              <w:t>Inte aktuellt</w:t>
            </w:r>
          </w:p>
        </w:tc>
      </w:tr>
      <w:tr w:rsidR="00F62733" w14:paraId="0D81DAE2" w14:textId="77777777" w:rsidTr="005748B4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DD14F3" w14:textId="77777777" w:rsidR="00330558" w:rsidRDefault="00F636B4" w:rsidP="005748B4">
            <w:pPr>
              <w:spacing w:after="0"/>
              <w:ind w:left="492" w:hanging="492"/>
            </w:pPr>
            <w:r>
              <w:t xml:space="preserve">1. </w:t>
            </w:r>
            <w:r w:rsidRPr="00506F5E">
              <w:t>Finns endoskop på enheten?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798917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8D16E3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B3F315" w14:textId="77777777" w:rsidR="00330558" w:rsidRPr="00F31BE0" w:rsidRDefault="00F636B4" w:rsidP="005748B4">
            <w:pPr>
              <w:spacing w:after="0"/>
              <w:ind w:right="-143"/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8146B2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7B30D04E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B6B6C4" w14:textId="77777777" w:rsidR="00330558" w:rsidRPr="00031B76" w:rsidRDefault="00F636B4" w:rsidP="00B43368">
            <w:pPr>
              <w:pStyle w:val="Numreradlista1"/>
              <w:numPr>
                <w:ilvl w:val="1"/>
                <w:numId w:val="22"/>
              </w:numPr>
              <w:spacing w:before="0" w:after="0"/>
              <w:ind w:left="633" w:hanging="221"/>
              <w:rPr>
                <w:rFonts w:cstheme="minorHAnsi"/>
                <w:color w:val="FF0000"/>
              </w:rPr>
            </w:pPr>
            <w:r w:rsidRPr="00E96993">
              <w:t>Följs rutiner för rengöring och desinfektion enligt Vårdhandboken?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8E4C8E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1BA4C6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8D1AD1" w14:textId="77777777" w:rsidR="00330558" w:rsidRPr="00F31BE0" w:rsidRDefault="00F636B4" w:rsidP="005748B4">
            <w:pPr>
              <w:spacing w:after="0"/>
              <w:ind w:right="-143"/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4AB5E5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0F8ADBE2" w14:textId="77777777" w:rsidTr="005748B4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B4306E" w14:textId="77777777" w:rsidR="00330558" w:rsidRDefault="00F636B4" w:rsidP="00B43368">
            <w:pPr>
              <w:pStyle w:val="Numreradlista1"/>
              <w:numPr>
                <w:ilvl w:val="1"/>
                <w:numId w:val="22"/>
              </w:numPr>
              <w:spacing w:before="0" w:after="0"/>
              <w:ind w:left="633" w:hanging="221"/>
            </w:pPr>
            <w:r w:rsidRPr="00E96993">
              <w:t>Följs rutiner för förvaring enligt Vårdhandboken?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DB2BB9D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CD42CBC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2C4F2B4" w14:textId="77777777" w:rsidR="00330558" w:rsidRPr="00F31BE0" w:rsidRDefault="00F636B4" w:rsidP="005748B4">
            <w:pPr>
              <w:spacing w:after="0"/>
              <w:ind w:right="-143"/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89FA508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562B99F4" w14:textId="77777777" w:rsidTr="005748B4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221483" w14:textId="77777777" w:rsidR="00330558" w:rsidRPr="00CD3B1E" w:rsidRDefault="00F636B4" w:rsidP="00B43368">
            <w:pPr>
              <w:pStyle w:val="Liststycke"/>
              <w:numPr>
                <w:ilvl w:val="0"/>
                <w:numId w:val="21"/>
              </w:numPr>
              <w:spacing w:after="0"/>
              <w:contextualSpacing/>
              <w:rPr>
                <w:rFonts w:asciiTheme="minorHAnsi" w:hAnsiTheme="minorHAnsi" w:cstheme="minorHAnsi"/>
              </w:rPr>
            </w:pPr>
            <w:r w:rsidRPr="00CD3B1E">
              <w:rPr>
                <w:rFonts w:asciiTheme="minorHAnsi" w:hAnsiTheme="minorHAnsi" w:cstheme="minorHAnsi"/>
                <w:sz w:val="22"/>
                <w:szCs w:val="18"/>
              </w:rPr>
              <w:t>Finns flexibla värmekänsliga endoskop på enheten, med eller utan kanaler?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79D441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D0CCAD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490DD9" w14:textId="77777777" w:rsidR="00330558" w:rsidRPr="00F31BE0" w:rsidRDefault="00F636B4" w:rsidP="005748B4">
            <w:pPr>
              <w:spacing w:after="0"/>
              <w:ind w:right="-143"/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A50131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F371378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BE07DF" w14:textId="77777777" w:rsidR="00330558" w:rsidRPr="00E96993" w:rsidRDefault="00F636B4" w:rsidP="00B43368">
            <w:pPr>
              <w:pStyle w:val="Numreradlista1"/>
              <w:numPr>
                <w:ilvl w:val="0"/>
                <w:numId w:val="33"/>
              </w:numPr>
              <w:spacing w:before="0" w:after="0"/>
              <w:ind w:left="633" w:hanging="218"/>
            </w:pPr>
            <w:r w:rsidRPr="00E96993">
              <w:t xml:space="preserve">Följs rutiner för rengöring och desinfektion enligt Vårdhandboken? 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40D4DF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334734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3F67B6" w14:textId="77777777" w:rsidR="00330558" w:rsidRPr="00F31BE0" w:rsidRDefault="00F636B4" w:rsidP="005748B4">
            <w:pPr>
              <w:spacing w:after="0"/>
              <w:ind w:right="-143"/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7A9871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A809F17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F2DC81" w14:textId="77777777" w:rsidR="00330558" w:rsidRPr="00E96993" w:rsidRDefault="00F636B4" w:rsidP="00B43368">
            <w:pPr>
              <w:pStyle w:val="Numreradlista1"/>
              <w:numPr>
                <w:ilvl w:val="0"/>
                <w:numId w:val="33"/>
              </w:numPr>
              <w:spacing w:before="0" w:after="0"/>
              <w:ind w:left="633" w:hanging="218"/>
            </w:pPr>
            <w:r w:rsidRPr="00E96993">
              <w:t>Följs rutiner för förvaring enligt Vårdhandboken?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0208B8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155C1B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7B2271" w14:textId="77777777" w:rsidR="00330558" w:rsidRPr="00F31BE0" w:rsidRDefault="00F636B4" w:rsidP="005748B4">
            <w:pPr>
              <w:spacing w:after="0"/>
              <w:ind w:right="-143"/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E53073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995A931" w14:textId="77777777" w:rsidTr="005748B4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3642419" w14:textId="77777777" w:rsidR="00330558" w:rsidRPr="00E96993" w:rsidRDefault="00F636B4" w:rsidP="00B43368">
            <w:pPr>
              <w:pStyle w:val="Numreradlista1"/>
              <w:numPr>
                <w:ilvl w:val="0"/>
                <w:numId w:val="33"/>
              </w:numPr>
              <w:spacing w:before="0" w:after="0"/>
              <w:ind w:left="633" w:hanging="218"/>
            </w:pPr>
            <w:r w:rsidRPr="00E96993">
              <w:t xml:space="preserve">Följs rutiner för provtagning av endoskop och slutsköljvatten enligt dokumentet ”Mikrobiologisk provtagning av endoskopisk utrustning </w:t>
            </w:r>
            <w:r>
              <w:t>(</w:t>
            </w:r>
            <w:r w:rsidRPr="00E96993">
              <w:t>RUT-33</w:t>
            </w:r>
            <w:r>
              <w:t>65</w:t>
            </w:r>
            <w:r w:rsidRPr="00E96993">
              <w:t>8</w:t>
            </w:r>
            <w:r>
              <w:t>)</w:t>
            </w:r>
            <w:r w:rsidRPr="00E96993">
              <w:t>”</w:t>
            </w:r>
            <w:r>
              <w:t>?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3C9BEC2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DA7CCA1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9620025" w14:textId="77777777" w:rsidR="00330558" w:rsidRPr="00F31BE0" w:rsidRDefault="00F636B4" w:rsidP="005748B4">
            <w:pPr>
              <w:spacing w:after="0"/>
              <w:ind w:right="-143"/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FAC8C77" w14:textId="77777777" w:rsidR="00330558" w:rsidRPr="00F31BE0" w:rsidRDefault="00F636B4" w:rsidP="005748B4">
            <w:pPr>
              <w:spacing w:after="0"/>
              <w:ind w:right="-143"/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AEE2FEC" w14:textId="77777777" w:rsidTr="005748B4">
        <w:tc>
          <w:tcPr>
            <w:tcW w:w="964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888F4D" w14:textId="77777777" w:rsidR="00330558" w:rsidRPr="00CC0059" w:rsidRDefault="00F636B4" w:rsidP="00B43368">
            <w:pPr>
              <w:pStyle w:val="Rubrik1"/>
              <w:numPr>
                <w:ilvl w:val="0"/>
                <w:numId w:val="12"/>
              </w:numPr>
              <w:ind w:left="714" w:hanging="357"/>
              <w:rPr>
                <w:rFonts w:ascii="Times New Roman" w:hAnsi="Times New Roman"/>
                <w:b w:val="0"/>
                <w:szCs w:val="24"/>
              </w:rPr>
            </w:pPr>
            <w:bookmarkStart w:id="61" w:name="_Toc256000015"/>
            <w:r>
              <w:t>Förebyggande av legionella</w:t>
            </w:r>
            <w:bookmarkEnd w:id="61"/>
          </w:p>
        </w:tc>
      </w:tr>
      <w:tr w:rsidR="00F62733" w14:paraId="76A0F264" w14:textId="77777777" w:rsidTr="005748B4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15E5B" w14:textId="77777777" w:rsidR="00330558" w:rsidRPr="002539AF" w:rsidRDefault="00330558" w:rsidP="005748B4">
            <w:pPr>
              <w:pStyle w:val="Numreradlista1"/>
              <w:numPr>
                <w:ilvl w:val="0"/>
                <w:numId w:val="0"/>
              </w:numPr>
              <w:spacing w:before="0" w:after="0"/>
              <w:ind w:left="360"/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D98EE" w14:textId="77777777" w:rsidR="00330558" w:rsidRPr="00CC0059" w:rsidRDefault="00F636B4" w:rsidP="005748B4">
            <w:pPr>
              <w:ind w:right="-143"/>
              <w:contextualSpacing/>
              <w:rPr>
                <w:rFonts w:ascii="Times New Roman" w:hAnsi="Times New Roman"/>
                <w:b/>
                <w:szCs w:val="24"/>
              </w:rPr>
            </w:pPr>
            <w:r w:rsidRPr="00F31BE0">
              <w:t>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0D46E" w14:textId="77777777" w:rsidR="00330558" w:rsidRPr="00CC0059" w:rsidRDefault="00F636B4" w:rsidP="005748B4">
            <w:pPr>
              <w:ind w:right="-143"/>
              <w:contextualSpacing/>
              <w:rPr>
                <w:rFonts w:ascii="Times New Roman" w:hAnsi="Times New Roman"/>
                <w:b/>
                <w:szCs w:val="24"/>
              </w:rPr>
            </w:pPr>
            <w:r w:rsidRPr="00F31BE0">
              <w:t>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23E01" w14:textId="77777777" w:rsidR="00330558" w:rsidRPr="00CC0059" w:rsidRDefault="00F636B4" w:rsidP="005748B4">
            <w:pPr>
              <w:ind w:right="-143"/>
              <w:contextualSpacing/>
              <w:rPr>
                <w:rFonts w:ascii="Times New Roman" w:hAnsi="Times New Roman"/>
                <w:szCs w:val="24"/>
                <w:u w:val="single"/>
              </w:rPr>
            </w:pPr>
            <w:r w:rsidRPr="00F31BE0">
              <w:t>Kommentar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16F20" w14:textId="77777777" w:rsidR="00330558" w:rsidRPr="00CC0059" w:rsidRDefault="00F636B4" w:rsidP="005748B4">
            <w:pPr>
              <w:ind w:right="-143"/>
              <w:contextualSpacing/>
              <w:rPr>
                <w:rFonts w:ascii="Times New Roman" w:hAnsi="Times New Roman"/>
                <w:b/>
                <w:szCs w:val="24"/>
              </w:rPr>
            </w:pPr>
            <w:r w:rsidRPr="00F31BE0">
              <w:t>Inte aktuellt</w:t>
            </w:r>
          </w:p>
        </w:tc>
      </w:tr>
      <w:tr w:rsidR="00F62733" w14:paraId="0A4F06BA" w14:textId="77777777" w:rsidTr="005748B4">
        <w:tc>
          <w:tcPr>
            <w:tcW w:w="4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FE961" w14:textId="77777777" w:rsidR="00330558" w:rsidRPr="002539AF" w:rsidRDefault="00F636B4" w:rsidP="00B43368">
            <w:pPr>
              <w:pStyle w:val="Numreradlista1"/>
              <w:numPr>
                <w:ilvl w:val="0"/>
                <w:numId w:val="25"/>
              </w:numPr>
              <w:spacing w:before="0" w:after="0"/>
            </w:pPr>
            <w:r>
              <w:t>Rutinen ”Legionella - förebyggande rutin (RUT-10035)” är känd och följs.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8FC3E" w14:textId="77777777" w:rsidR="00330558" w:rsidRPr="00CC0059" w:rsidRDefault="00F636B4" w:rsidP="005748B4">
            <w:pPr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18D5F" w14:textId="77777777" w:rsidR="00330558" w:rsidRPr="00CC0059" w:rsidRDefault="00F636B4" w:rsidP="005748B4">
            <w:pPr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94DDB" w14:textId="77777777" w:rsidR="00330558" w:rsidRPr="00CC0059" w:rsidRDefault="00F636B4" w:rsidP="005748B4">
            <w:pPr>
              <w:ind w:right="-143"/>
              <w:rPr>
                <w:rFonts w:ascii="Times New Roman" w:hAnsi="Times New Roman"/>
                <w:szCs w:val="24"/>
                <w:u w:val="single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C83F5" w14:textId="77777777" w:rsidR="00330558" w:rsidRPr="00CC0059" w:rsidRDefault="00F636B4" w:rsidP="005748B4">
            <w:pPr>
              <w:rPr>
                <w:b/>
              </w:rPr>
            </w:pPr>
            <w:r w:rsidRPr="00CC0059">
              <w:rPr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instrText xml:space="preserve"> FORMCHECKBOX </w:instrText>
            </w:r>
            <w:r w:rsidRPr="00CC0059">
              <w:rPr>
                <w:b/>
              </w:rPr>
            </w:r>
            <w:r w:rsidRPr="00CC0059">
              <w:rPr>
                <w:b/>
              </w:rPr>
              <w:fldChar w:fldCharType="separate"/>
            </w:r>
            <w:bookmarkStart w:id="62" w:name="_Toc169174482"/>
            <w:r w:rsidRPr="00CC0059">
              <w:rPr>
                <w:b/>
              </w:rPr>
              <w:fldChar w:fldCharType="end"/>
            </w:r>
            <w:bookmarkEnd w:id="62"/>
          </w:p>
        </w:tc>
      </w:tr>
    </w:tbl>
    <w:p w14:paraId="14C1D44E" w14:textId="77777777" w:rsidR="00330558" w:rsidRDefault="00F636B4" w:rsidP="00330558">
      <w:bookmarkStart w:id="63" w:name="_Toc493764527"/>
      <w:r>
        <w:rPr>
          <w:b/>
          <w:bCs/>
        </w:rPr>
        <w:br w:type="page"/>
      </w:r>
    </w:p>
    <w:tbl>
      <w:tblPr>
        <w:tblW w:w="9646" w:type="dxa"/>
        <w:tblInd w:w="390" w:type="dxa"/>
        <w:tblBorders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606"/>
        <w:gridCol w:w="567"/>
        <w:gridCol w:w="1843"/>
        <w:gridCol w:w="1814"/>
      </w:tblGrid>
      <w:tr w:rsidR="00F62733" w14:paraId="11422A99" w14:textId="77777777" w:rsidTr="005748B4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FA79CB" w14:textId="77777777" w:rsidR="00330558" w:rsidRPr="002539AF" w:rsidRDefault="00F636B4" w:rsidP="00B43368">
            <w:pPr>
              <w:pStyle w:val="Rubrik1"/>
              <w:numPr>
                <w:ilvl w:val="0"/>
                <w:numId w:val="12"/>
              </w:numPr>
              <w:spacing w:after="0"/>
              <w:ind w:left="714" w:hanging="357"/>
            </w:pPr>
            <w:bookmarkStart w:id="64" w:name="_Toc256000016"/>
            <w:r w:rsidRPr="002539AF">
              <w:t>Vårdrutiner</w:t>
            </w:r>
            <w:bookmarkEnd w:id="63"/>
            <w:bookmarkEnd w:id="64"/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1F4933" w14:textId="77777777" w:rsidR="00330558" w:rsidRPr="00CC0059" w:rsidRDefault="00330558" w:rsidP="005748B4">
            <w:pPr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47E519" w14:textId="77777777" w:rsidR="00330558" w:rsidRPr="00CC0059" w:rsidRDefault="00330558" w:rsidP="005748B4">
            <w:pPr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2CB311" w14:textId="77777777" w:rsidR="00330558" w:rsidRPr="00CC0059" w:rsidRDefault="00330558" w:rsidP="005748B4">
            <w:pPr>
              <w:ind w:right="-143"/>
              <w:rPr>
                <w:rFonts w:ascii="Times New Roman" w:hAnsi="Times New Roman"/>
                <w:szCs w:val="24"/>
                <w:u w:val="single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DE7BDA" w14:textId="77777777" w:rsidR="00330558" w:rsidRPr="00CC0059" w:rsidRDefault="00330558" w:rsidP="005748B4">
            <w:pPr>
              <w:pStyle w:val="Rubrik1"/>
              <w:spacing w:after="0"/>
              <w:ind w:left="360"/>
              <w:rPr>
                <w:rFonts w:ascii="Times New Roman" w:hAnsi="Times New Roman"/>
                <w:b w:val="0"/>
                <w:szCs w:val="24"/>
              </w:rPr>
            </w:pPr>
            <w:bookmarkStart w:id="65" w:name="_Toc108792200"/>
            <w:bookmarkStart w:id="66" w:name="_Toc108792355"/>
            <w:bookmarkEnd w:id="65"/>
            <w:bookmarkEnd w:id="66"/>
          </w:p>
        </w:tc>
      </w:tr>
      <w:tr w:rsidR="00F62733" w14:paraId="2294AD99" w14:textId="77777777" w:rsidTr="005748B4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268DF3D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C48EEB7" w14:textId="77777777" w:rsidR="00330558" w:rsidRPr="00F31BE0" w:rsidRDefault="00F636B4" w:rsidP="005748B4">
            <w:pPr>
              <w:spacing w:after="0"/>
            </w:pPr>
            <w:r w:rsidRPr="00F31BE0">
              <w:t>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4FACE3B" w14:textId="77777777" w:rsidR="00330558" w:rsidRPr="00F31BE0" w:rsidRDefault="00F636B4" w:rsidP="005748B4">
            <w:pPr>
              <w:spacing w:after="0"/>
            </w:pPr>
            <w:r w:rsidRPr="00F31BE0">
              <w:t>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C668B3" w14:textId="77777777" w:rsidR="00330558" w:rsidRPr="00F31BE0" w:rsidRDefault="00F636B4" w:rsidP="005748B4">
            <w:pPr>
              <w:spacing w:after="0"/>
            </w:pPr>
            <w:r w:rsidRPr="00F31BE0">
              <w:t>Kommentar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AAB8EDD" w14:textId="77777777" w:rsidR="00330558" w:rsidRPr="00F31BE0" w:rsidRDefault="00F636B4" w:rsidP="005748B4">
            <w:pPr>
              <w:spacing w:after="0"/>
            </w:pPr>
            <w:r w:rsidRPr="00F31BE0">
              <w:t>Inte aktuellt</w:t>
            </w:r>
          </w:p>
        </w:tc>
      </w:tr>
      <w:tr w:rsidR="00F62733" w14:paraId="4CE06D26" w14:textId="77777777" w:rsidTr="005748B4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D47D0E" w14:textId="77777777" w:rsidR="00330558" w:rsidRPr="00181C98" w:rsidRDefault="00F636B4" w:rsidP="00B43368">
            <w:pPr>
              <w:pStyle w:val="Numreradlista1"/>
              <w:numPr>
                <w:ilvl w:val="0"/>
                <w:numId w:val="23"/>
              </w:numPr>
              <w:spacing w:before="0" w:after="0"/>
            </w:pPr>
            <w:r w:rsidRPr="00181C98">
              <w:t>KAD: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CE5DF3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F70148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F8DE01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69A4B5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18CC10AB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C829E3" w14:textId="77777777" w:rsidR="00330558" w:rsidRPr="00181C98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>
              <w:t>Är rutiner/riktlinjer för KAD kända för personalgruppen?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FBE207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1AE3FD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A9124A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2F6F42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37D5FC59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A833DB" w14:textId="77777777" w:rsidR="00330558" w:rsidRPr="00181C98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 w:rsidRPr="00181C98">
              <w:t>Dokumenteras insättning</w:t>
            </w:r>
            <w:r>
              <w:t>/byte</w:t>
            </w:r>
            <w:r w:rsidRPr="00181C98">
              <w:t xml:space="preserve"> av KAD</w:t>
            </w:r>
            <w:r>
              <w:t xml:space="preserve"> i journaltabell</w:t>
            </w:r>
            <w:r w:rsidRPr="00181C98">
              <w:t>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DA3A31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F73746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107198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E27CAF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164F14F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3EB3B5" w14:textId="77777777" w:rsidR="00330558" w:rsidRPr="00181C98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 w:rsidRPr="00181C98">
              <w:t>Dokumenteras utsättning av KAD</w:t>
            </w:r>
            <w:r>
              <w:t xml:space="preserve"> i journaltabell</w:t>
            </w:r>
            <w:r w:rsidRPr="00181C98">
              <w:t>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80E446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C209C8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FDE18C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C291ED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3A1E1EF4" w14:textId="77777777" w:rsidTr="005748B4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88A5716" w14:textId="77777777" w:rsidR="00330558" w:rsidRPr="00181C98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 w:rsidRPr="00181C98">
              <w:t>Används tömbara urinpåsar?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E3BDCB4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98ECD05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65BF462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0BB3CF3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3F7D99C2" w14:textId="77777777" w:rsidTr="005748B4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9646F7" w14:textId="77777777" w:rsidR="00330558" w:rsidRPr="00181C98" w:rsidRDefault="00F636B4" w:rsidP="00B43368">
            <w:pPr>
              <w:pStyle w:val="Numreradlista1"/>
              <w:numPr>
                <w:ilvl w:val="0"/>
                <w:numId w:val="23"/>
              </w:numPr>
              <w:spacing w:before="0" w:after="0"/>
            </w:pPr>
            <w:r>
              <w:br w:type="page"/>
            </w:r>
            <w:r w:rsidRPr="00181C98">
              <w:t>C</w:t>
            </w:r>
            <w:r>
              <w:t>entrala infarter</w:t>
            </w:r>
            <w:r w:rsidRPr="00181C98">
              <w:t>: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2D40C8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1B0456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821C41" w14:textId="77777777" w:rsidR="00330558" w:rsidRPr="00195E79" w:rsidRDefault="00330558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82A841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58CBB7C4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8080A4" w14:textId="77777777" w:rsidR="00330558" w:rsidRPr="00A3010E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 w:rsidRPr="00A3010E">
              <w:t>Är rutiner/riktlinjer för centrala infarter kända för personalgruppen?</w:t>
            </w:r>
          </w:p>
          <w:p w14:paraId="6CD3F342" w14:textId="77777777" w:rsidR="00330558" w:rsidRPr="00181C98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 w:rsidRPr="00181C98">
              <w:t xml:space="preserve">Dokumenteras insättning av </w:t>
            </w:r>
            <w:r>
              <w:t>central infart i journaltabell</w:t>
            </w:r>
            <w:r w:rsidRPr="00181C98">
              <w:t>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282975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CB385C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3DE682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C0CED6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37CCAB90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55B3BF" w14:textId="77777777" w:rsidR="00330558" w:rsidRPr="00181C98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 w:rsidRPr="00181C98">
              <w:t xml:space="preserve">Dokumenteras utsättning av </w:t>
            </w:r>
            <w:r>
              <w:t>central infart</w:t>
            </w:r>
            <w:r w:rsidRPr="00181C98">
              <w:t xml:space="preserve"> </w:t>
            </w:r>
            <w:r>
              <w:t>i journaltabell</w:t>
            </w:r>
            <w:r w:rsidRPr="00181C98">
              <w:t>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DD5C2F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2660F3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621701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195B35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6D29B4AB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DE8CB4" w14:textId="77777777" w:rsidR="00330558" w:rsidRPr="00181C98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 w:rsidRPr="00181C98">
              <w:t xml:space="preserve">Dokumenteras </w:t>
            </w:r>
            <w:r>
              <w:t>daglig inspektion av central infart</w:t>
            </w:r>
            <w:r w:rsidRPr="00181C98">
              <w:t>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C8A39E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39B026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279426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6B3053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1A6CD88D" w14:textId="77777777" w:rsidTr="005748B4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050020" w14:textId="77777777" w:rsidR="00330558" w:rsidRPr="00181C98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 w:rsidRPr="00181C98">
              <w:t xml:space="preserve">Används injektionsventil på </w:t>
            </w:r>
            <w:r>
              <w:t>central infart</w:t>
            </w:r>
            <w:r w:rsidRPr="00181C98">
              <w:t>?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EE2BD23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B7EEF1C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FA7E7B4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770B8C2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79EBADDB" w14:textId="77777777" w:rsidTr="005748B4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BC462E" w14:textId="77777777" w:rsidR="00330558" w:rsidRPr="00181C98" w:rsidRDefault="00F636B4" w:rsidP="00B43368">
            <w:pPr>
              <w:pStyle w:val="Numreradlista1"/>
              <w:numPr>
                <w:ilvl w:val="0"/>
                <w:numId w:val="23"/>
              </w:numPr>
              <w:spacing w:before="0" w:after="0"/>
            </w:pPr>
            <w:r w:rsidRPr="00181C98">
              <w:t>Sårvård: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DD2BF3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EBEFED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605175" w14:textId="77777777" w:rsidR="00330558" w:rsidRPr="00195E79" w:rsidRDefault="00330558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21C0BC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40034E5C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79A849" w14:textId="77777777" w:rsidR="00330558" w:rsidRPr="00181C98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>
              <w:t>Har personalen kännedom om när steril respektive ren rutin ska användas?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39F0EF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DCB054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656680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1A0A20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67DC114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E1E601" w14:textId="77777777" w:rsidR="00330558" w:rsidRPr="00181C98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 w:rsidRPr="00181C98">
              <w:t>Används steril</w:t>
            </w:r>
            <w:r>
              <w:t xml:space="preserve"> rutin </w:t>
            </w:r>
            <w:r w:rsidRPr="00181C98">
              <w:t>vid såromläggning?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419240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946B94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EFEDCC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828D90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7C67426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64E817" w14:textId="77777777" w:rsidR="00330558" w:rsidRPr="00181C98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 w:rsidRPr="00181C98">
              <w:t xml:space="preserve">Används </w:t>
            </w:r>
            <w:r>
              <w:t>ren rutin vid såromläggning?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28B3A9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815D84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ED8C5C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2E858E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48B0C82F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62AE4C" w14:textId="77777777" w:rsidR="00330558" w:rsidRPr="00181C98" w:rsidRDefault="00F636B4" w:rsidP="00B43368">
            <w:pPr>
              <w:pStyle w:val="Numreradlista1"/>
              <w:numPr>
                <w:ilvl w:val="2"/>
                <w:numId w:val="23"/>
              </w:numPr>
              <w:spacing w:before="0" w:after="0"/>
              <w:ind w:left="917" w:hanging="142"/>
            </w:pPr>
            <w:r>
              <w:t xml:space="preserve">Används </w:t>
            </w:r>
            <w:r w:rsidRPr="00A3010E">
              <w:t xml:space="preserve">värmedesinfekterade </w:t>
            </w:r>
            <w:r>
              <w:t>instrument</w:t>
            </w:r>
            <w:r w:rsidRPr="00181C98">
              <w:t xml:space="preserve"> vid såromläggning?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C560F2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24D464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F4EE2C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61F2EB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2AB3CE2F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FC905D" w14:textId="77777777" w:rsidR="00330558" w:rsidRPr="00181C98" w:rsidRDefault="00F636B4" w:rsidP="00B43368">
            <w:pPr>
              <w:pStyle w:val="Numreradlista1"/>
              <w:numPr>
                <w:ilvl w:val="2"/>
                <w:numId w:val="23"/>
              </w:numPr>
              <w:spacing w:before="0" w:after="0"/>
              <w:ind w:left="917" w:hanging="142"/>
            </w:pPr>
            <w:r w:rsidRPr="00181C98">
              <w:t xml:space="preserve">Desinfekteras instrumenten </w:t>
            </w:r>
            <w:r w:rsidRPr="00A3010E">
              <w:t>i diskdesinfektor</w:t>
            </w:r>
            <w:r w:rsidRPr="005A215F">
              <w:rPr>
                <w:color w:val="FF0000"/>
              </w:rPr>
              <w:t xml:space="preserve"> </w:t>
            </w:r>
            <w:r>
              <w:t xml:space="preserve">minst </w:t>
            </w:r>
            <w:r w:rsidRPr="00181C98">
              <w:t>en gång i veckan</w:t>
            </w:r>
            <w:r>
              <w:t xml:space="preserve"> även om de inte används</w:t>
            </w:r>
            <w:r w:rsidRPr="00181C98">
              <w:t>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3B071E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8CE0BD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96A081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9859A4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34CE11FB" w14:textId="77777777" w:rsidTr="005748B4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EF9A03D" w14:textId="77777777" w:rsidR="00330558" w:rsidRPr="00EC1B68" w:rsidRDefault="00F636B4" w:rsidP="00B43368">
            <w:pPr>
              <w:pStyle w:val="Numreradlista1"/>
              <w:numPr>
                <w:ilvl w:val="2"/>
                <w:numId w:val="23"/>
              </w:numPr>
              <w:spacing w:before="0" w:after="0"/>
              <w:ind w:left="917" w:hanging="142"/>
              <w:rPr>
                <w:strike/>
              </w:rPr>
            </w:pPr>
            <w:r w:rsidRPr="00A3010E">
              <w:t>Följs rutin för kassering av sterila produkter, till exempel förband, som förvarats utanför sterilförråd enligt Teknisk rapport SIS-TR 57:2020?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98522B8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  <w:p w14:paraId="6391CF86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BD329FC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EFE8E60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6A8CD05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00AE5902" w14:textId="77777777" w:rsidTr="005748B4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94A9DE" w14:textId="77777777" w:rsidR="00330558" w:rsidRPr="00181C98" w:rsidRDefault="00F636B4" w:rsidP="00B43368">
            <w:pPr>
              <w:pStyle w:val="Numreradlista1"/>
              <w:numPr>
                <w:ilvl w:val="0"/>
                <w:numId w:val="23"/>
              </w:numPr>
              <w:spacing w:before="0" w:after="0"/>
            </w:pPr>
            <w:r>
              <w:t>PVK: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4581C4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90070E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6B8F88" w14:textId="77777777" w:rsidR="00330558" w:rsidRPr="00195E79" w:rsidRDefault="00330558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6E4087" w14:textId="77777777" w:rsidR="00330558" w:rsidRPr="00CC0059" w:rsidRDefault="00330558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2733" w14:paraId="2C619C7A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994CA9" w14:textId="77777777" w:rsidR="00330558" w:rsidRPr="00E430D7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 w:rsidRPr="00E430D7">
              <w:t>Är rutiner/riktlinjer för PVK kända för personalgruppen?</w:t>
            </w:r>
          </w:p>
          <w:p w14:paraId="031ECC50" w14:textId="77777777" w:rsidR="00330558" w:rsidRPr="00181C98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>
              <w:t>Dokumenteras insättning av PVK i journaltabell</w:t>
            </w:r>
            <w:r w:rsidRPr="00181C98">
              <w:t>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90BAA1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549AB6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C0425D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BEA236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2A7050DE" w14:textId="77777777" w:rsidTr="005748B4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BCCA44" w14:textId="77777777" w:rsidR="00330558" w:rsidRPr="00181C98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>
              <w:t>Dokumenteras utsättning av PVK i journaltabell</w:t>
            </w:r>
            <w:r w:rsidRPr="00181C98">
              <w:t>?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A85ECB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4969DD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6F0E24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7E4029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F62733" w14:paraId="0D7790A3" w14:textId="77777777" w:rsidTr="005748B4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DB24BF" w14:textId="77777777" w:rsidR="00330558" w:rsidRPr="00181C98" w:rsidRDefault="00F636B4" w:rsidP="00B43368">
            <w:pPr>
              <w:pStyle w:val="Numreradlista1"/>
              <w:numPr>
                <w:ilvl w:val="1"/>
                <w:numId w:val="23"/>
              </w:numPr>
              <w:spacing w:before="0" w:after="0"/>
              <w:ind w:left="633" w:hanging="221"/>
            </w:pPr>
            <w:r>
              <w:t>Används lång trevägskran och injektionsventil på PVK</w:t>
            </w:r>
            <w:r w:rsidRPr="00181C98">
              <w:t>?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F1D93E5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CBF903B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0D11AF" w14:textId="77777777" w:rsidR="00330558" w:rsidRPr="00195E79" w:rsidRDefault="00F636B4" w:rsidP="005748B4">
            <w:pPr>
              <w:spacing w:after="0"/>
              <w:ind w:right="-143"/>
              <w:rPr>
                <w:rFonts w:ascii="Times New Roman" w:hAnsi="Times New Roman"/>
                <w:szCs w:val="24"/>
              </w:rPr>
            </w:pPr>
            <w:r w:rsidRPr="00195E79">
              <w:rPr>
                <w:rFonts w:ascii="Times New Roman" w:hAnsi="Times New Roman"/>
                <w:szCs w:val="24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95E79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95E79">
              <w:rPr>
                <w:rFonts w:ascii="Times New Roman" w:hAnsi="Times New Roman"/>
                <w:szCs w:val="24"/>
              </w:rPr>
            </w:r>
            <w:r w:rsidRPr="00195E79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 w:rsidRPr="00195E79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C6C2FED" w14:textId="77777777" w:rsidR="00330558" w:rsidRPr="00CC0059" w:rsidRDefault="00F636B4" w:rsidP="005748B4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  <w:r w:rsidRPr="00CC0059">
              <w:rPr>
                <w:rFonts w:ascii="Times New Roman" w:hAnsi="Times New Roman"/>
                <w:b/>
                <w:szCs w:val="24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059">
              <w:rPr>
                <w:rFonts w:ascii="Times New Roman" w:hAnsi="Times New Roman"/>
                <w:b/>
                <w:szCs w:val="24"/>
              </w:rPr>
              <w:instrText xml:space="preserve"> FORMCHECKBOX </w:instrText>
            </w:r>
            <w:r w:rsidRPr="00CC0059">
              <w:rPr>
                <w:rFonts w:ascii="Times New Roman" w:hAnsi="Times New Roman"/>
                <w:b/>
                <w:szCs w:val="24"/>
              </w:rPr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0059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</w:tbl>
    <w:p w14:paraId="3EF4624E" w14:textId="77777777" w:rsidR="00330558" w:rsidRDefault="00330558" w:rsidP="00330558">
      <w:pPr>
        <w:rPr>
          <w:rFonts w:cstheme="minorHAnsi"/>
          <w:color w:val="FF0000"/>
        </w:rPr>
      </w:pPr>
    </w:p>
    <w:p w14:paraId="406C20CE" w14:textId="77777777" w:rsidR="00A0096C" w:rsidRDefault="00A0096C" w:rsidP="00A0096C">
      <w:pPr>
        <w:rPr>
          <w:rFonts w:cstheme="minorHAnsi"/>
          <w:color w:val="FF0000"/>
        </w:rPr>
        <w:sectPr w:rsidR="00A0096C" w:rsidSect="00330558">
          <w:footerReference w:type="default" r:id="rId11"/>
          <w:headerReference w:type="first" r:id="rId12"/>
          <w:footerReference w:type="first" r:id="rId13"/>
          <w:pgSz w:w="11906" w:h="16838"/>
          <w:pgMar w:top="851" w:right="1134" w:bottom="851" w:left="1701" w:header="595" w:footer="227" w:gutter="0"/>
          <w:cols w:space="708"/>
          <w:titlePg/>
          <w:docGrid w:linePitch="360"/>
        </w:sectPr>
      </w:pPr>
    </w:p>
    <w:p w14:paraId="0F3349D8" w14:textId="77777777" w:rsidR="00330558" w:rsidRPr="00A669AF" w:rsidRDefault="00F636B4" w:rsidP="00330558">
      <w:pPr>
        <w:pStyle w:val="Rubrik1"/>
      </w:pPr>
      <w:bookmarkStart w:id="68" w:name="_Toc256000018"/>
      <w:r w:rsidRPr="00A669AF">
        <w:t>H</w:t>
      </w:r>
      <w:r>
        <w:t>ygienrond – planerade åtgärder</w:t>
      </w:r>
      <w:bookmarkEnd w:id="68"/>
      <w:r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799"/>
        <w:gridCol w:w="5954"/>
        <w:gridCol w:w="1984"/>
      </w:tblGrid>
      <w:tr w:rsidR="00F62733" w14:paraId="35A6BC07" w14:textId="77777777" w:rsidTr="005748B4">
        <w:tc>
          <w:tcPr>
            <w:tcW w:w="6799" w:type="dxa"/>
          </w:tcPr>
          <w:p w14:paraId="3DA49020" w14:textId="77777777" w:rsidR="00330558" w:rsidRDefault="00F636B4" w:rsidP="005748B4">
            <w:r>
              <w:t xml:space="preserve">Enhet/verksamhet: </w:t>
            </w:r>
            <w:r>
              <w:rPr>
                <w:u w:val="single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5954" w:type="dxa"/>
          </w:tcPr>
          <w:p w14:paraId="6D39FF5A" w14:textId="77777777" w:rsidR="00330558" w:rsidRDefault="00F636B4" w:rsidP="005748B4">
            <w:r>
              <w:t xml:space="preserve">Chef: </w:t>
            </w:r>
            <w:r>
              <w:rPr>
                <w:u w:val="single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1984" w:type="dxa"/>
          </w:tcPr>
          <w:p w14:paraId="650616D4" w14:textId="77777777" w:rsidR="00330558" w:rsidRDefault="00F636B4" w:rsidP="005748B4">
            <w:r>
              <w:t xml:space="preserve">Datum: </w:t>
            </w:r>
            <w:r>
              <w:rPr>
                <w:u w:val="single"/>
              </w:rPr>
              <w:fldChar w:fldCharType="begin" w:fldLock="1">
                <w:ffData>
                  <w:name w:val="Text3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bookmarkStart w:id="69" w:name="Text3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69"/>
          </w:p>
        </w:tc>
      </w:tr>
    </w:tbl>
    <w:p w14:paraId="5888196E" w14:textId="77777777" w:rsidR="00330558" w:rsidRDefault="00330558" w:rsidP="00330558">
      <w:pPr>
        <w:rPr>
          <w:u w:val="single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3119"/>
        <w:gridCol w:w="2268"/>
        <w:gridCol w:w="1417"/>
        <w:gridCol w:w="3138"/>
        <w:gridCol w:w="1370"/>
      </w:tblGrid>
      <w:tr w:rsidR="00F62733" w14:paraId="3E1110C0" w14:textId="77777777" w:rsidTr="005748B4">
        <w:tc>
          <w:tcPr>
            <w:tcW w:w="1129" w:type="dxa"/>
            <w:shd w:val="clear" w:color="auto" w:fill="F2F2F2" w:themeFill="background2"/>
          </w:tcPr>
          <w:p w14:paraId="78447656" w14:textId="77777777" w:rsidR="00330558" w:rsidRPr="00464120" w:rsidRDefault="00F636B4" w:rsidP="005748B4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Punkt i check-listan</w:t>
            </w:r>
          </w:p>
        </w:tc>
        <w:tc>
          <w:tcPr>
            <w:tcW w:w="2410" w:type="dxa"/>
            <w:shd w:val="clear" w:color="auto" w:fill="F2F2F2" w:themeFill="background2"/>
          </w:tcPr>
          <w:p w14:paraId="757CB83A" w14:textId="77777777" w:rsidR="00330558" w:rsidRPr="00464120" w:rsidRDefault="00F636B4" w:rsidP="005748B4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Identifierat förbättringsområde</w:t>
            </w:r>
          </w:p>
        </w:tc>
        <w:tc>
          <w:tcPr>
            <w:tcW w:w="3119" w:type="dxa"/>
            <w:shd w:val="clear" w:color="auto" w:fill="F2F2F2" w:themeFill="background2"/>
          </w:tcPr>
          <w:p w14:paraId="4CB473FE" w14:textId="77777777" w:rsidR="00330558" w:rsidRPr="00464120" w:rsidRDefault="00F636B4" w:rsidP="005748B4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Åtgärd</w:t>
            </w:r>
          </w:p>
        </w:tc>
        <w:tc>
          <w:tcPr>
            <w:tcW w:w="2268" w:type="dxa"/>
            <w:shd w:val="clear" w:color="auto" w:fill="F2F2F2" w:themeFill="background2"/>
          </w:tcPr>
          <w:p w14:paraId="41D2B8E8" w14:textId="77777777" w:rsidR="00330558" w:rsidRPr="00464120" w:rsidRDefault="00F636B4" w:rsidP="005748B4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Ansvarig person</w:t>
            </w:r>
          </w:p>
        </w:tc>
        <w:tc>
          <w:tcPr>
            <w:tcW w:w="1417" w:type="dxa"/>
            <w:shd w:val="clear" w:color="auto" w:fill="F2F2F2" w:themeFill="background2"/>
          </w:tcPr>
          <w:p w14:paraId="4C0C69C2" w14:textId="77777777" w:rsidR="00330558" w:rsidRPr="00464120" w:rsidRDefault="00F636B4" w:rsidP="005748B4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Planerat slutdatum</w:t>
            </w:r>
          </w:p>
        </w:tc>
        <w:tc>
          <w:tcPr>
            <w:tcW w:w="3138" w:type="dxa"/>
            <w:shd w:val="clear" w:color="auto" w:fill="F2F2F2" w:themeFill="background2"/>
          </w:tcPr>
          <w:p w14:paraId="13420A46" w14:textId="77777777" w:rsidR="00330558" w:rsidRPr="00464120" w:rsidRDefault="00F636B4" w:rsidP="005748B4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Resultat</w:t>
            </w:r>
          </w:p>
        </w:tc>
        <w:tc>
          <w:tcPr>
            <w:tcW w:w="1370" w:type="dxa"/>
            <w:shd w:val="clear" w:color="auto" w:fill="F2F2F2" w:themeFill="background2"/>
          </w:tcPr>
          <w:p w14:paraId="6790EE41" w14:textId="77777777" w:rsidR="00330558" w:rsidRPr="00464120" w:rsidRDefault="00F636B4" w:rsidP="005748B4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Datum och signatur vid uppföljning</w:t>
            </w:r>
          </w:p>
        </w:tc>
      </w:tr>
      <w:tr w:rsidR="00F62733" w14:paraId="46B5E9AF" w14:textId="77777777" w:rsidTr="009C2974">
        <w:trPr>
          <w:trHeight w:hRule="exact" w:val="1441"/>
        </w:trPr>
        <w:tc>
          <w:tcPr>
            <w:tcW w:w="1129" w:type="dxa"/>
          </w:tcPr>
          <w:p w14:paraId="2FBC6720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69CCF424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76BEE7C9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14CEFAA4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6372195A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2B437F3E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5775366D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62733" w14:paraId="2F16B92A" w14:textId="77777777" w:rsidTr="00A0096C">
        <w:trPr>
          <w:trHeight w:hRule="exact" w:val="1418"/>
        </w:trPr>
        <w:tc>
          <w:tcPr>
            <w:tcW w:w="1129" w:type="dxa"/>
          </w:tcPr>
          <w:p w14:paraId="4BD2C29A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6F807A97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2EEBDB3B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29464153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0744CD4B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75847C4D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76A18FCE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62733" w14:paraId="3AACF4C2" w14:textId="77777777" w:rsidTr="009C2974">
        <w:trPr>
          <w:trHeight w:hRule="exact" w:val="1565"/>
        </w:trPr>
        <w:tc>
          <w:tcPr>
            <w:tcW w:w="1129" w:type="dxa"/>
          </w:tcPr>
          <w:p w14:paraId="15CA4652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0BF864E6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53438C5E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616CD08E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2689D2B2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1064BADA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0360FBEA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62733" w14:paraId="112B7F37" w14:textId="77777777" w:rsidTr="009C2974">
        <w:trPr>
          <w:trHeight w:hRule="exact" w:val="1546"/>
        </w:trPr>
        <w:tc>
          <w:tcPr>
            <w:tcW w:w="1129" w:type="dxa"/>
          </w:tcPr>
          <w:p w14:paraId="18368B86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7F934D5F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510C3078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5BAC4847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7B5DC014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569EBBDF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229A368D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</w:tbl>
    <w:p w14:paraId="4CBC191A" w14:textId="77777777" w:rsidR="00330558" w:rsidRDefault="00330558" w:rsidP="00330558">
      <w:pPr>
        <w:rPr>
          <w:rFonts w:ascii="Times New Roman" w:hAnsi="Times New Roman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3119"/>
        <w:gridCol w:w="2268"/>
        <w:gridCol w:w="1417"/>
        <w:gridCol w:w="3138"/>
        <w:gridCol w:w="1370"/>
      </w:tblGrid>
      <w:tr w:rsidR="00F62733" w14:paraId="0FC3017A" w14:textId="77777777" w:rsidTr="005748B4">
        <w:tc>
          <w:tcPr>
            <w:tcW w:w="1129" w:type="dxa"/>
          </w:tcPr>
          <w:p w14:paraId="671BD628" w14:textId="77777777" w:rsidR="00330558" w:rsidRPr="00464120" w:rsidRDefault="00F636B4" w:rsidP="005748B4">
            <w:pPr>
              <w:rPr>
                <w:b/>
                <w:bCs/>
              </w:rPr>
            </w:pPr>
            <w:r>
              <w:rPr>
                <w:rFonts w:ascii="Times New Roman" w:hAnsi="Times New Roman"/>
              </w:rPr>
              <w:br w:type="page"/>
            </w:r>
            <w:bookmarkEnd w:id="38"/>
            <w:r w:rsidRPr="00464120">
              <w:rPr>
                <w:b/>
                <w:bCs/>
              </w:rPr>
              <w:t>Punkt i check-listan</w:t>
            </w:r>
          </w:p>
        </w:tc>
        <w:tc>
          <w:tcPr>
            <w:tcW w:w="2410" w:type="dxa"/>
          </w:tcPr>
          <w:p w14:paraId="31F3A2F6" w14:textId="77777777" w:rsidR="00330558" w:rsidRPr="00464120" w:rsidRDefault="00F636B4" w:rsidP="005748B4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Identifierat förbättringsområde</w:t>
            </w:r>
          </w:p>
        </w:tc>
        <w:tc>
          <w:tcPr>
            <w:tcW w:w="3119" w:type="dxa"/>
          </w:tcPr>
          <w:p w14:paraId="6ABF7674" w14:textId="77777777" w:rsidR="00330558" w:rsidRPr="00464120" w:rsidRDefault="00F636B4" w:rsidP="005748B4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Åtgärd</w:t>
            </w:r>
          </w:p>
        </w:tc>
        <w:tc>
          <w:tcPr>
            <w:tcW w:w="2268" w:type="dxa"/>
          </w:tcPr>
          <w:p w14:paraId="4E303E18" w14:textId="77777777" w:rsidR="00330558" w:rsidRPr="00464120" w:rsidRDefault="00F636B4" w:rsidP="005748B4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Ansvarig person</w:t>
            </w:r>
          </w:p>
        </w:tc>
        <w:tc>
          <w:tcPr>
            <w:tcW w:w="1417" w:type="dxa"/>
          </w:tcPr>
          <w:p w14:paraId="2BCB0586" w14:textId="77777777" w:rsidR="00330558" w:rsidRPr="00464120" w:rsidRDefault="00F636B4" w:rsidP="005748B4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Planerat slutdatum</w:t>
            </w:r>
          </w:p>
        </w:tc>
        <w:tc>
          <w:tcPr>
            <w:tcW w:w="3138" w:type="dxa"/>
          </w:tcPr>
          <w:p w14:paraId="269FA140" w14:textId="77777777" w:rsidR="00330558" w:rsidRPr="00464120" w:rsidRDefault="00F636B4" w:rsidP="005748B4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Resultat</w:t>
            </w:r>
          </w:p>
        </w:tc>
        <w:tc>
          <w:tcPr>
            <w:tcW w:w="1370" w:type="dxa"/>
          </w:tcPr>
          <w:p w14:paraId="54F9D73C" w14:textId="77777777" w:rsidR="00330558" w:rsidRPr="00464120" w:rsidRDefault="00F636B4" w:rsidP="005748B4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Datum och signatur vid uppföljning</w:t>
            </w:r>
          </w:p>
        </w:tc>
      </w:tr>
      <w:tr w:rsidR="00F62733" w14:paraId="43E680C7" w14:textId="77777777" w:rsidTr="009C2974">
        <w:trPr>
          <w:trHeight w:hRule="exact" w:val="1374"/>
        </w:trPr>
        <w:tc>
          <w:tcPr>
            <w:tcW w:w="1129" w:type="dxa"/>
          </w:tcPr>
          <w:p w14:paraId="471C4F48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241A4C35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1FEA58EF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7C628DD4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6BE80961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3FBCC8BF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486E20A0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62733" w14:paraId="13BE9A32" w14:textId="77777777" w:rsidTr="009C2974">
        <w:trPr>
          <w:trHeight w:hRule="exact" w:val="1422"/>
        </w:trPr>
        <w:tc>
          <w:tcPr>
            <w:tcW w:w="1129" w:type="dxa"/>
          </w:tcPr>
          <w:p w14:paraId="7CE72649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4AB4B01C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10D50A1A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57F13873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5C0F65AC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55BC65C7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37996B85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62733" w14:paraId="341C598F" w14:textId="77777777" w:rsidTr="009C2974">
        <w:trPr>
          <w:trHeight w:hRule="exact" w:val="1413"/>
        </w:trPr>
        <w:tc>
          <w:tcPr>
            <w:tcW w:w="1129" w:type="dxa"/>
          </w:tcPr>
          <w:p w14:paraId="122E3194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1130C433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16E38C4E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328A5385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7FB2DE38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0C04006F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10915FFE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62733" w14:paraId="51F332D6" w14:textId="77777777" w:rsidTr="009C2974">
        <w:trPr>
          <w:trHeight w:hRule="exact" w:val="1406"/>
        </w:trPr>
        <w:tc>
          <w:tcPr>
            <w:tcW w:w="1129" w:type="dxa"/>
          </w:tcPr>
          <w:p w14:paraId="3EA484F6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488DAC2E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7E13403E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43947B11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32420E6C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2B301782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6F029AA2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62733" w14:paraId="62B17AD2" w14:textId="77777777" w:rsidTr="009C2974">
        <w:trPr>
          <w:trHeight w:hRule="exact" w:val="1411"/>
        </w:trPr>
        <w:tc>
          <w:tcPr>
            <w:tcW w:w="1129" w:type="dxa"/>
          </w:tcPr>
          <w:p w14:paraId="79F20A7D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558959F1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114C4832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367A713E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12573184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36134E33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1DABCBAD" w14:textId="77777777" w:rsidR="00330558" w:rsidRDefault="00F636B4" w:rsidP="00574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</w:tbl>
    <w:p w14:paraId="4DC1B55C" w14:textId="77777777" w:rsidR="009C75D7" w:rsidRDefault="00F636B4" w:rsidP="009C2974">
      <w:pPr>
        <w:spacing w:after="0"/>
      </w:pPr>
      <w:r>
        <w:rPr>
          <w:rFonts w:cstheme="majorHAnsi"/>
          <w:b/>
        </w:rPr>
        <w:br/>
      </w:r>
      <w:bookmarkStart w:id="70" w:name="bkmStart"/>
      <w:bookmarkEnd w:id="39"/>
      <w:bookmarkEnd w:id="40"/>
      <w:bookmarkEnd w:id="41"/>
      <w:bookmarkEnd w:id="70"/>
      <w:sdt>
        <w:sdtPr>
          <w:rPr>
            <w:b/>
          </w:rPr>
          <w:id w:val="-1575267321"/>
          <w:lock w:val="sdtContentLocked"/>
          <w:placeholder>
            <w:docPart w:val="DD05B6A33A9C4A0A9F7E1D980FDC127E"/>
          </w:placeholder>
          <w:group/>
        </w:sdtPr>
        <w:sdtEndPr/>
        <w:sdtContent>
          <w:r w:rsidR="00413E94">
            <w:rPr>
              <w:b/>
            </w:rPr>
            <w:t>U</w:t>
          </w:r>
          <w:r w:rsidR="00D9720C">
            <w:rPr>
              <w:b/>
            </w:rPr>
            <w:t>tarbeta</w:t>
          </w:r>
          <w:r w:rsidR="00413E94">
            <w:rPr>
              <w:b/>
            </w:rPr>
            <w:t>d</w:t>
          </w:r>
          <w:r w:rsidR="00D9720C">
            <w:rPr>
              <w:b/>
            </w:rPr>
            <w:t xml:space="preserve"> av:</w:t>
          </w:r>
          <w:r w:rsidR="00FC25DB" w:rsidRPr="005318B1">
            <w:rPr>
              <w:bCs/>
            </w:rPr>
            <w:t xml:space="preserve"> </w:t>
          </w:r>
        </w:sdtContent>
      </w:sdt>
      <w:sdt>
        <w:sdtPr>
          <w:rPr>
            <w:rFonts w:cstheme="majorHAnsi"/>
          </w:rPr>
          <w:id w:val="-1511756547"/>
          <w:lock w:val="sdtContentLocked"/>
          <w:placeholder>
            <w:docPart w:val="DD05B6A33A9C4A0A9F7E1D980FDC127E"/>
          </w:placeholder>
          <w:group/>
        </w:sdtPr>
        <w:sdtEndPr>
          <w:rPr>
            <w:rFonts w:cs="Times New Roman"/>
          </w:rPr>
        </w:sdtEndPr>
        <w:sdtContent>
          <w:r w:rsidR="00D9720C">
            <w:t>Monika Carlson och Maria Moberg</w:t>
          </w:r>
        </w:sdtContent>
      </w:sdt>
    </w:p>
    <w:sectPr w:rsidR="009C75D7" w:rsidSect="00A0096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701" w:right="851" w:bottom="1134" w:left="851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2BF67" w14:textId="77777777" w:rsidR="00F636B4" w:rsidRDefault="00F636B4" w:rsidP="0054123D">
      <w:r>
        <w:separator/>
      </w:r>
    </w:p>
    <w:p w14:paraId="13D59748" w14:textId="77777777" w:rsidR="00F636B4" w:rsidRDefault="00F636B4"/>
  </w:endnote>
  <w:endnote w:type="continuationSeparator" w:id="0">
    <w:p w14:paraId="5AFFB54F" w14:textId="77777777" w:rsidR="00F636B4" w:rsidRDefault="00F636B4" w:rsidP="0054123D">
      <w:r>
        <w:continuationSeparator/>
      </w:r>
    </w:p>
    <w:p w14:paraId="1EDB701E" w14:textId="77777777" w:rsidR="00F636B4" w:rsidRDefault="00F636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8E2A7" w14:textId="77777777" w:rsidR="00330558" w:rsidRPr="006463B5" w:rsidRDefault="00330558" w:rsidP="002D5614">
    <w:pPr>
      <w:pStyle w:val="Sidfot"/>
    </w:pPr>
  </w:p>
  <w:tbl>
    <w:tblPr>
      <w:tblStyle w:val="Tabellrutnt"/>
      <w:tblW w:w="10342" w:type="dxa"/>
      <w:tblInd w:w="-93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5255"/>
      <w:gridCol w:w="1799"/>
      <w:gridCol w:w="1207"/>
      <w:gridCol w:w="1371"/>
      <w:gridCol w:w="710"/>
    </w:tblGrid>
    <w:tr w:rsidR="00F62733" w14:paraId="10FE343B" w14:textId="77777777" w:rsidTr="00324DC0">
      <w:trPr>
        <w:cantSplit/>
      </w:trPr>
      <w:tc>
        <w:tcPr>
          <w:tcW w:w="5273" w:type="dxa"/>
        </w:tcPr>
        <w:p w14:paraId="027BEE26" w14:textId="77777777" w:rsidR="00330558" w:rsidRDefault="00F636B4" w:rsidP="009A14B7">
          <w:pPr>
            <w:pStyle w:val="xLedtext"/>
            <w:tabs>
              <w:tab w:val="left" w:pos="4125"/>
            </w:tabs>
            <w:spacing w:before="60"/>
          </w:pPr>
          <w:r>
            <w:t>Titel</w:t>
          </w:r>
        </w:p>
      </w:tc>
      <w:tc>
        <w:tcPr>
          <w:tcW w:w="1805" w:type="dxa"/>
        </w:tcPr>
        <w:p w14:paraId="676BD43C" w14:textId="77777777" w:rsidR="00330558" w:rsidRDefault="00F636B4" w:rsidP="009A14B7">
          <w:pPr>
            <w:pStyle w:val="xLedtext"/>
            <w:spacing w:before="60"/>
          </w:pPr>
          <w:r>
            <w:t>Dokumentid</w:t>
          </w:r>
        </w:p>
      </w:tc>
      <w:tc>
        <w:tcPr>
          <w:tcW w:w="1211" w:type="dxa"/>
        </w:tcPr>
        <w:p w14:paraId="2EB9F6FD" w14:textId="77777777" w:rsidR="00330558" w:rsidRDefault="00F636B4" w:rsidP="00D96CC6">
          <w:pPr>
            <w:pStyle w:val="xLedtext"/>
            <w:spacing w:before="60"/>
            <w:ind w:left="122"/>
          </w:pPr>
          <w:r>
            <w:t>Version</w:t>
          </w:r>
        </w:p>
      </w:tc>
      <w:tc>
        <w:tcPr>
          <w:tcW w:w="1375" w:type="dxa"/>
        </w:tcPr>
        <w:p w14:paraId="2F4515B0" w14:textId="77777777" w:rsidR="00330558" w:rsidRDefault="00F636B4" w:rsidP="009A14B7">
          <w:pPr>
            <w:pStyle w:val="xLedtext"/>
            <w:spacing w:before="60"/>
          </w:pPr>
          <w:r>
            <w:t>Giltig t.o.m.</w:t>
          </w:r>
        </w:p>
      </w:tc>
      <w:tc>
        <w:tcPr>
          <w:tcW w:w="712" w:type="dxa"/>
        </w:tcPr>
        <w:p w14:paraId="085DC93F" w14:textId="77777777" w:rsidR="00330558" w:rsidRDefault="00F636B4" w:rsidP="009A14B7">
          <w:pPr>
            <w:pStyle w:val="xLedtext"/>
            <w:spacing w:before="60"/>
          </w:pPr>
          <w:r>
            <w:t>Sida</w:t>
          </w:r>
        </w:p>
      </w:tc>
    </w:tr>
    <w:tr w:rsidR="00F62733" w14:paraId="64C37528" w14:textId="77777777" w:rsidTr="00324DC0">
      <w:trPr>
        <w:cantSplit/>
        <w:trHeight w:val="318"/>
      </w:trPr>
      <w:tc>
        <w:tcPr>
          <w:tcW w:w="5273" w:type="dxa"/>
        </w:tcPr>
        <w:p w14:paraId="032673B5" w14:textId="77777777" w:rsidR="00330558" w:rsidRPr="00300070" w:rsidRDefault="00F636B4" w:rsidP="009A14B7">
          <w:pPr>
            <w:pStyle w:val="xHeader"/>
            <w:rPr>
              <w:sz w:val="18"/>
              <w:szCs w:val="18"/>
            </w:rPr>
          </w:pPr>
          <w:r w:rsidRPr="00300070">
            <w:rPr>
              <w:sz w:val="18"/>
              <w:szCs w:val="18"/>
            </w:rPr>
            <w:t>Hygienrond - Protokoll för poliklinisk mottagning</w:t>
          </w:r>
        </w:p>
      </w:tc>
      <w:tc>
        <w:tcPr>
          <w:tcW w:w="1805" w:type="dxa"/>
        </w:tcPr>
        <w:p w14:paraId="7531AA09" w14:textId="77777777" w:rsidR="00330558" w:rsidRPr="00300070" w:rsidRDefault="00F636B4" w:rsidP="009A14B7">
          <w:pPr>
            <w:pStyle w:val="xHeader"/>
            <w:rPr>
              <w:sz w:val="18"/>
              <w:szCs w:val="18"/>
            </w:rPr>
          </w:pPr>
          <w:r w:rsidRPr="00300070">
            <w:rPr>
              <w:sz w:val="18"/>
              <w:szCs w:val="18"/>
            </w:rPr>
            <w:t>FOR-15497</w:t>
          </w:r>
        </w:p>
      </w:tc>
      <w:tc>
        <w:tcPr>
          <w:tcW w:w="1211" w:type="dxa"/>
        </w:tcPr>
        <w:p w14:paraId="0D551FD3" w14:textId="77777777" w:rsidR="00330558" w:rsidRPr="00D06F45" w:rsidRDefault="00F636B4" w:rsidP="00D96CC6">
          <w:pPr>
            <w:pStyle w:val="xHeader"/>
            <w:ind w:left="122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1375" w:type="dxa"/>
        </w:tcPr>
        <w:p w14:paraId="15B29222" w14:textId="77777777" w:rsidR="00330558" w:rsidRPr="00D06F45" w:rsidRDefault="00F636B4" w:rsidP="009A14B7">
          <w:pPr>
            <w:pStyle w:val="x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2026-08-31</w:t>
          </w:r>
        </w:p>
      </w:tc>
      <w:tc>
        <w:tcPr>
          <w:tcW w:w="712" w:type="dxa"/>
        </w:tcPr>
        <w:p w14:paraId="7E9CE9D4" w14:textId="77777777" w:rsidR="00330558" w:rsidRDefault="00F636B4" w:rsidP="009A14B7">
          <w:pPr>
            <w:pStyle w:val="xHeader"/>
            <w:rPr>
              <w:sz w:val="18"/>
              <w:szCs w:val="18"/>
            </w:rPr>
          </w:pPr>
          <w:r w:rsidRPr="000A0974">
            <w:rPr>
              <w:sz w:val="18"/>
              <w:szCs w:val="18"/>
            </w:rPr>
            <w:fldChar w:fldCharType="begin"/>
          </w:r>
          <w:r w:rsidRPr="000A0974">
            <w:rPr>
              <w:sz w:val="18"/>
              <w:szCs w:val="18"/>
            </w:rPr>
            <w:instrText xml:space="preserve"> PAGE  </w:instrText>
          </w:r>
          <w:r w:rsidRPr="000A0974">
            <w:rPr>
              <w:sz w:val="18"/>
              <w:szCs w:val="18"/>
            </w:rPr>
            <w:fldChar w:fldCharType="separate"/>
          </w:r>
          <w:r w:rsidRPr="000A0974">
            <w:rPr>
              <w:sz w:val="18"/>
              <w:szCs w:val="18"/>
            </w:rPr>
            <w:t>6</w:t>
          </w:r>
          <w:r w:rsidRPr="000A0974">
            <w:rPr>
              <w:sz w:val="18"/>
              <w:szCs w:val="18"/>
            </w:rPr>
            <w:fldChar w:fldCharType="end"/>
          </w:r>
          <w:r w:rsidRPr="000A0974">
            <w:rPr>
              <w:sz w:val="18"/>
              <w:szCs w:val="18"/>
            </w:rPr>
            <w:t xml:space="preserve"> (</w:t>
          </w:r>
          <w:r w:rsidRPr="000A0974">
            <w:rPr>
              <w:sz w:val="18"/>
              <w:szCs w:val="18"/>
            </w:rPr>
            <w:fldChar w:fldCharType="begin"/>
          </w:r>
          <w:r w:rsidRPr="000A0974">
            <w:rPr>
              <w:sz w:val="18"/>
              <w:szCs w:val="18"/>
            </w:rPr>
            <w:instrText xml:space="preserve"> NUMPAGES  </w:instrText>
          </w:r>
          <w:r w:rsidRPr="000A0974">
            <w:rPr>
              <w:sz w:val="18"/>
              <w:szCs w:val="18"/>
            </w:rPr>
            <w:fldChar w:fldCharType="separate"/>
          </w:r>
          <w:r w:rsidRPr="000A0974">
            <w:rPr>
              <w:sz w:val="18"/>
              <w:szCs w:val="18"/>
            </w:rPr>
            <w:t>8</w:t>
          </w:r>
          <w:r w:rsidRPr="000A0974">
            <w:rPr>
              <w:sz w:val="18"/>
              <w:szCs w:val="18"/>
            </w:rPr>
            <w:fldChar w:fldCharType="end"/>
          </w:r>
          <w:r w:rsidRPr="000A0974">
            <w:rPr>
              <w:sz w:val="18"/>
              <w:szCs w:val="18"/>
            </w:rPr>
            <w:t>)</w:t>
          </w:r>
        </w:p>
      </w:tc>
    </w:tr>
  </w:tbl>
  <w:p w14:paraId="39726536" w14:textId="77777777" w:rsidR="00330558" w:rsidRPr="009A14B7" w:rsidRDefault="00330558" w:rsidP="00F63FCB">
    <w:pPr>
      <w:pStyle w:val="Sidfot"/>
      <w:tabs>
        <w:tab w:val="clear" w:pos="9072"/>
        <w:tab w:val="right" w:pos="9356"/>
      </w:tabs>
      <w:ind w:right="-285" w:firstLine="1304"/>
      <w:rPr>
        <w:sz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E9AE" w14:textId="77777777" w:rsidR="00330558" w:rsidRPr="000A0974" w:rsidRDefault="00330558">
    <w:pPr>
      <w:pStyle w:val="Sidfot"/>
      <w:rPr>
        <w:sz w:val="14"/>
      </w:rPr>
    </w:pPr>
  </w:p>
  <w:tbl>
    <w:tblPr>
      <w:tblStyle w:val="Tabellrutnt"/>
      <w:tblW w:w="10342" w:type="dxa"/>
      <w:tblInd w:w="-93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5255"/>
      <w:gridCol w:w="1799"/>
      <w:gridCol w:w="1207"/>
      <w:gridCol w:w="1371"/>
      <w:gridCol w:w="710"/>
    </w:tblGrid>
    <w:tr w:rsidR="00F62733" w14:paraId="618DFD7E" w14:textId="77777777" w:rsidTr="00324DC0">
      <w:trPr>
        <w:cantSplit/>
      </w:trPr>
      <w:tc>
        <w:tcPr>
          <w:tcW w:w="5273" w:type="dxa"/>
        </w:tcPr>
        <w:p w14:paraId="23FA8012" w14:textId="77777777" w:rsidR="00330558" w:rsidRDefault="00F636B4" w:rsidP="007B35B4">
          <w:pPr>
            <w:pStyle w:val="xLedtext"/>
            <w:tabs>
              <w:tab w:val="left" w:pos="4125"/>
            </w:tabs>
            <w:spacing w:before="60"/>
          </w:pPr>
          <w:r>
            <w:t>Titel</w:t>
          </w:r>
        </w:p>
      </w:tc>
      <w:tc>
        <w:tcPr>
          <w:tcW w:w="1805" w:type="dxa"/>
        </w:tcPr>
        <w:p w14:paraId="5C0FED6E" w14:textId="77777777" w:rsidR="00330558" w:rsidRDefault="00F636B4" w:rsidP="007B35B4">
          <w:pPr>
            <w:pStyle w:val="xLedtext"/>
            <w:spacing w:before="60"/>
          </w:pPr>
          <w:r>
            <w:t>Dokumentid</w:t>
          </w:r>
        </w:p>
      </w:tc>
      <w:tc>
        <w:tcPr>
          <w:tcW w:w="1211" w:type="dxa"/>
        </w:tcPr>
        <w:p w14:paraId="6A148C52" w14:textId="77777777" w:rsidR="00330558" w:rsidRDefault="00F636B4" w:rsidP="007B35B4">
          <w:pPr>
            <w:pStyle w:val="xLedtext"/>
            <w:spacing w:before="60"/>
            <w:ind w:left="122"/>
          </w:pPr>
          <w:r>
            <w:t>Version</w:t>
          </w:r>
        </w:p>
      </w:tc>
      <w:tc>
        <w:tcPr>
          <w:tcW w:w="1375" w:type="dxa"/>
        </w:tcPr>
        <w:p w14:paraId="31580D31" w14:textId="77777777" w:rsidR="00330558" w:rsidRDefault="00F636B4" w:rsidP="007B35B4">
          <w:pPr>
            <w:pStyle w:val="xLedtext"/>
            <w:spacing w:before="60"/>
          </w:pPr>
          <w:r>
            <w:t>Giltig t.o.m.</w:t>
          </w:r>
        </w:p>
      </w:tc>
      <w:tc>
        <w:tcPr>
          <w:tcW w:w="712" w:type="dxa"/>
        </w:tcPr>
        <w:p w14:paraId="19FEDDC1" w14:textId="77777777" w:rsidR="00330558" w:rsidRDefault="00F636B4" w:rsidP="007B35B4">
          <w:pPr>
            <w:pStyle w:val="xLedtext"/>
            <w:spacing w:before="60"/>
          </w:pPr>
          <w:r>
            <w:t>Sida</w:t>
          </w:r>
        </w:p>
      </w:tc>
    </w:tr>
    <w:tr w:rsidR="00F62733" w14:paraId="4DBF99D3" w14:textId="77777777" w:rsidTr="00324DC0">
      <w:trPr>
        <w:cantSplit/>
        <w:trHeight w:val="318"/>
      </w:trPr>
      <w:tc>
        <w:tcPr>
          <w:tcW w:w="5273" w:type="dxa"/>
        </w:tcPr>
        <w:p w14:paraId="1F42B673" w14:textId="77777777" w:rsidR="00330558" w:rsidRPr="00300070" w:rsidRDefault="00F636B4" w:rsidP="007B35B4">
          <w:pPr>
            <w:pStyle w:val="xHeader"/>
            <w:rPr>
              <w:sz w:val="18"/>
              <w:szCs w:val="18"/>
            </w:rPr>
          </w:pPr>
          <w:r w:rsidRPr="00300070">
            <w:rPr>
              <w:sz w:val="18"/>
              <w:szCs w:val="18"/>
            </w:rPr>
            <w:t>Hygienrond - Protokoll för poliklinisk mottagning</w:t>
          </w:r>
        </w:p>
      </w:tc>
      <w:tc>
        <w:tcPr>
          <w:tcW w:w="1805" w:type="dxa"/>
        </w:tcPr>
        <w:p w14:paraId="5D5E0DED" w14:textId="77777777" w:rsidR="00330558" w:rsidRPr="00300070" w:rsidRDefault="00F636B4" w:rsidP="007B35B4">
          <w:pPr>
            <w:pStyle w:val="xHeader"/>
            <w:rPr>
              <w:sz w:val="18"/>
              <w:szCs w:val="18"/>
            </w:rPr>
          </w:pPr>
          <w:r w:rsidRPr="00300070">
            <w:rPr>
              <w:sz w:val="18"/>
              <w:szCs w:val="18"/>
            </w:rPr>
            <w:t>FOR-15497</w:t>
          </w:r>
        </w:p>
      </w:tc>
      <w:tc>
        <w:tcPr>
          <w:tcW w:w="1211" w:type="dxa"/>
        </w:tcPr>
        <w:p w14:paraId="7C49271E" w14:textId="77777777" w:rsidR="00330558" w:rsidRPr="00D06F45" w:rsidRDefault="00F636B4" w:rsidP="007B35B4">
          <w:pPr>
            <w:pStyle w:val="xHeader"/>
            <w:ind w:left="122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1375" w:type="dxa"/>
        </w:tcPr>
        <w:p w14:paraId="1D6EAAED" w14:textId="77777777" w:rsidR="00330558" w:rsidRPr="00D06F45" w:rsidRDefault="00F636B4" w:rsidP="007B35B4">
          <w:pPr>
            <w:pStyle w:val="x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2026-08-31</w:t>
          </w:r>
        </w:p>
      </w:tc>
      <w:tc>
        <w:tcPr>
          <w:tcW w:w="712" w:type="dxa"/>
        </w:tcPr>
        <w:p w14:paraId="39A017D8" w14:textId="77777777" w:rsidR="00330558" w:rsidRDefault="00F636B4" w:rsidP="007B35B4">
          <w:pPr>
            <w:pStyle w:val="xHeader"/>
            <w:rPr>
              <w:sz w:val="18"/>
              <w:szCs w:val="18"/>
            </w:rPr>
          </w:pPr>
          <w:r w:rsidRPr="000A0974">
            <w:rPr>
              <w:sz w:val="18"/>
              <w:szCs w:val="18"/>
            </w:rPr>
            <w:fldChar w:fldCharType="begin"/>
          </w:r>
          <w:r w:rsidRPr="000A0974">
            <w:rPr>
              <w:sz w:val="18"/>
              <w:szCs w:val="18"/>
            </w:rPr>
            <w:instrText xml:space="preserve"> PAGE  </w:instrText>
          </w:r>
          <w:r w:rsidRPr="000A0974">
            <w:rPr>
              <w:sz w:val="18"/>
              <w:szCs w:val="18"/>
            </w:rPr>
            <w:fldChar w:fldCharType="separate"/>
          </w:r>
          <w:r w:rsidRPr="000A0974">
            <w:rPr>
              <w:sz w:val="18"/>
              <w:szCs w:val="18"/>
            </w:rPr>
            <w:t>1</w:t>
          </w:r>
          <w:r w:rsidRPr="000A0974">
            <w:rPr>
              <w:sz w:val="18"/>
              <w:szCs w:val="18"/>
            </w:rPr>
            <w:fldChar w:fldCharType="end"/>
          </w:r>
          <w:r w:rsidRPr="000A0974">
            <w:rPr>
              <w:sz w:val="18"/>
              <w:szCs w:val="18"/>
            </w:rPr>
            <w:t xml:space="preserve"> (</w:t>
          </w:r>
          <w:r w:rsidRPr="000A0974">
            <w:rPr>
              <w:sz w:val="18"/>
              <w:szCs w:val="18"/>
            </w:rPr>
            <w:fldChar w:fldCharType="begin"/>
          </w:r>
          <w:r w:rsidRPr="000A0974">
            <w:rPr>
              <w:sz w:val="18"/>
              <w:szCs w:val="18"/>
            </w:rPr>
            <w:instrText xml:space="preserve"> NUMPAGES  </w:instrText>
          </w:r>
          <w:r w:rsidRPr="000A0974">
            <w:rPr>
              <w:sz w:val="18"/>
              <w:szCs w:val="18"/>
            </w:rPr>
            <w:fldChar w:fldCharType="separate"/>
          </w:r>
          <w:r w:rsidRPr="000A0974">
            <w:rPr>
              <w:sz w:val="18"/>
              <w:szCs w:val="18"/>
            </w:rPr>
            <w:t>8</w:t>
          </w:r>
          <w:r w:rsidRPr="000A0974">
            <w:rPr>
              <w:sz w:val="18"/>
              <w:szCs w:val="18"/>
            </w:rPr>
            <w:fldChar w:fldCharType="end"/>
          </w:r>
          <w:r w:rsidRPr="000A0974">
            <w:rPr>
              <w:sz w:val="18"/>
              <w:szCs w:val="18"/>
            </w:rPr>
            <w:t>)</w:t>
          </w:r>
        </w:p>
      </w:tc>
    </w:tr>
  </w:tbl>
  <w:p w14:paraId="4A7D241F" w14:textId="77777777" w:rsidR="00330558" w:rsidRPr="00AE213E" w:rsidRDefault="00330558" w:rsidP="000A0974">
    <w:pPr>
      <w:pStyle w:val="Sidfot"/>
      <w:tabs>
        <w:tab w:val="clear" w:pos="9072"/>
        <w:tab w:val="right" w:pos="9356"/>
      </w:tabs>
      <w:ind w:right="-285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06833" w14:textId="77777777" w:rsidR="004B114D" w:rsidRDefault="004B114D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342" w:type="dxa"/>
      <w:tblInd w:w="-62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  <w:tblCaption w:val="Information i sidfot"/>
      <w:tblDescription w:val="Innehåller dokumentets titel, dokumentid, version, giltigt till och med och sidnumrering."/>
    </w:tblPr>
    <w:tblGrid>
      <w:gridCol w:w="5255"/>
      <w:gridCol w:w="1799"/>
      <w:gridCol w:w="1168"/>
      <w:gridCol w:w="1417"/>
      <w:gridCol w:w="703"/>
    </w:tblGrid>
    <w:tr w:rsidR="00F62733" w14:paraId="3A280E3F" w14:textId="77777777" w:rsidTr="00D109AE">
      <w:trPr>
        <w:cantSplit/>
        <w:trHeight w:val="567"/>
      </w:trPr>
      <w:tc>
        <w:tcPr>
          <w:tcW w:w="5255" w:type="dxa"/>
        </w:tcPr>
        <w:sdt>
          <w:sdtPr>
            <w:id w:val="2079315141"/>
            <w:lock w:val="sdtContentLocked"/>
            <w:group/>
          </w:sdtPr>
          <w:sdtEndPr/>
          <w:sdtContent>
            <w:p w14:paraId="7A77A79C" w14:textId="77777777" w:rsidR="005C27D0" w:rsidRPr="00D9720C" w:rsidRDefault="00F636B4" w:rsidP="0054123D">
              <w:pPr>
                <w:pStyle w:val="xLedtext"/>
              </w:pPr>
              <w:r w:rsidRPr="00D9720C">
                <w:t>Titel</w:t>
              </w:r>
            </w:p>
          </w:sdtContent>
        </w:sdt>
        <w:sdt>
          <w:sdtPr>
            <w:rPr>
              <w:sz w:val="16"/>
              <w:szCs w:val="16"/>
            </w:rPr>
            <w:id w:val="-576825291"/>
            <w:lock w:val="sdtContentLocked"/>
            <w:group/>
          </w:sdtPr>
          <w:sdtEndPr/>
          <w:sdtContent>
            <w:p w14:paraId="5B65F2C6" w14:textId="77777777" w:rsidR="005C27D0" w:rsidRPr="006E4FE6" w:rsidRDefault="00F636B4" w:rsidP="00E4549C">
              <w:pPr>
                <w:pStyle w:val="xLedtext"/>
                <w:spacing w:before="0" w:line="240" w:lineRule="auto"/>
                <w:rPr>
                  <w:sz w:val="16"/>
                  <w:szCs w:val="16"/>
                </w:rPr>
              </w:pPr>
              <w:r w:rsidRPr="006E4FE6">
                <w:rPr>
                  <w:sz w:val="16"/>
                  <w:szCs w:val="16"/>
                </w:rPr>
                <w:t>Hygienrond - Protokoll för poliklinisk mottagning</w:t>
              </w:r>
            </w:p>
          </w:sdtContent>
        </w:sdt>
      </w:tc>
      <w:tc>
        <w:tcPr>
          <w:tcW w:w="1799" w:type="dxa"/>
        </w:tcPr>
        <w:sdt>
          <w:sdtPr>
            <w:id w:val="65546086"/>
            <w:lock w:val="sdtContentLocked"/>
            <w:group/>
          </w:sdtPr>
          <w:sdtEndPr/>
          <w:sdtContent>
            <w:p w14:paraId="711F6D5E" w14:textId="77777777" w:rsidR="005C27D0" w:rsidRDefault="00F636B4" w:rsidP="0054123D">
              <w:pPr>
                <w:pStyle w:val="xLedtext"/>
              </w:pPr>
              <w:r w:rsidRPr="00D9720C">
                <w:t>Dokumentidentitet</w:t>
              </w:r>
            </w:p>
          </w:sdtContent>
        </w:sdt>
        <w:sdt>
          <w:sdtPr>
            <w:rPr>
              <w:szCs w:val="16"/>
            </w:rPr>
            <w:id w:val="-1612126275"/>
            <w:lock w:val="sdtContentLocked"/>
            <w:group/>
          </w:sdtPr>
          <w:sdtEndPr/>
          <w:sdtContent>
            <w:p w14:paraId="5DB3AE60" w14:textId="77777777" w:rsidR="005C27D0" w:rsidRPr="006E4FE6" w:rsidRDefault="00F636B4" w:rsidP="002D7A6E">
              <w:pPr>
                <w:pStyle w:val="Sidfot"/>
                <w:rPr>
                  <w:szCs w:val="16"/>
                </w:rPr>
              </w:pPr>
              <w:r w:rsidRPr="006E4FE6">
                <w:rPr>
                  <w:szCs w:val="16"/>
                </w:rPr>
                <w:t>FOR-15497</w:t>
              </w:r>
            </w:p>
          </w:sdtContent>
        </w:sdt>
      </w:tc>
      <w:tc>
        <w:tcPr>
          <w:tcW w:w="1168" w:type="dxa"/>
        </w:tcPr>
        <w:sdt>
          <w:sdtPr>
            <w:id w:val="-868285927"/>
            <w:lock w:val="sdtContentLocked"/>
            <w:group/>
          </w:sdtPr>
          <w:sdtEndPr/>
          <w:sdtContent>
            <w:p w14:paraId="51358333" w14:textId="77777777" w:rsidR="005C27D0" w:rsidRDefault="00F636B4" w:rsidP="0054123D">
              <w:pPr>
                <w:pStyle w:val="xLedtext"/>
              </w:pPr>
              <w:r w:rsidRPr="00D9720C">
                <w:t>Version</w:t>
              </w:r>
            </w:p>
          </w:sdtContent>
        </w:sdt>
        <w:sdt>
          <w:sdtPr>
            <w:rPr>
              <w:szCs w:val="16"/>
            </w:rPr>
            <w:id w:val="1056353539"/>
            <w:lock w:val="sdtContentLocked"/>
            <w:group/>
          </w:sdtPr>
          <w:sdtEndPr/>
          <w:sdtContent>
            <w:p w14:paraId="0CF70BB4" w14:textId="77777777" w:rsidR="005C27D0" w:rsidRPr="006E4FE6" w:rsidRDefault="00F636B4" w:rsidP="002D7A6E">
              <w:pPr>
                <w:pStyle w:val="Sidfot"/>
                <w:rPr>
                  <w:szCs w:val="16"/>
                </w:rPr>
              </w:pPr>
              <w:r w:rsidRPr="006E4FE6">
                <w:rPr>
                  <w:szCs w:val="16"/>
                </w:rPr>
                <w:t>7</w:t>
              </w:r>
            </w:p>
          </w:sdtContent>
        </w:sdt>
      </w:tc>
      <w:tc>
        <w:tcPr>
          <w:tcW w:w="1417" w:type="dxa"/>
        </w:tcPr>
        <w:sdt>
          <w:sdtPr>
            <w:id w:val="-2084433276"/>
            <w:lock w:val="sdtContentLocked"/>
            <w:group/>
          </w:sdtPr>
          <w:sdtEndPr/>
          <w:sdtContent>
            <w:p w14:paraId="7C88B980" w14:textId="77777777" w:rsidR="005C27D0" w:rsidRDefault="00F636B4" w:rsidP="0054123D">
              <w:pPr>
                <w:pStyle w:val="xLedtext"/>
              </w:pPr>
              <w:r w:rsidRPr="00D9720C">
                <w:t>Giltig t.o.m.</w:t>
              </w:r>
            </w:p>
          </w:sdtContent>
        </w:sdt>
        <w:sdt>
          <w:sdtPr>
            <w:rPr>
              <w:szCs w:val="16"/>
            </w:rPr>
            <w:id w:val="1281684378"/>
            <w:lock w:val="sdtContentLocked"/>
            <w:group/>
          </w:sdtPr>
          <w:sdtEndPr/>
          <w:sdtContent>
            <w:p w14:paraId="24415DC9" w14:textId="77777777" w:rsidR="005C27D0" w:rsidRPr="006E4FE6" w:rsidRDefault="00F636B4" w:rsidP="002D7A6E">
              <w:pPr>
                <w:pStyle w:val="Sidfot"/>
                <w:rPr>
                  <w:szCs w:val="16"/>
                </w:rPr>
              </w:pPr>
              <w:r w:rsidRPr="006E4FE6">
                <w:rPr>
                  <w:szCs w:val="16"/>
                </w:rPr>
                <w:t>2028-08-31</w:t>
              </w:r>
            </w:p>
          </w:sdtContent>
        </w:sdt>
      </w:tc>
      <w:tc>
        <w:tcPr>
          <w:tcW w:w="703" w:type="dxa"/>
        </w:tcPr>
        <w:sdt>
          <w:sdtPr>
            <w:id w:val="-1405133569"/>
            <w:lock w:val="sdtContentLocked"/>
            <w:group/>
          </w:sdtPr>
          <w:sdtEndPr/>
          <w:sdtContent>
            <w:p w14:paraId="7AB7AC47" w14:textId="77777777" w:rsidR="005C27D0" w:rsidRPr="00D9720C" w:rsidRDefault="00F636B4" w:rsidP="0054123D">
              <w:pPr>
                <w:pStyle w:val="xLedtext"/>
              </w:pPr>
              <w:r w:rsidRPr="00D9720C">
                <w:t>Sida</w:t>
              </w:r>
            </w:p>
          </w:sdtContent>
        </w:sdt>
        <w:sdt>
          <w:sdtPr>
            <w:rPr>
              <w:sz w:val="16"/>
              <w:szCs w:val="16"/>
            </w:rPr>
            <w:id w:val="-2091228747"/>
            <w:lock w:val="sdtContentLocked"/>
            <w:group/>
          </w:sdtPr>
          <w:sdtEndPr/>
          <w:sdtContent>
            <w:p w14:paraId="73590BD6" w14:textId="77777777" w:rsidR="005C27D0" w:rsidRPr="006E4FE6" w:rsidRDefault="00F636B4" w:rsidP="00E4549C">
              <w:pPr>
                <w:spacing w:after="0" w:line="240" w:lineRule="auto"/>
                <w:rPr>
                  <w:sz w:val="16"/>
                  <w:szCs w:val="16"/>
                </w:rPr>
              </w:pPr>
              <w:r w:rsidRPr="006E4FE6">
                <w:rPr>
                  <w:sz w:val="16"/>
                  <w:szCs w:val="16"/>
                </w:rPr>
                <w:fldChar w:fldCharType="begin"/>
              </w:r>
              <w:r w:rsidRPr="006E4FE6">
                <w:rPr>
                  <w:sz w:val="16"/>
                  <w:szCs w:val="16"/>
                </w:rPr>
                <w:instrText xml:space="preserve"> PAGE  </w:instrText>
              </w:r>
              <w:r w:rsidRPr="006E4FE6">
                <w:rPr>
                  <w:sz w:val="16"/>
                  <w:szCs w:val="16"/>
                </w:rPr>
                <w:fldChar w:fldCharType="separate"/>
              </w:r>
              <w:r w:rsidRPr="006E4FE6">
                <w:rPr>
                  <w:sz w:val="16"/>
                  <w:szCs w:val="16"/>
                </w:rPr>
                <w:t>8</w:t>
              </w:r>
              <w:r w:rsidRPr="006E4FE6">
                <w:rPr>
                  <w:sz w:val="16"/>
                  <w:szCs w:val="16"/>
                </w:rPr>
                <w:fldChar w:fldCharType="end"/>
              </w:r>
              <w:r w:rsidRPr="006E4FE6">
                <w:rPr>
                  <w:sz w:val="16"/>
                  <w:szCs w:val="16"/>
                </w:rPr>
                <w:t xml:space="preserve"> (</w:t>
              </w:r>
              <w:r w:rsidRPr="006E4FE6">
                <w:rPr>
                  <w:sz w:val="16"/>
                  <w:szCs w:val="16"/>
                </w:rPr>
                <w:fldChar w:fldCharType="begin"/>
              </w:r>
              <w:r w:rsidRPr="006E4FE6">
                <w:rPr>
                  <w:sz w:val="16"/>
                  <w:szCs w:val="16"/>
                </w:rPr>
                <w:instrText xml:space="preserve"> NUMPAGES  </w:instrText>
              </w:r>
              <w:r w:rsidRPr="006E4FE6">
                <w:rPr>
                  <w:sz w:val="16"/>
                  <w:szCs w:val="16"/>
                </w:rPr>
                <w:fldChar w:fldCharType="separate"/>
              </w:r>
              <w:r w:rsidRPr="006E4FE6">
                <w:rPr>
                  <w:sz w:val="16"/>
                  <w:szCs w:val="16"/>
                </w:rPr>
                <w:t>8</w:t>
              </w:r>
              <w:r w:rsidRPr="006E4FE6">
                <w:rPr>
                  <w:sz w:val="16"/>
                  <w:szCs w:val="16"/>
                </w:rPr>
                <w:fldChar w:fldCharType="end"/>
              </w:r>
              <w:r w:rsidRPr="006E4FE6">
                <w:rPr>
                  <w:sz w:val="16"/>
                  <w:szCs w:val="16"/>
                </w:rPr>
                <w:t>)</w:t>
              </w:r>
            </w:p>
          </w:sdtContent>
        </w:sdt>
      </w:tc>
    </w:tr>
  </w:tbl>
  <w:p w14:paraId="2DB76A51" w14:textId="77777777" w:rsidR="005C27D0" w:rsidRPr="00E4549C" w:rsidRDefault="005C27D0" w:rsidP="006341A5">
    <w:pPr>
      <w:spacing w:after="0" w:line="240" w:lineRule="auto"/>
      <w:rPr>
        <w:sz w:val="6"/>
        <w:szCs w:val="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342" w:type="dxa"/>
      <w:tblInd w:w="-62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  <w:tblCaption w:val="Information i sidfot"/>
      <w:tblDescription w:val="Innehåller dokumentets titel, dokumentid, version, giltigt till och med och sidnumrering."/>
    </w:tblPr>
    <w:tblGrid>
      <w:gridCol w:w="5255"/>
      <w:gridCol w:w="1799"/>
      <w:gridCol w:w="1168"/>
      <w:gridCol w:w="1417"/>
      <w:gridCol w:w="703"/>
    </w:tblGrid>
    <w:tr w:rsidR="00F62733" w14:paraId="4F13C806" w14:textId="77777777" w:rsidTr="00D109AE">
      <w:trPr>
        <w:cantSplit/>
        <w:trHeight w:val="567"/>
      </w:trPr>
      <w:tc>
        <w:tcPr>
          <w:tcW w:w="5255" w:type="dxa"/>
        </w:tcPr>
        <w:sdt>
          <w:sdtPr>
            <w:id w:val="226432951"/>
            <w:lock w:val="sdtContentLocked"/>
            <w:group/>
          </w:sdtPr>
          <w:sdtEndPr/>
          <w:sdtContent>
            <w:p w14:paraId="6FA3ABA6" w14:textId="77777777" w:rsidR="005C27D0" w:rsidRPr="00D9720C" w:rsidRDefault="00F636B4" w:rsidP="0054123D">
              <w:pPr>
                <w:pStyle w:val="xLedtext"/>
              </w:pPr>
              <w:r w:rsidRPr="00D9720C">
                <w:t>Tite</w:t>
              </w:r>
              <w:r w:rsidR="00721D0B">
                <w:t>l</w:t>
              </w:r>
            </w:p>
          </w:sdtContent>
        </w:sdt>
        <w:sdt>
          <w:sdtPr>
            <w:rPr>
              <w:sz w:val="16"/>
              <w:szCs w:val="16"/>
            </w:rPr>
            <w:id w:val="1065381157"/>
            <w:lock w:val="sdtContentLocked"/>
            <w:group/>
          </w:sdtPr>
          <w:sdtEndPr/>
          <w:sdtContent>
            <w:p w14:paraId="74FCF71D" w14:textId="77777777" w:rsidR="005C27D0" w:rsidRPr="006E4FE6" w:rsidRDefault="00F636B4" w:rsidP="005252C6">
              <w:pPr>
                <w:pStyle w:val="xLedtext"/>
                <w:spacing w:before="0" w:line="240" w:lineRule="auto"/>
                <w:rPr>
                  <w:sz w:val="16"/>
                  <w:szCs w:val="16"/>
                </w:rPr>
              </w:pPr>
              <w:r w:rsidRPr="006E4FE6">
                <w:rPr>
                  <w:sz w:val="16"/>
                  <w:szCs w:val="16"/>
                </w:rPr>
                <w:t>Hygienrond - Protokoll för poliklinisk mottagning</w:t>
              </w:r>
            </w:p>
          </w:sdtContent>
        </w:sdt>
      </w:tc>
      <w:tc>
        <w:tcPr>
          <w:tcW w:w="1799" w:type="dxa"/>
        </w:tcPr>
        <w:sdt>
          <w:sdtPr>
            <w:id w:val="-668868760"/>
            <w:lock w:val="sdtContentLocked"/>
            <w:group/>
          </w:sdtPr>
          <w:sdtEndPr/>
          <w:sdtContent>
            <w:p w14:paraId="27A0FE76" w14:textId="77777777" w:rsidR="005C27D0" w:rsidRDefault="00F636B4" w:rsidP="0054123D">
              <w:pPr>
                <w:pStyle w:val="xLedtext"/>
              </w:pPr>
              <w:r w:rsidRPr="00D9720C">
                <w:t>Dokumentidentitet</w:t>
              </w:r>
            </w:p>
          </w:sdtContent>
        </w:sdt>
        <w:sdt>
          <w:sdtPr>
            <w:rPr>
              <w:szCs w:val="16"/>
            </w:rPr>
            <w:id w:val="-1530177538"/>
            <w:lock w:val="sdtContentLocked"/>
            <w:group/>
          </w:sdtPr>
          <w:sdtEndPr/>
          <w:sdtContent>
            <w:p w14:paraId="664EB022" w14:textId="77777777" w:rsidR="005C27D0" w:rsidRPr="00F64497" w:rsidRDefault="00F636B4" w:rsidP="00F0670D">
              <w:pPr>
                <w:pStyle w:val="Sidfot"/>
                <w:rPr>
                  <w:szCs w:val="16"/>
                </w:rPr>
              </w:pPr>
              <w:r w:rsidRPr="00F64497">
                <w:rPr>
                  <w:szCs w:val="16"/>
                </w:rPr>
                <w:t>FOR-15497</w:t>
              </w:r>
            </w:p>
          </w:sdtContent>
        </w:sdt>
      </w:tc>
      <w:tc>
        <w:tcPr>
          <w:tcW w:w="1168" w:type="dxa"/>
        </w:tcPr>
        <w:sdt>
          <w:sdtPr>
            <w:id w:val="-893197111"/>
            <w:lock w:val="sdtContentLocked"/>
            <w:group/>
          </w:sdtPr>
          <w:sdtEndPr/>
          <w:sdtContent>
            <w:p w14:paraId="73C7FC30" w14:textId="77777777" w:rsidR="005C27D0" w:rsidRDefault="00F636B4" w:rsidP="0054123D">
              <w:pPr>
                <w:pStyle w:val="xLedtext"/>
              </w:pPr>
              <w:r w:rsidRPr="00D9720C">
                <w:t>Version</w:t>
              </w:r>
            </w:p>
          </w:sdtContent>
        </w:sdt>
        <w:sdt>
          <w:sdtPr>
            <w:rPr>
              <w:szCs w:val="16"/>
            </w:rPr>
            <w:id w:val="62617131"/>
            <w:lock w:val="sdtContentLocked"/>
            <w:group/>
          </w:sdtPr>
          <w:sdtEndPr/>
          <w:sdtContent>
            <w:p w14:paraId="5A22B698" w14:textId="77777777" w:rsidR="005C27D0" w:rsidRPr="006E4FE6" w:rsidRDefault="00F636B4" w:rsidP="00F0670D">
              <w:pPr>
                <w:pStyle w:val="Sidfot"/>
                <w:rPr>
                  <w:szCs w:val="16"/>
                </w:rPr>
              </w:pPr>
              <w:r w:rsidRPr="006E4FE6">
                <w:rPr>
                  <w:szCs w:val="16"/>
                </w:rPr>
                <w:t>7</w:t>
              </w:r>
            </w:p>
          </w:sdtContent>
        </w:sdt>
      </w:tc>
      <w:tc>
        <w:tcPr>
          <w:tcW w:w="1417" w:type="dxa"/>
        </w:tcPr>
        <w:sdt>
          <w:sdtPr>
            <w:id w:val="1400480783"/>
            <w:lock w:val="sdtContentLocked"/>
            <w:group/>
          </w:sdtPr>
          <w:sdtEndPr/>
          <w:sdtContent>
            <w:p w14:paraId="00C3DA7C" w14:textId="77777777" w:rsidR="005C27D0" w:rsidRDefault="00F636B4" w:rsidP="0054123D">
              <w:pPr>
                <w:pStyle w:val="xLedtext"/>
              </w:pPr>
              <w:r w:rsidRPr="00D9720C">
                <w:t>Giltig t.o.m.</w:t>
              </w:r>
            </w:p>
          </w:sdtContent>
        </w:sdt>
        <w:sdt>
          <w:sdtPr>
            <w:rPr>
              <w:szCs w:val="16"/>
            </w:rPr>
            <w:id w:val="1771042630"/>
            <w:lock w:val="sdtContentLocked"/>
            <w:group/>
          </w:sdtPr>
          <w:sdtEndPr/>
          <w:sdtContent>
            <w:p w14:paraId="74A184C9" w14:textId="77777777" w:rsidR="005C27D0" w:rsidRPr="006E4FE6" w:rsidRDefault="00F636B4" w:rsidP="00F0670D">
              <w:pPr>
                <w:pStyle w:val="Sidfot"/>
                <w:rPr>
                  <w:szCs w:val="16"/>
                </w:rPr>
              </w:pPr>
              <w:r w:rsidRPr="006E4FE6">
                <w:rPr>
                  <w:szCs w:val="16"/>
                </w:rPr>
                <w:t>2028-08-31</w:t>
              </w:r>
            </w:p>
          </w:sdtContent>
        </w:sdt>
      </w:tc>
      <w:tc>
        <w:tcPr>
          <w:tcW w:w="703" w:type="dxa"/>
        </w:tcPr>
        <w:sdt>
          <w:sdtPr>
            <w:id w:val="1315995851"/>
            <w:lock w:val="sdtContentLocked"/>
            <w:group/>
          </w:sdtPr>
          <w:sdtEndPr/>
          <w:sdtContent>
            <w:p w14:paraId="737006A2" w14:textId="77777777" w:rsidR="005C27D0" w:rsidRPr="00D9720C" w:rsidRDefault="00F636B4" w:rsidP="0054123D">
              <w:pPr>
                <w:pStyle w:val="xLedtext"/>
              </w:pPr>
              <w:r w:rsidRPr="00D9720C">
                <w:t>Sida</w:t>
              </w:r>
            </w:p>
          </w:sdtContent>
        </w:sdt>
        <w:sdt>
          <w:sdtPr>
            <w:rPr>
              <w:sz w:val="16"/>
              <w:szCs w:val="16"/>
            </w:rPr>
            <w:id w:val="1383676431"/>
            <w:lock w:val="sdtContentLocked"/>
            <w:group/>
          </w:sdtPr>
          <w:sdtEndPr/>
          <w:sdtContent>
            <w:p w14:paraId="2BBB64B9" w14:textId="77777777" w:rsidR="005C27D0" w:rsidRPr="006E4FE6" w:rsidRDefault="00F636B4" w:rsidP="005252C6">
              <w:pPr>
                <w:spacing w:after="0" w:line="240" w:lineRule="auto"/>
                <w:rPr>
                  <w:sz w:val="16"/>
                  <w:szCs w:val="16"/>
                </w:rPr>
              </w:pPr>
              <w:r w:rsidRPr="006E4FE6">
                <w:rPr>
                  <w:sz w:val="16"/>
                  <w:szCs w:val="16"/>
                </w:rPr>
                <w:fldChar w:fldCharType="begin"/>
              </w:r>
              <w:r w:rsidRPr="006E4FE6">
                <w:rPr>
                  <w:sz w:val="16"/>
                  <w:szCs w:val="16"/>
                </w:rPr>
                <w:instrText xml:space="preserve"> PAGE  </w:instrText>
              </w:r>
              <w:r w:rsidRPr="006E4FE6">
                <w:rPr>
                  <w:sz w:val="16"/>
                  <w:szCs w:val="16"/>
                </w:rPr>
                <w:fldChar w:fldCharType="separate"/>
              </w:r>
              <w:r w:rsidRPr="006E4FE6">
                <w:rPr>
                  <w:sz w:val="16"/>
                  <w:szCs w:val="16"/>
                </w:rPr>
                <w:t>7</w:t>
              </w:r>
              <w:r w:rsidRPr="006E4FE6">
                <w:rPr>
                  <w:sz w:val="16"/>
                  <w:szCs w:val="16"/>
                </w:rPr>
                <w:fldChar w:fldCharType="end"/>
              </w:r>
              <w:r w:rsidRPr="006E4FE6">
                <w:rPr>
                  <w:sz w:val="16"/>
                  <w:szCs w:val="16"/>
                </w:rPr>
                <w:t xml:space="preserve"> (</w:t>
              </w:r>
              <w:r w:rsidRPr="006E4FE6">
                <w:rPr>
                  <w:sz w:val="16"/>
                  <w:szCs w:val="16"/>
                </w:rPr>
                <w:fldChar w:fldCharType="begin"/>
              </w:r>
              <w:r w:rsidRPr="006E4FE6">
                <w:rPr>
                  <w:sz w:val="16"/>
                  <w:szCs w:val="16"/>
                </w:rPr>
                <w:instrText xml:space="preserve"> NUMPAGES  </w:instrText>
              </w:r>
              <w:r w:rsidRPr="006E4FE6">
                <w:rPr>
                  <w:sz w:val="16"/>
                  <w:szCs w:val="16"/>
                </w:rPr>
                <w:fldChar w:fldCharType="separate"/>
              </w:r>
              <w:r w:rsidRPr="006E4FE6">
                <w:rPr>
                  <w:sz w:val="16"/>
                  <w:szCs w:val="16"/>
                </w:rPr>
                <w:t>8</w:t>
              </w:r>
              <w:r w:rsidRPr="006E4FE6">
                <w:rPr>
                  <w:sz w:val="16"/>
                  <w:szCs w:val="16"/>
                </w:rPr>
                <w:fldChar w:fldCharType="end"/>
              </w:r>
              <w:r w:rsidRPr="006E4FE6">
                <w:rPr>
                  <w:sz w:val="16"/>
                  <w:szCs w:val="16"/>
                </w:rPr>
                <w:t>)</w:t>
              </w:r>
            </w:p>
          </w:sdtContent>
        </w:sdt>
      </w:tc>
    </w:tr>
  </w:tbl>
  <w:p w14:paraId="44ED7E92" w14:textId="77777777" w:rsidR="005C27D0" w:rsidRPr="00E4549C" w:rsidRDefault="005C27D0" w:rsidP="006341A5">
    <w:pPr>
      <w:spacing w:after="0" w:line="240" w:lineRule="auto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C4992" w14:textId="77777777" w:rsidR="00F636B4" w:rsidRDefault="00F636B4" w:rsidP="0054123D">
      <w:r>
        <w:separator/>
      </w:r>
    </w:p>
    <w:p w14:paraId="737F4CB0" w14:textId="77777777" w:rsidR="00F636B4" w:rsidRDefault="00F636B4"/>
  </w:footnote>
  <w:footnote w:type="continuationSeparator" w:id="0">
    <w:p w14:paraId="2DCE8CEA" w14:textId="77777777" w:rsidR="00F636B4" w:rsidRDefault="00F636B4" w:rsidP="0054123D">
      <w:r>
        <w:continuationSeparator/>
      </w:r>
    </w:p>
    <w:p w14:paraId="6800B59C" w14:textId="77777777" w:rsidR="00F636B4" w:rsidRDefault="00F636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340" w:type="dxa"/>
      <w:tblInd w:w="-9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7400"/>
      <w:gridCol w:w="2940"/>
    </w:tblGrid>
    <w:tr w:rsidR="00F62733" w14:paraId="634C4A80" w14:textId="77777777" w:rsidTr="00330558">
      <w:trPr>
        <w:cantSplit/>
        <w:trHeight w:val="133"/>
      </w:trPr>
      <w:tc>
        <w:tcPr>
          <w:tcW w:w="7400" w:type="dxa"/>
          <w:vMerge w:val="restart"/>
        </w:tcPr>
        <w:p w14:paraId="74EE3630" w14:textId="77777777" w:rsidR="00330558" w:rsidRDefault="00F636B4" w:rsidP="00757137">
          <w:pPr>
            <w:pStyle w:val="xHeader"/>
            <w:spacing w:after="120"/>
            <w:ind w:left="143"/>
          </w:pPr>
          <w:r w:rsidRPr="007D4F7F">
            <w:rPr>
              <w:noProof/>
            </w:rPr>
            <w:drawing>
              <wp:inline distT="0" distB="0" distL="0" distR="0" wp14:anchorId="00ED78BC" wp14:editId="313D77D9">
                <wp:extent cx="1358632" cy="392400"/>
                <wp:effectExtent l="0" t="0" r="0" b="8255"/>
                <wp:docPr id="1791498672" name="Bildobjekt 1791498672" descr="C:\Users\moha01\OneDrive - Landstinget i Värmland\Mina bilder\rv-huvudlogotyp-svar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1498672" name="Picture 1" descr="C:\Users\moha01\OneDrive - Landstinget i Värmland\Mina bilder\rv-huvudlogotyp-svar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632" cy="39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0" w:type="dxa"/>
        </w:tcPr>
        <w:p w14:paraId="71A1B291" w14:textId="77777777" w:rsidR="00330558" w:rsidRDefault="00330558" w:rsidP="00501055">
          <w:pPr>
            <w:pStyle w:val="xLedtext"/>
            <w:ind w:right="-22"/>
          </w:pPr>
          <w:bookmarkStart w:id="67" w:name="bkmLedDnr"/>
          <w:bookmarkEnd w:id="67"/>
        </w:p>
      </w:tc>
    </w:tr>
    <w:tr w:rsidR="00F62733" w14:paraId="0C461E84" w14:textId="77777777" w:rsidTr="00330558">
      <w:trPr>
        <w:cantSplit/>
        <w:trHeight w:val="176"/>
      </w:trPr>
      <w:tc>
        <w:tcPr>
          <w:tcW w:w="7400" w:type="dxa"/>
          <w:vMerge/>
        </w:tcPr>
        <w:p w14:paraId="00D30B03" w14:textId="77777777" w:rsidR="00330558" w:rsidRPr="006C22ED" w:rsidRDefault="00330558" w:rsidP="008A0E7C">
          <w:pPr>
            <w:pStyle w:val="xHeader"/>
            <w:spacing w:after="120"/>
            <w:rPr>
              <w:noProof/>
              <w:lang w:eastAsia="sv-SE"/>
            </w:rPr>
          </w:pPr>
        </w:p>
      </w:tc>
      <w:tc>
        <w:tcPr>
          <w:tcW w:w="2940" w:type="dxa"/>
        </w:tcPr>
        <w:p w14:paraId="3B5A24E4" w14:textId="77777777" w:rsidR="00330558" w:rsidRDefault="00330558" w:rsidP="00501055">
          <w:pPr>
            <w:pStyle w:val="xLedtext"/>
            <w:spacing w:before="60"/>
            <w:ind w:right="-23"/>
          </w:pPr>
        </w:p>
      </w:tc>
    </w:tr>
    <w:tr w:rsidR="00F62733" w14:paraId="19180808" w14:textId="77777777" w:rsidTr="00330558">
      <w:trPr>
        <w:cantSplit/>
        <w:trHeight w:val="306"/>
      </w:trPr>
      <w:tc>
        <w:tcPr>
          <w:tcW w:w="7400" w:type="dxa"/>
          <w:vMerge/>
        </w:tcPr>
        <w:p w14:paraId="790D6B2B" w14:textId="77777777" w:rsidR="00330558" w:rsidRDefault="00330558" w:rsidP="008A0E7C">
          <w:pPr>
            <w:pStyle w:val="xHeader"/>
          </w:pPr>
        </w:p>
      </w:tc>
      <w:tc>
        <w:tcPr>
          <w:tcW w:w="2940" w:type="dxa"/>
        </w:tcPr>
        <w:p w14:paraId="12D539D3" w14:textId="77777777" w:rsidR="00330558" w:rsidRPr="00B128A0" w:rsidRDefault="00330558" w:rsidP="008A0E7C">
          <w:pPr>
            <w:pStyle w:val="xHeader"/>
            <w:rPr>
              <w:sz w:val="18"/>
              <w:szCs w:val="18"/>
            </w:rPr>
          </w:pPr>
        </w:p>
      </w:tc>
    </w:tr>
  </w:tbl>
  <w:p w14:paraId="49F8CD1C" w14:textId="77777777" w:rsidR="00330558" w:rsidRPr="008A0E7C" w:rsidRDefault="0033055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D15C9" w14:textId="77777777" w:rsidR="004B114D" w:rsidRDefault="004B114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1600" w14:textId="77777777" w:rsidR="004B114D" w:rsidRDefault="004B114D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3C2EC" w14:textId="77777777" w:rsidR="005C27D0" w:rsidRPr="004E3606" w:rsidRDefault="00F636B4" w:rsidP="00D21615">
    <w:pPr>
      <w:spacing w:after="0"/>
      <w:rPr>
        <w:sz w:val="6"/>
        <w:szCs w:val="6"/>
      </w:rPr>
    </w:pPr>
    <w:r w:rsidRPr="004E3606">
      <w:rPr>
        <w:noProof/>
        <w:sz w:val="6"/>
        <w:szCs w:val="6"/>
        <w:vertAlign w:val="subscript"/>
      </w:rPr>
      <w:drawing>
        <wp:anchor distT="0" distB="0" distL="114300" distR="114300" simplePos="0" relativeHeight="251658240" behindDoc="0" locked="0" layoutInCell="1" allowOverlap="1" wp14:anchorId="1E2B987A" wp14:editId="09853ABB">
          <wp:simplePos x="0" y="0"/>
          <wp:positionH relativeFrom="column">
            <wp:posOffset>-399415</wp:posOffset>
          </wp:positionH>
          <wp:positionV relativeFrom="paragraph">
            <wp:posOffset>3810</wp:posOffset>
          </wp:positionV>
          <wp:extent cx="1357200" cy="489600"/>
          <wp:effectExtent l="0" t="0" r="0" b="0"/>
          <wp:wrapTopAndBottom/>
          <wp:docPr id="1927883686" name="Bildobjekt 1927883686" descr="Region Värmlands logoty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883686" name="Bildobjekt 1927883686" descr="Region Värmlands logotyp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24835"/>
                  <a:stretch>
                    <a:fillRect/>
                  </a:stretch>
                </pic:blipFill>
                <pic:spPr bwMode="auto">
                  <a:xfrm>
                    <a:off x="0" y="0"/>
                    <a:ext cx="1357200" cy="48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2BF5"/>
    <w:multiLevelType w:val="hybridMultilevel"/>
    <w:tmpl w:val="0C128DFC"/>
    <w:lvl w:ilvl="0" w:tplc="1AE646EA">
      <w:start w:val="1"/>
      <w:numFmt w:val="decimal"/>
      <w:lvlText w:val="%1."/>
      <w:lvlJc w:val="left"/>
      <w:pPr>
        <w:ind w:left="360" w:hanging="360"/>
      </w:pPr>
    </w:lvl>
    <w:lvl w:ilvl="1" w:tplc="DE145CFE" w:tentative="1">
      <w:start w:val="1"/>
      <w:numFmt w:val="lowerLetter"/>
      <w:lvlText w:val="%2."/>
      <w:lvlJc w:val="left"/>
      <w:pPr>
        <w:ind w:left="1080" w:hanging="360"/>
      </w:pPr>
    </w:lvl>
    <w:lvl w:ilvl="2" w:tplc="F1D888CE" w:tentative="1">
      <w:start w:val="1"/>
      <w:numFmt w:val="lowerRoman"/>
      <w:lvlText w:val="%3."/>
      <w:lvlJc w:val="right"/>
      <w:pPr>
        <w:ind w:left="1800" w:hanging="180"/>
      </w:pPr>
    </w:lvl>
    <w:lvl w:ilvl="3" w:tplc="E102C11A" w:tentative="1">
      <w:start w:val="1"/>
      <w:numFmt w:val="decimal"/>
      <w:lvlText w:val="%4."/>
      <w:lvlJc w:val="left"/>
      <w:pPr>
        <w:ind w:left="2520" w:hanging="360"/>
      </w:pPr>
    </w:lvl>
    <w:lvl w:ilvl="4" w:tplc="7FF2F074" w:tentative="1">
      <w:start w:val="1"/>
      <w:numFmt w:val="lowerLetter"/>
      <w:lvlText w:val="%5."/>
      <w:lvlJc w:val="left"/>
      <w:pPr>
        <w:ind w:left="3240" w:hanging="360"/>
      </w:pPr>
    </w:lvl>
    <w:lvl w:ilvl="5" w:tplc="574A05E6" w:tentative="1">
      <w:start w:val="1"/>
      <w:numFmt w:val="lowerRoman"/>
      <w:lvlText w:val="%6."/>
      <w:lvlJc w:val="right"/>
      <w:pPr>
        <w:ind w:left="3960" w:hanging="180"/>
      </w:pPr>
    </w:lvl>
    <w:lvl w:ilvl="6" w:tplc="B5946190" w:tentative="1">
      <w:start w:val="1"/>
      <w:numFmt w:val="decimal"/>
      <w:lvlText w:val="%7."/>
      <w:lvlJc w:val="left"/>
      <w:pPr>
        <w:ind w:left="4680" w:hanging="360"/>
      </w:pPr>
    </w:lvl>
    <w:lvl w:ilvl="7" w:tplc="70EC960A" w:tentative="1">
      <w:start w:val="1"/>
      <w:numFmt w:val="lowerLetter"/>
      <w:lvlText w:val="%8."/>
      <w:lvlJc w:val="left"/>
      <w:pPr>
        <w:ind w:left="5400" w:hanging="360"/>
      </w:pPr>
    </w:lvl>
    <w:lvl w:ilvl="8" w:tplc="A2BA41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FD64F0"/>
    <w:multiLevelType w:val="hybridMultilevel"/>
    <w:tmpl w:val="4CFE092C"/>
    <w:lvl w:ilvl="0" w:tplc="7A42A958">
      <w:start w:val="1"/>
      <w:numFmt w:val="decimal"/>
      <w:lvlText w:val="%1."/>
      <w:lvlJc w:val="left"/>
      <w:pPr>
        <w:ind w:left="360" w:hanging="360"/>
      </w:pPr>
    </w:lvl>
    <w:lvl w:ilvl="1" w:tplc="05FC1040">
      <w:start w:val="1"/>
      <w:numFmt w:val="lowerLetter"/>
      <w:lvlText w:val="%2."/>
      <w:lvlJc w:val="left"/>
      <w:pPr>
        <w:ind w:left="1080" w:hanging="360"/>
      </w:pPr>
    </w:lvl>
    <w:lvl w:ilvl="2" w:tplc="B5A02E90" w:tentative="1">
      <w:start w:val="1"/>
      <w:numFmt w:val="lowerRoman"/>
      <w:lvlText w:val="%3."/>
      <w:lvlJc w:val="right"/>
      <w:pPr>
        <w:ind w:left="1800" w:hanging="180"/>
      </w:pPr>
    </w:lvl>
    <w:lvl w:ilvl="3" w:tplc="9F84FBB2" w:tentative="1">
      <w:start w:val="1"/>
      <w:numFmt w:val="decimal"/>
      <w:lvlText w:val="%4."/>
      <w:lvlJc w:val="left"/>
      <w:pPr>
        <w:ind w:left="2520" w:hanging="360"/>
      </w:pPr>
    </w:lvl>
    <w:lvl w:ilvl="4" w:tplc="7038B72A" w:tentative="1">
      <w:start w:val="1"/>
      <w:numFmt w:val="lowerLetter"/>
      <w:lvlText w:val="%5."/>
      <w:lvlJc w:val="left"/>
      <w:pPr>
        <w:ind w:left="3240" w:hanging="360"/>
      </w:pPr>
    </w:lvl>
    <w:lvl w:ilvl="5" w:tplc="3692D02E" w:tentative="1">
      <w:start w:val="1"/>
      <w:numFmt w:val="lowerRoman"/>
      <w:lvlText w:val="%6."/>
      <w:lvlJc w:val="right"/>
      <w:pPr>
        <w:ind w:left="3960" w:hanging="180"/>
      </w:pPr>
    </w:lvl>
    <w:lvl w:ilvl="6" w:tplc="09D21E08" w:tentative="1">
      <w:start w:val="1"/>
      <w:numFmt w:val="decimal"/>
      <w:lvlText w:val="%7."/>
      <w:lvlJc w:val="left"/>
      <w:pPr>
        <w:ind w:left="4680" w:hanging="360"/>
      </w:pPr>
    </w:lvl>
    <w:lvl w:ilvl="7" w:tplc="5E50BBD2" w:tentative="1">
      <w:start w:val="1"/>
      <w:numFmt w:val="lowerLetter"/>
      <w:lvlText w:val="%8."/>
      <w:lvlJc w:val="left"/>
      <w:pPr>
        <w:ind w:left="5400" w:hanging="360"/>
      </w:pPr>
    </w:lvl>
    <w:lvl w:ilvl="8" w:tplc="00A2B7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5153F"/>
    <w:multiLevelType w:val="hybridMultilevel"/>
    <w:tmpl w:val="6B2276FC"/>
    <w:lvl w:ilvl="0" w:tplc="C0204602">
      <w:start w:val="1"/>
      <w:numFmt w:val="lowerLetter"/>
      <w:lvlText w:val="%1."/>
      <w:lvlJc w:val="left"/>
      <w:pPr>
        <w:ind w:left="1080" w:hanging="360"/>
      </w:pPr>
    </w:lvl>
    <w:lvl w:ilvl="1" w:tplc="245425C8" w:tentative="1">
      <w:start w:val="1"/>
      <w:numFmt w:val="lowerLetter"/>
      <w:lvlText w:val="%2."/>
      <w:lvlJc w:val="left"/>
      <w:pPr>
        <w:ind w:left="1440" w:hanging="360"/>
      </w:pPr>
    </w:lvl>
    <w:lvl w:ilvl="2" w:tplc="E664365E" w:tentative="1">
      <w:start w:val="1"/>
      <w:numFmt w:val="lowerRoman"/>
      <w:lvlText w:val="%3."/>
      <w:lvlJc w:val="right"/>
      <w:pPr>
        <w:ind w:left="2160" w:hanging="180"/>
      </w:pPr>
    </w:lvl>
    <w:lvl w:ilvl="3" w:tplc="192284AE" w:tentative="1">
      <w:start w:val="1"/>
      <w:numFmt w:val="decimal"/>
      <w:lvlText w:val="%4."/>
      <w:lvlJc w:val="left"/>
      <w:pPr>
        <w:ind w:left="2880" w:hanging="360"/>
      </w:pPr>
    </w:lvl>
    <w:lvl w:ilvl="4" w:tplc="96DE70D2" w:tentative="1">
      <w:start w:val="1"/>
      <w:numFmt w:val="lowerLetter"/>
      <w:lvlText w:val="%5."/>
      <w:lvlJc w:val="left"/>
      <w:pPr>
        <w:ind w:left="3600" w:hanging="360"/>
      </w:pPr>
    </w:lvl>
    <w:lvl w:ilvl="5" w:tplc="8AB011BE" w:tentative="1">
      <w:start w:val="1"/>
      <w:numFmt w:val="lowerRoman"/>
      <w:lvlText w:val="%6."/>
      <w:lvlJc w:val="right"/>
      <w:pPr>
        <w:ind w:left="4320" w:hanging="180"/>
      </w:pPr>
    </w:lvl>
    <w:lvl w:ilvl="6" w:tplc="11F08C14" w:tentative="1">
      <w:start w:val="1"/>
      <w:numFmt w:val="decimal"/>
      <w:lvlText w:val="%7."/>
      <w:lvlJc w:val="left"/>
      <w:pPr>
        <w:ind w:left="5040" w:hanging="360"/>
      </w:pPr>
    </w:lvl>
    <w:lvl w:ilvl="7" w:tplc="64C2DD4E" w:tentative="1">
      <w:start w:val="1"/>
      <w:numFmt w:val="lowerLetter"/>
      <w:lvlText w:val="%8."/>
      <w:lvlJc w:val="left"/>
      <w:pPr>
        <w:ind w:left="5760" w:hanging="360"/>
      </w:pPr>
    </w:lvl>
    <w:lvl w:ilvl="8" w:tplc="73283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5904"/>
    <w:multiLevelType w:val="hybridMultilevel"/>
    <w:tmpl w:val="6B2276FC"/>
    <w:lvl w:ilvl="0" w:tplc="7EF4D9FC">
      <w:start w:val="1"/>
      <w:numFmt w:val="lowerLetter"/>
      <w:lvlText w:val="%1."/>
      <w:lvlJc w:val="left"/>
      <w:pPr>
        <w:ind w:left="1080" w:hanging="360"/>
      </w:pPr>
    </w:lvl>
    <w:lvl w:ilvl="1" w:tplc="2B248FD4" w:tentative="1">
      <w:start w:val="1"/>
      <w:numFmt w:val="lowerLetter"/>
      <w:lvlText w:val="%2."/>
      <w:lvlJc w:val="left"/>
      <w:pPr>
        <w:ind w:left="1440" w:hanging="360"/>
      </w:pPr>
    </w:lvl>
    <w:lvl w:ilvl="2" w:tplc="27E6EA04" w:tentative="1">
      <w:start w:val="1"/>
      <w:numFmt w:val="lowerRoman"/>
      <w:lvlText w:val="%3."/>
      <w:lvlJc w:val="right"/>
      <w:pPr>
        <w:ind w:left="2160" w:hanging="180"/>
      </w:pPr>
    </w:lvl>
    <w:lvl w:ilvl="3" w:tplc="3BE07494" w:tentative="1">
      <w:start w:val="1"/>
      <w:numFmt w:val="decimal"/>
      <w:lvlText w:val="%4."/>
      <w:lvlJc w:val="left"/>
      <w:pPr>
        <w:ind w:left="2880" w:hanging="360"/>
      </w:pPr>
    </w:lvl>
    <w:lvl w:ilvl="4" w:tplc="AFCCBD3C" w:tentative="1">
      <w:start w:val="1"/>
      <w:numFmt w:val="lowerLetter"/>
      <w:lvlText w:val="%5."/>
      <w:lvlJc w:val="left"/>
      <w:pPr>
        <w:ind w:left="3600" w:hanging="360"/>
      </w:pPr>
    </w:lvl>
    <w:lvl w:ilvl="5" w:tplc="275C80CA" w:tentative="1">
      <w:start w:val="1"/>
      <w:numFmt w:val="lowerRoman"/>
      <w:lvlText w:val="%6."/>
      <w:lvlJc w:val="right"/>
      <w:pPr>
        <w:ind w:left="4320" w:hanging="180"/>
      </w:pPr>
    </w:lvl>
    <w:lvl w:ilvl="6" w:tplc="4EC8E862" w:tentative="1">
      <w:start w:val="1"/>
      <w:numFmt w:val="decimal"/>
      <w:lvlText w:val="%7."/>
      <w:lvlJc w:val="left"/>
      <w:pPr>
        <w:ind w:left="5040" w:hanging="360"/>
      </w:pPr>
    </w:lvl>
    <w:lvl w:ilvl="7" w:tplc="9BC2E3E4" w:tentative="1">
      <w:start w:val="1"/>
      <w:numFmt w:val="lowerLetter"/>
      <w:lvlText w:val="%8."/>
      <w:lvlJc w:val="left"/>
      <w:pPr>
        <w:ind w:left="5760" w:hanging="360"/>
      </w:pPr>
    </w:lvl>
    <w:lvl w:ilvl="8" w:tplc="32148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334EA"/>
    <w:multiLevelType w:val="hybridMultilevel"/>
    <w:tmpl w:val="37180428"/>
    <w:lvl w:ilvl="0" w:tplc="DDF6B32C">
      <w:start w:val="1"/>
      <w:numFmt w:val="decimal"/>
      <w:lvlText w:val="%1."/>
      <w:lvlJc w:val="left"/>
      <w:pPr>
        <w:ind w:left="360" w:hanging="360"/>
      </w:pPr>
    </w:lvl>
    <w:lvl w:ilvl="1" w:tplc="19541034">
      <w:start w:val="1"/>
      <w:numFmt w:val="decimal"/>
      <w:lvlText w:val="%2."/>
      <w:lvlJc w:val="left"/>
      <w:pPr>
        <w:ind w:left="1080" w:hanging="360"/>
      </w:pPr>
    </w:lvl>
    <w:lvl w:ilvl="2" w:tplc="F7041286" w:tentative="1">
      <w:start w:val="1"/>
      <w:numFmt w:val="lowerRoman"/>
      <w:lvlText w:val="%3."/>
      <w:lvlJc w:val="right"/>
      <w:pPr>
        <w:ind w:left="1800" w:hanging="180"/>
      </w:pPr>
    </w:lvl>
    <w:lvl w:ilvl="3" w:tplc="F24E4B46" w:tentative="1">
      <w:start w:val="1"/>
      <w:numFmt w:val="decimal"/>
      <w:lvlText w:val="%4."/>
      <w:lvlJc w:val="left"/>
      <w:pPr>
        <w:ind w:left="2520" w:hanging="360"/>
      </w:pPr>
    </w:lvl>
    <w:lvl w:ilvl="4" w:tplc="0A90AF6A" w:tentative="1">
      <w:start w:val="1"/>
      <w:numFmt w:val="lowerLetter"/>
      <w:lvlText w:val="%5."/>
      <w:lvlJc w:val="left"/>
      <w:pPr>
        <w:ind w:left="3240" w:hanging="360"/>
      </w:pPr>
    </w:lvl>
    <w:lvl w:ilvl="5" w:tplc="1A64ACDC" w:tentative="1">
      <w:start w:val="1"/>
      <w:numFmt w:val="lowerRoman"/>
      <w:lvlText w:val="%6."/>
      <w:lvlJc w:val="right"/>
      <w:pPr>
        <w:ind w:left="3960" w:hanging="180"/>
      </w:pPr>
    </w:lvl>
    <w:lvl w:ilvl="6" w:tplc="FB4E79F6" w:tentative="1">
      <w:start w:val="1"/>
      <w:numFmt w:val="decimal"/>
      <w:lvlText w:val="%7."/>
      <w:lvlJc w:val="left"/>
      <w:pPr>
        <w:ind w:left="4680" w:hanging="360"/>
      </w:pPr>
    </w:lvl>
    <w:lvl w:ilvl="7" w:tplc="5C908070" w:tentative="1">
      <w:start w:val="1"/>
      <w:numFmt w:val="lowerLetter"/>
      <w:lvlText w:val="%8."/>
      <w:lvlJc w:val="left"/>
      <w:pPr>
        <w:ind w:left="5400" w:hanging="360"/>
      </w:pPr>
    </w:lvl>
    <w:lvl w:ilvl="8" w:tplc="BEC40D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0C191F"/>
    <w:multiLevelType w:val="multilevel"/>
    <w:tmpl w:val="21786834"/>
    <w:styleLink w:val="Punktlistor"/>
    <w:lvl w:ilvl="0">
      <w:start w:val="1"/>
      <w:numFmt w:val="bullet"/>
      <w:lvlText w:val=""/>
      <w:lvlJc w:val="left"/>
      <w:pPr>
        <w:tabs>
          <w:tab w:val="num" w:pos="2909"/>
        </w:tabs>
        <w:ind w:left="2909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3266"/>
        </w:tabs>
        <w:ind w:left="3266" w:hanging="35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3623"/>
        </w:tabs>
        <w:ind w:left="3623" w:hanging="35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980"/>
        </w:tabs>
        <w:ind w:left="3980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4337"/>
        </w:tabs>
        <w:ind w:left="4337" w:hanging="35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357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51"/>
        </w:tabs>
        <w:ind w:left="5051" w:hanging="357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8"/>
        </w:tabs>
        <w:ind w:left="5408" w:hanging="357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5765"/>
        </w:tabs>
        <w:ind w:left="5765" w:hanging="357"/>
      </w:pPr>
      <w:rPr>
        <w:rFonts w:hint="default"/>
      </w:rPr>
    </w:lvl>
  </w:abstractNum>
  <w:abstractNum w:abstractNumId="6" w15:restartNumberingAfterBreak="0">
    <w:nsid w:val="24157253"/>
    <w:multiLevelType w:val="multilevel"/>
    <w:tmpl w:val="8C9A7928"/>
    <w:lvl w:ilvl="0">
      <w:start w:val="1"/>
      <w:numFmt w:val="decimal"/>
      <w:pStyle w:val="Numreradlista"/>
      <w:lvlText w:val="%1."/>
      <w:lvlJc w:val="right"/>
      <w:pPr>
        <w:ind w:left="397" w:hanging="113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right"/>
      <w:pPr>
        <w:ind w:left="681" w:hanging="113"/>
      </w:pPr>
      <w:rPr>
        <w:rFonts w:hint="default"/>
      </w:rPr>
    </w:lvl>
    <w:lvl w:ilvl="2">
      <w:start w:val="1"/>
      <w:numFmt w:val="lowerRoman"/>
      <w:pStyle w:val="Numreradlista3"/>
      <w:lvlText w:val="%3."/>
      <w:lvlJc w:val="right"/>
      <w:pPr>
        <w:ind w:left="964" w:hanging="113"/>
      </w:pPr>
      <w:rPr>
        <w:rFonts w:hint="default"/>
      </w:rPr>
    </w:lvl>
    <w:lvl w:ilvl="3">
      <w:start w:val="1"/>
      <w:numFmt w:val="lowerRoman"/>
      <w:pStyle w:val="Numreradlista4"/>
      <w:lvlText w:val="%4."/>
      <w:lvlJc w:val="left"/>
      <w:pPr>
        <w:ind w:left="1249" w:hanging="113"/>
      </w:pPr>
      <w:rPr>
        <w:rFonts w:hint="default"/>
      </w:rPr>
    </w:lvl>
    <w:lvl w:ilvl="4">
      <w:start w:val="1"/>
      <w:numFmt w:val="lowerRoman"/>
      <w:pStyle w:val="Numreradlista5"/>
      <w:lvlText w:val="%5."/>
      <w:lvlJc w:val="left"/>
      <w:pPr>
        <w:ind w:left="1533" w:hanging="113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17" w:hanging="113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101" w:hanging="113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385" w:hanging="11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69" w:hanging="113"/>
      </w:pPr>
      <w:rPr>
        <w:rFonts w:hint="default"/>
      </w:rPr>
    </w:lvl>
  </w:abstractNum>
  <w:abstractNum w:abstractNumId="7" w15:restartNumberingAfterBreak="0">
    <w:nsid w:val="252C3809"/>
    <w:multiLevelType w:val="hybridMultilevel"/>
    <w:tmpl w:val="6B2276FC"/>
    <w:lvl w:ilvl="0" w:tplc="4A7A94E2">
      <w:start w:val="1"/>
      <w:numFmt w:val="lowerLetter"/>
      <w:lvlText w:val="%1."/>
      <w:lvlJc w:val="left"/>
      <w:pPr>
        <w:ind w:left="1080" w:hanging="360"/>
      </w:pPr>
    </w:lvl>
    <w:lvl w:ilvl="1" w:tplc="3CA858E8" w:tentative="1">
      <w:start w:val="1"/>
      <w:numFmt w:val="lowerLetter"/>
      <w:lvlText w:val="%2."/>
      <w:lvlJc w:val="left"/>
      <w:pPr>
        <w:ind w:left="1440" w:hanging="360"/>
      </w:pPr>
    </w:lvl>
    <w:lvl w:ilvl="2" w:tplc="281C1730" w:tentative="1">
      <w:start w:val="1"/>
      <w:numFmt w:val="lowerRoman"/>
      <w:lvlText w:val="%3."/>
      <w:lvlJc w:val="right"/>
      <w:pPr>
        <w:ind w:left="2160" w:hanging="180"/>
      </w:pPr>
    </w:lvl>
    <w:lvl w:ilvl="3" w:tplc="F7AC0324" w:tentative="1">
      <w:start w:val="1"/>
      <w:numFmt w:val="decimal"/>
      <w:lvlText w:val="%4."/>
      <w:lvlJc w:val="left"/>
      <w:pPr>
        <w:ind w:left="2880" w:hanging="360"/>
      </w:pPr>
    </w:lvl>
    <w:lvl w:ilvl="4" w:tplc="EF16D314" w:tentative="1">
      <w:start w:val="1"/>
      <w:numFmt w:val="lowerLetter"/>
      <w:lvlText w:val="%5."/>
      <w:lvlJc w:val="left"/>
      <w:pPr>
        <w:ind w:left="3600" w:hanging="360"/>
      </w:pPr>
    </w:lvl>
    <w:lvl w:ilvl="5" w:tplc="22E4D1A2" w:tentative="1">
      <w:start w:val="1"/>
      <w:numFmt w:val="lowerRoman"/>
      <w:lvlText w:val="%6."/>
      <w:lvlJc w:val="right"/>
      <w:pPr>
        <w:ind w:left="4320" w:hanging="180"/>
      </w:pPr>
    </w:lvl>
    <w:lvl w:ilvl="6" w:tplc="B9EAD7E8" w:tentative="1">
      <w:start w:val="1"/>
      <w:numFmt w:val="decimal"/>
      <w:lvlText w:val="%7."/>
      <w:lvlJc w:val="left"/>
      <w:pPr>
        <w:ind w:left="5040" w:hanging="360"/>
      </w:pPr>
    </w:lvl>
    <w:lvl w:ilvl="7" w:tplc="742E84A6" w:tentative="1">
      <w:start w:val="1"/>
      <w:numFmt w:val="lowerLetter"/>
      <w:lvlText w:val="%8."/>
      <w:lvlJc w:val="left"/>
      <w:pPr>
        <w:ind w:left="5760" w:hanging="360"/>
      </w:pPr>
    </w:lvl>
    <w:lvl w:ilvl="8" w:tplc="48EC0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35552"/>
    <w:multiLevelType w:val="hybridMultilevel"/>
    <w:tmpl w:val="F252E636"/>
    <w:lvl w:ilvl="0" w:tplc="C4C2C91C">
      <w:start w:val="1"/>
      <w:numFmt w:val="decimal"/>
      <w:pStyle w:val="Numreradlista1"/>
      <w:lvlText w:val="%1."/>
      <w:lvlJc w:val="left"/>
      <w:pPr>
        <w:ind w:left="1004" w:hanging="360"/>
      </w:pPr>
    </w:lvl>
    <w:lvl w:ilvl="1" w:tplc="E36C5774" w:tentative="1">
      <w:start w:val="1"/>
      <w:numFmt w:val="lowerLetter"/>
      <w:lvlText w:val="%2."/>
      <w:lvlJc w:val="left"/>
      <w:pPr>
        <w:ind w:left="1724" w:hanging="360"/>
      </w:pPr>
    </w:lvl>
    <w:lvl w:ilvl="2" w:tplc="6C183AB0" w:tentative="1">
      <w:start w:val="1"/>
      <w:numFmt w:val="lowerRoman"/>
      <w:lvlText w:val="%3."/>
      <w:lvlJc w:val="right"/>
      <w:pPr>
        <w:ind w:left="2444" w:hanging="180"/>
      </w:pPr>
    </w:lvl>
    <w:lvl w:ilvl="3" w:tplc="057CD2CC" w:tentative="1">
      <w:start w:val="1"/>
      <w:numFmt w:val="decimal"/>
      <w:lvlText w:val="%4."/>
      <w:lvlJc w:val="left"/>
      <w:pPr>
        <w:ind w:left="3164" w:hanging="360"/>
      </w:pPr>
    </w:lvl>
    <w:lvl w:ilvl="4" w:tplc="725E1530" w:tentative="1">
      <w:start w:val="1"/>
      <w:numFmt w:val="lowerLetter"/>
      <w:lvlText w:val="%5."/>
      <w:lvlJc w:val="left"/>
      <w:pPr>
        <w:ind w:left="3884" w:hanging="360"/>
      </w:pPr>
    </w:lvl>
    <w:lvl w:ilvl="5" w:tplc="1D00DA84" w:tentative="1">
      <w:start w:val="1"/>
      <w:numFmt w:val="lowerRoman"/>
      <w:lvlText w:val="%6."/>
      <w:lvlJc w:val="right"/>
      <w:pPr>
        <w:ind w:left="4604" w:hanging="180"/>
      </w:pPr>
    </w:lvl>
    <w:lvl w:ilvl="6" w:tplc="B57CF338" w:tentative="1">
      <w:start w:val="1"/>
      <w:numFmt w:val="decimal"/>
      <w:lvlText w:val="%7."/>
      <w:lvlJc w:val="left"/>
      <w:pPr>
        <w:ind w:left="5324" w:hanging="360"/>
      </w:pPr>
    </w:lvl>
    <w:lvl w:ilvl="7" w:tplc="72D4C7C8" w:tentative="1">
      <w:start w:val="1"/>
      <w:numFmt w:val="lowerLetter"/>
      <w:lvlText w:val="%8."/>
      <w:lvlJc w:val="left"/>
      <w:pPr>
        <w:ind w:left="6044" w:hanging="360"/>
      </w:pPr>
    </w:lvl>
    <w:lvl w:ilvl="8" w:tplc="C454411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E6511DD"/>
    <w:multiLevelType w:val="hybridMultilevel"/>
    <w:tmpl w:val="6B2276FC"/>
    <w:lvl w:ilvl="0" w:tplc="648CEB88">
      <w:start w:val="1"/>
      <w:numFmt w:val="lowerLetter"/>
      <w:lvlText w:val="%1."/>
      <w:lvlJc w:val="left"/>
      <w:pPr>
        <w:ind w:left="1080" w:hanging="360"/>
      </w:pPr>
    </w:lvl>
    <w:lvl w:ilvl="1" w:tplc="7E003D1A" w:tentative="1">
      <w:start w:val="1"/>
      <w:numFmt w:val="lowerLetter"/>
      <w:lvlText w:val="%2."/>
      <w:lvlJc w:val="left"/>
      <w:pPr>
        <w:ind w:left="1440" w:hanging="360"/>
      </w:pPr>
    </w:lvl>
    <w:lvl w:ilvl="2" w:tplc="A1B04B8A" w:tentative="1">
      <w:start w:val="1"/>
      <w:numFmt w:val="lowerRoman"/>
      <w:lvlText w:val="%3."/>
      <w:lvlJc w:val="right"/>
      <w:pPr>
        <w:ind w:left="2160" w:hanging="180"/>
      </w:pPr>
    </w:lvl>
    <w:lvl w:ilvl="3" w:tplc="7B808512" w:tentative="1">
      <w:start w:val="1"/>
      <w:numFmt w:val="decimal"/>
      <w:lvlText w:val="%4."/>
      <w:lvlJc w:val="left"/>
      <w:pPr>
        <w:ind w:left="2880" w:hanging="360"/>
      </w:pPr>
    </w:lvl>
    <w:lvl w:ilvl="4" w:tplc="6AC0D63A" w:tentative="1">
      <w:start w:val="1"/>
      <w:numFmt w:val="lowerLetter"/>
      <w:lvlText w:val="%5."/>
      <w:lvlJc w:val="left"/>
      <w:pPr>
        <w:ind w:left="3600" w:hanging="360"/>
      </w:pPr>
    </w:lvl>
    <w:lvl w:ilvl="5" w:tplc="233AF01C" w:tentative="1">
      <w:start w:val="1"/>
      <w:numFmt w:val="lowerRoman"/>
      <w:lvlText w:val="%6."/>
      <w:lvlJc w:val="right"/>
      <w:pPr>
        <w:ind w:left="4320" w:hanging="180"/>
      </w:pPr>
    </w:lvl>
    <w:lvl w:ilvl="6" w:tplc="F51AA588" w:tentative="1">
      <w:start w:val="1"/>
      <w:numFmt w:val="decimal"/>
      <w:lvlText w:val="%7."/>
      <w:lvlJc w:val="left"/>
      <w:pPr>
        <w:ind w:left="5040" w:hanging="360"/>
      </w:pPr>
    </w:lvl>
    <w:lvl w:ilvl="7" w:tplc="F26832DA" w:tentative="1">
      <w:start w:val="1"/>
      <w:numFmt w:val="lowerLetter"/>
      <w:lvlText w:val="%8."/>
      <w:lvlJc w:val="left"/>
      <w:pPr>
        <w:ind w:left="5760" w:hanging="360"/>
      </w:pPr>
    </w:lvl>
    <w:lvl w:ilvl="8" w:tplc="2CAC42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11D8F"/>
    <w:multiLevelType w:val="hybridMultilevel"/>
    <w:tmpl w:val="742C299E"/>
    <w:lvl w:ilvl="0" w:tplc="2A9AB9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</w:rPr>
    </w:lvl>
    <w:lvl w:ilvl="1" w:tplc="B69E58AA">
      <w:start w:val="1"/>
      <w:numFmt w:val="lowerLetter"/>
      <w:lvlText w:val="%2."/>
      <w:lvlJc w:val="left"/>
      <w:pPr>
        <w:ind w:left="1440" w:hanging="360"/>
      </w:pPr>
    </w:lvl>
    <w:lvl w:ilvl="2" w:tplc="FC24A6B0" w:tentative="1">
      <w:start w:val="1"/>
      <w:numFmt w:val="lowerRoman"/>
      <w:lvlText w:val="%3."/>
      <w:lvlJc w:val="right"/>
      <w:pPr>
        <w:ind w:left="2160" w:hanging="180"/>
      </w:pPr>
    </w:lvl>
    <w:lvl w:ilvl="3" w:tplc="1A4675FC" w:tentative="1">
      <w:start w:val="1"/>
      <w:numFmt w:val="decimal"/>
      <w:lvlText w:val="%4."/>
      <w:lvlJc w:val="left"/>
      <w:pPr>
        <w:ind w:left="2880" w:hanging="360"/>
      </w:pPr>
    </w:lvl>
    <w:lvl w:ilvl="4" w:tplc="E962D35A" w:tentative="1">
      <w:start w:val="1"/>
      <w:numFmt w:val="lowerLetter"/>
      <w:lvlText w:val="%5."/>
      <w:lvlJc w:val="left"/>
      <w:pPr>
        <w:ind w:left="3600" w:hanging="360"/>
      </w:pPr>
    </w:lvl>
    <w:lvl w:ilvl="5" w:tplc="A448D03A" w:tentative="1">
      <w:start w:val="1"/>
      <w:numFmt w:val="lowerRoman"/>
      <w:lvlText w:val="%6."/>
      <w:lvlJc w:val="right"/>
      <w:pPr>
        <w:ind w:left="4320" w:hanging="180"/>
      </w:pPr>
    </w:lvl>
    <w:lvl w:ilvl="6" w:tplc="F3C8F7C0" w:tentative="1">
      <w:start w:val="1"/>
      <w:numFmt w:val="decimal"/>
      <w:lvlText w:val="%7."/>
      <w:lvlJc w:val="left"/>
      <w:pPr>
        <w:ind w:left="5040" w:hanging="360"/>
      </w:pPr>
    </w:lvl>
    <w:lvl w:ilvl="7" w:tplc="41F4B230" w:tentative="1">
      <w:start w:val="1"/>
      <w:numFmt w:val="lowerLetter"/>
      <w:lvlText w:val="%8."/>
      <w:lvlJc w:val="left"/>
      <w:pPr>
        <w:ind w:left="5760" w:hanging="360"/>
      </w:pPr>
    </w:lvl>
    <w:lvl w:ilvl="8" w:tplc="5E64B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E398D"/>
    <w:multiLevelType w:val="hybridMultilevel"/>
    <w:tmpl w:val="6B2276FC"/>
    <w:lvl w:ilvl="0" w:tplc="478C3060">
      <w:start w:val="1"/>
      <w:numFmt w:val="lowerLetter"/>
      <w:lvlText w:val="%1."/>
      <w:lvlJc w:val="left"/>
      <w:pPr>
        <w:ind w:left="1080" w:hanging="360"/>
      </w:pPr>
    </w:lvl>
    <w:lvl w:ilvl="1" w:tplc="1F74E71A" w:tentative="1">
      <w:start w:val="1"/>
      <w:numFmt w:val="lowerLetter"/>
      <w:lvlText w:val="%2."/>
      <w:lvlJc w:val="left"/>
      <w:pPr>
        <w:ind w:left="1440" w:hanging="360"/>
      </w:pPr>
    </w:lvl>
    <w:lvl w:ilvl="2" w:tplc="55C03E4C" w:tentative="1">
      <w:start w:val="1"/>
      <w:numFmt w:val="lowerRoman"/>
      <w:lvlText w:val="%3."/>
      <w:lvlJc w:val="right"/>
      <w:pPr>
        <w:ind w:left="2160" w:hanging="180"/>
      </w:pPr>
    </w:lvl>
    <w:lvl w:ilvl="3" w:tplc="3ED84684" w:tentative="1">
      <w:start w:val="1"/>
      <w:numFmt w:val="decimal"/>
      <w:lvlText w:val="%4."/>
      <w:lvlJc w:val="left"/>
      <w:pPr>
        <w:ind w:left="2880" w:hanging="360"/>
      </w:pPr>
    </w:lvl>
    <w:lvl w:ilvl="4" w:tplc="C4E0795E" w:tentative="1">
      <w:start w:val="1"/>
      <w:numFmt w:val="lowerLetter"/>
      <w:lvlText w:val="%5."/>
      <w:lvlJc w:val="left"/>
      <w:pPr>
        <w:ind w:left="3600" w:hanging="360"/>
      </w:pPr>
    </w:lvl>
    <w:lvl w:ilvl="5" w:tplc="A622F50C" w:tentative="1">
      <w:start w:val="1"/>
      <w:numFmt w:val="lowerRoman"/>
      <w:lvlText w:val="%6."/>
      <w:lvlJc w:val="right"/>
      <w:pPr>
        <w:ind w:left="4320" w:hanging="180"/>
      </w:pPr>
    </w:lvl>
    <w:lvl w:ilvl="6" w:tplc="4DAC14C6" w:tentative="1">
      <w:start w:val="1"/>
      <w:numFmt w:val="decimal"/>
      <w:lvlText w:val="%7."/>
      <w:lvlJc w:val="left"/>
      <w:pPr>
        <w:ind w:left="5040" w:hanging="360"/>
      </w:pPr>
    </w:lvl>
    <w:lvl w:ilvl="7" w:tplc="50BEE3D8" w:tentative="1">
      <w:start w:val="1"/>
      <w:numFmt w:val="lowerLetter"/>
      <w:lvlText w:val="%8."/>
      <w:lvlJc w:val="left"/>
      <w:pPr>
        <w:ind w:left="5760" w:hanging="360"/>
      </w:pPr>
    </w:lvl>
    <w:lvl w:ilvl="8" w:tplc="769EFD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A46F4"/>
    <w:multiLevelType w:val="hybridMultilevel"/>
    <w:tmpl w:val="691826C4"/>
    <w:lvl w:ilvl="0" w:tplc="EAFC73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17649ABE" w:tentative="1">
      <w:start w:val="1"/>
      <w:numFmt w:val="lowerLetter"/>
      <w:lvlText w:val="%2."/>
      <w:lvlJc w:val="left"/>
      <w:pPr>
        <w:ind w:left="1080" w:hanging="360"/>
      </w:pPr>
    </w:lvl>
    <w:lvl w:ilvl="2" w:tplc="0DC81D44" w:tentative="1">
      <w:start w:val="1"/>
      <w:numFmt w:val="lowerRoman"/>
      <w:lvlText w:val="%3."/>
      <w:lvlJc w:val="right"/>
      <w:pPr>
        <w:ind w:left="1800" w:hanging="180"/>
      </w:pPr>
    </w:lvl>
    <w:lvl w:ilvl="3" w:tplc="3DC402BE" w:tentative="1">
      <w:start w:val="1"/>
      <w:numFmt w:val="decimal"/>
      <w:lvlText w:val="%4."/>
      <w:lvlJc w:val="left"/>
      <w:pPr>
        <w:ind w:left="2520" w:hanging="360"/>
      </w:pPr>
    </w:lvl>
    <w:lvl w:ilvl="4" w:tplc="AB8E11A4" w:tentative="1">
      <w:start w:val="1"/>
      <w:numFmt w:val="lowerLetter"/>
      <w:lvlText w:val="%5."/>
      <w:lvlJc w:val="left"/>
      <w:pPr>
        <w:ind w:left="3240" w:hanging="360"/>
      </w:pPr>
    </w:lvl>
    <w:lvl w:ilvl="5" w:tplc="FDDEC16A" w:tentative="1">
      <w:start w:val="1"/>
      <w:numFmt w:val="lowerRoman"/>
      <w:lvlText w:val="%6."/>
      <w:lvlJc w:val="right"/>
      <w:pPr>
        <w:ind w:left="3960" w:hanging="180"/>
      </w:pPr>
    </w:lvl>
    <w:lvl w:ilvl="6" w:tplc="A600DA8E" w:tentative="1">
      <w:start w:val="1"/>
      <w:numFmt w:val="decimal"/>
      <w:lvlText w:val="%7."/>
      <w:lvlJc w:val="left"/>
      <w:pPr>
        <w:ind w:left="4680" w:hanging="360"/>
      </w:pPr>
    </w:lvl>
    <w:lvl w:ilvl="7" w:tplc="FC5A96F2" w:tentative="1">
      <w:start w:val="1"/>
      <w:numFmt w:val="lowerLetter"/>
      <w:lvlText w:val="%8."/>
      <w:lvlJc w:val="left"/>
      <w:pPr>
        <w:ind w:left="5400" w:hanging="360"/>
      </w:pPr>
    </w:lvl>
    <w:lvl w:ilvl="8" w:tplc="2CCE4C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7359C9"/>
    <w:multiLevelType w:val="hybridMultilevel"/>
    <w:tmpl w:val="8FD45BD2"/>
    <w:lvl w:ilvl="0" w:tplc="956A9A6A">
      <w:start w:val="1"/>
      <w:numFmt w:val="decimal"/>
      <w:lvlText w:val="%1."/>
      <w:lvlJc w:val="left"/>
      <w:pPr>
        <w:ind w:left="360" w:hanging="360"/>
      </w:pPr>
    </w:lvl>
    <w:lvl w:ilvl="1" w:tplc="8250CC10" w:tentative="1">
      <w:start w:val="1"/>
      <w:numFmt w:val="lowerLetter"/>
      <w:lvlText w:val="%2."/>
      <w:lvlJc w:val="left"/>
      <w:pPr>
        <w:ind w:left="1080" w:hanging="360"/>
      </w:pPr>
    </w:lvl>
    <w:lvl w:ilvl="2" w:tplc="06C4C70E" w:tentative="1">
      <w:start w:val="1"/>
      <w:numFmt w:val="lowerRoman"/>
      <w:lvlText w:val="%3."/>
      <w:lvlJc w:val="right"/>
      <w:pPr>
        <w:ind w:left="1800" w:hanging="180"/>
      </w:pPr>
    </w:lvl>
    <w:lvl w:ilvl="3" w:tplc="EB547354" w:tentative="1">
      <w:start w:val="1"/>
      <w:numFmt w:val="decimal"/>
      <w:lvlText w:val="%4."/>
      <w:lvlJc w:val="left"/>
      <w:pPr>
        <w:ind w:left="2520" w:hanging="360"/>
      </w:pPr>
    </w:lvl>
    <w:lvl w:ilvl="4" w:tplc="BEC056BC" w:tentative="1">
      <w:start w:val="1"/>
      <w:numFmt w:val="lowerLetter"/>
      <w:lvlText w:val="%5."/>
      <w:lvlJc w:val="left"/>
      <w:pPr>
        <w:ind w:left="3240" w:hanging="360"/>
      </w:pPr>
    </w:lvl>
    <w:lvl w:ilvl="5" w:tplc="EBD261EE" w:tentative="1">
      <w:start w:val="1"/>
      <w:numFmt w:val="lowerRoman"/>
      <w:lvlText w:val="%6."/>
      <w:lvlJc w:val="right"/>
      <w:pPr>
        <w:ind w:left="3960" w:hanging="180"/>
      </w:pPr>
    </w:lvl>
    <w:lvl w:ilvl="6" w:tplc="79CADD3E" w:tentative="1">
      <w:start w:val="1"/>
      <w:numFmt w:val="decimal"/>
      <w:lvlText w:val="%7."/>
      <w:lvlJc w:val="left"/>
      <w:pPr>
        <w:ind w:left="4680" w:hanging="360"/>
      </w:pPr>
    </w:lvl>
    <w:lvl w:ilvl="7" w:tplc="5310EE46" w:tentative="1">
      <w:start w:val="1"/>
      <w:numFmt w:val="lowerLetter"/>
      <w:lvlText w:val="%8."/>
      <w:lvlJc w:val="left"/>
      <w:pPr>
        <w:ind w:left="5400" w:hanging="360"/>
      </w:pPr>
    </w:lvl>
    <w:lvl w:ilvl="8" w:tplc="AA445D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ED1C7D"/>
    <w:multiLevelType w:val="hybridMultilevel"/>
    <w:tmpl w:val="D0F4B2B8"/>
    <w:lvl w:ilvl="0" w:tplc="112ADE5C">
      <w:start w:val="1"/>
      <w:numFmt w:val="decimal"/>
      <w:lvlText w:val="%1."/>
      <w:lvlJc w:val="left"/>
      <w:pPr>
        <w:ind w:left="360" w:hanging="360"/>
      </w:pPr>
    </w:lvl>
    <w:lvl w:ilvl="1" w:tplc="F8162930">
      <w:start w:val="1"/>
      <w:numFmt w:val="lowerLetter"/>
      <w:lvlText w:val="%2."/>
      <w:lvlJc w:val="left"/>
      <w:pPr>
        <w:ind w:left="1080" w:hanging="360"/>
      </w:pPr>
      <w:rPr>
        <w:strike w:val="0"/>
        <w:color w:val="auto"/>
      </w:rPr>
    </w:lvl>
    <w:lvl w:ilvl="2" w:tplc="8BE09B7C">
      <w:start w:val="1"/>
      <w:numFmt w:val="lowerRoman"/>
      <w:lvlText w:val="%3."/>
      <w:lvlJc w:val="right"/>
      <w:pPr>
        <w:ind w:left="1800" w:hanging="180"/>
      </w:pPr>
    </w:lvl>
    <w:lvl w:ilvl="3" w:tplc="5804176C" w:tentative="1">
      <w:start w:val="1"/>
      <w:numFmt w:val="decimal"/>
      <w:lvlText w:val="%4."/>
      <w:lvlJc w:val="left"/>
      <w:pPr>
        <w:ind w:left="2520" w:hanging="360"/>
      </w:pPr>
    </w:lvl>
    <w:lvl w:ilvl="4" w:tplc="CC8CC8B2" w:tentative="1">
      <w:start w:val="1"/>
      <w:numFmt w:val="lowerLetter"/>
      <w:lvlText w:val="%5."/>
      <w:lvlJc w:val="left"/>
      <w:pPr>
        <w:ind w:left="3240" w:hanging="360"/>
      </w:pPr>
    </w:lvl>
    <w:lvl w:ilvl="5" w:tplc="F238121E" w:tentative="1">
      <w:start w:val="1"/>
      <w:numFmt w:val="lowerRoman"/>
      <w:lvlText w:val="%6."/>
      <w:lvlJc w:val="right"/>
      <w:pPr>
        <w:ind w:left="3960" w:hanging="180"/>
      </w:pPr>
    </w:lvl>
    <w:lvl w:ilvl="6" w:tplc="7C0E8E44" w:tentative="1">
      <w:start w:val="1"/>
      <w:numFmt w:val="decimal"/>
      <w:lvlText w:val="%7."/>
      <w:lvlJc w:val="left"/>
      <w:pPr>
        <w:ind w:left="4680" w:hanging="360"/>
      </w:pPr>
    </w:lvl>
    <w:lvl w:ilvl="7" w:tplc="61545020" w:tentative="1">
      <w:start w:val="1"/>
      <w:numFmt w:val="lowerLetter"/>
      <w:lvlText w:val="%8."/>
      <w:lvlJc w:val="left"/>
      <w:pPr>
        <w:ind w:left="5400" w:hanging="360"/>
      </w:pPr>
    </w:lvl>
    <w:lvl w:ilvl="8" w:tplc="566263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F12946"/>
    <w:multiLevelType w:val="hybridMultilevel"/>
    <w:tmpl w:val="3F86470A"/>
    <w:lvl w:ilvl="0" w:tplc="78A6DC40">
      <w:start w:val="1"/>
      <w:numFmt w:val="decimal"/>
      <w:lvlText w:val="%1."/>
      <w:lvlJc w:val="left"/>
      <w:pPr>
        <w:ind w:left="360" w:hanging="360"/>
      </w:pPr>
    </w:lvl>
    <w:lvl w:ilvl="1" w:tplc="37AAD1AA" w:tentative="1">
      <w:start w:val="1"/>
      <w:numFmt w:val="lowerLetter"/>
      <w:lvlText w:val="%2."/>
      <w:lvlJc w:val="left"/>
      <w:pPr>
        <w:ind w:left="1080" w:hanging="360"/>
      </w:pPr>
    </w:lvl>
    <w:lvl w:ilvl="2" w:tplc="DDE673C6" w:tentative="1">
      <w:start w:val="1"/>
      <w:numFmt w:val="lowerRoman"/>
      <w:lvlText w:val="%3."/>
      <w:lvlJc w:val="right"/>
      <w:pPr>
        <w:ind w:left="1800" w:hanging="180"/>
      </w:pPr>
    </w:lvl>
    <w:lvl w:ilvl="3" w:tplc="F6AE0B26" w:tentative="1">
      <w:start w:val="1"/>
      <w:numFmt w:val="decimal"/>
      <w:lvlText w:val="%4."/>
      <w:lvlJc w:val="left"/>
      <w:pPr>
        <w:ind w:left="2520" w:hanging="360"/>
      </w:pPr>
    </w:lvl>
    <w:lvl w:ilvl="4" w:tplc="0964AE80" w:tentative="1">
      <w:start w:val="1"/>
      <w:numFmt w:val="lowerLetter"/>
      <w:lvlText w:val="%5."/>
      <w:lvlJc w:val="left"/>
      <w:pPr>
        <w:ind w:left="3240" w:hanging="360"/>
      </w:pPr>
    </w:lvl>
    <w:lvl w:ilvl="5" w:tplc="00AE8E64" w:tentative="1">
      <w:start w:val="1"/>
      <w:numFmt w:val="lowerRoman"/>
      <w:lvlText w:val="%6."/>
      <w:lvlJc w:val="right"/>
      <w:pPr>
        <w:ind w:left="3960" w:hanging="180"/>
      </w:pPr>
    </w:lvl>
    <w:lvl w:ilvl="6" w:tplc="37FADFC2" w:tentative="1">
      <w:start w:val="1"/>
      <w:numFmt w:val="decimal"/>
      <w:lvlText w:val="%7."/>
      <w:lvlJc w:val="left"/>
      <w:pPr>
        <w:ind w:left="4680" w:hanging="360"/>
      </w:pPr>
    </w:lvl>
    <w:lvl w:ilvl="7" w:tplc="CA4A3150" w:tentative="1">
      <w:start w:val="1"/>
      <w:numFmt w:val="lowerLetter"/>
      <w:lvlText w:val="%8."/>
      <w:lvlJc w:val="left"/>
      <w:pPr>
        <w:ind w:left="5400" w:hanging="360"/>
      </w:pPr>
    </w:lvl>
    <w:lvl w:ilvl="8" w:tplc="278A56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4C4E8F"/>
    <w:multiLevelType w:val="hybridMultilevel"/>
    <w:tmpl w:val="F170FB46"/>
    <w:lvl w:ilvl="0" w:tplc="C562E274">
      <w:start w:val="1"/>
      <w:numFmt w:val="decimal"/>
      <w:lvlText w:val="%1."/>
      <w:lvlJc w:val="left"/>
      <w:pPr>
        <w:ind w:left="360" w:hanging="360"/>
      </w:pPr>
    </w:lvl>
    <w:lvl w:ilvl="1" w:tplc="3424CCE8" w:tentative="1">
      <w:start w:val="1"/>
      <w:numFmt w:val="lowerLetter"/>
      <w:lvlText w:val="%2."/>
      <w:lvlJc w:val="left"/>
      <w:pPr>
        <w:ind w:left="1080" w:hanging="360"/>
      </w:pPr>
    </w:lvl>
    <w:lvl w:ilvl="2" w:tplc="924A9BE0" w:tentative="1">
      <w:start w:val="1"/>
      <w:numFmt w:val="lowerRoman"/>
      <w:lvlText w:val="%3."/>
      <w:lvlJc w:val="right"/>
      <w:pPr>
        <w:ind w:left="1800" w:hanging="180"/>
      </w:pPr>
    </w:lvl>
    <w:lvl w:ilvl="3" w:tplc="820EDECE" w:tentative="1">
      <w:start w:val="1"/>
      <w:numFmt w:val="decimal"/>
      <w:lvlText w:val="%4."/>
      <w:lvlJc w:val="left"/>
      <w:pPr>
        <w:ind w:left="2520" w:hanging="360"/>
      </w:pPr>
    </w:lvl>
    <w:lvl w:ilvl="4" w:tplc="0FCED642" w:tentative="1">
      <w:start w:val="1"/>
      <w:numFmt w:val="lowerLetter"/>
      <w:lvlText w:val="%5."/>
      <w:lvlJc w:val="left"/>
      <w:pPr>
        <w:ind w:left="3240" w:hanging="360"/>
      </w:pPr>
    </w:lvl>
    <w:lvl w:ilvl="5" w:tplc="4A56436A" w:tentative="1">
      <w:start w:val="1"/>
      <w:numFmt w:val="lowerRoman"/>
      <w:lvlText w:val="%6."/>
      <w:lvlJc w:val="right"/>
      <w:pPr>
        <w:ind w:left="3960" w:hanging="180"/>
      </w:pPr>
    </w:lvl>
    <w:lvl w:ilvl="6" w:tplc="B762BC1A" w:tentative="1">
      <w:start w:val="1"/>
      <w:numFmt w:val="decimal"/>
      <w:lvlText w:val="%7."/>
      <w:lvlJc w:val="left"/>
      <w:pPr>
        <w:ind w:left="4680" w:hanging="360"/>
      </w:pPr>
    </w:lvl>
    <w:lvl w:ilvl="7" w:tplc="B16854E2" w:tentative="1">
      <w:start w:val="1"/>
      <w:numFmt w:val="lowerLetter"/>
      <w:lvlText w:val="%8."/>
      <w:lvlJc w:val="left"/>
      <w:pPr>
        <w:ind w:left="5400" w:hanging="360"/>
      </w:pPr>
    </w:lvl>
    <w:lvl w:ilvl="8" w:tplc="C49295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243385"/>
    <w:multiLevelType w:val="multilevel"/>
    <w:tmpl w:val="207ED6F0"/>
    <w:styleLink w:val="xNumbers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8" w15:restartNumberingAfterBreak="0">
    <w:nsid w:val="4673773D"/>
    <w:multiLevelType w:val="hybridMultilevel"/>
    <w:tmpl w:val="6B2276FC"/>
    <w:lvl w:ilvl="0" w:tplc="E79CD98A">
      <w:start w:val="1"/>
      <w:numFmt w:val="lowerLetter"/>
      <w:lvlText w:val="%1."/>
      <w:lvlJc w:val="left"/>
      <w:pPr>
        <w:ind w:left="1080" w:hanging="360"/>
      </w:pPr>
    </w:lvl>
    <w:lvl w:ilvl="1" w:tplc="46664204" w:tentative="1">
      <w:start w:val="1"/>
      <w:numFmt w:val="lowerLetter"/>
      <w:lvlText w:val="%2."/>
      <w:lvlJc w:val="left"/>
      <w:pPr>
        <w:ind w:left="1440" w:hanging="360"/>
      </w:pPr>
    </w:lvl>
    <w:lvl w:ilvl="2" w:tplc="FEDA7FBA" w:tentative="1">
      <w:start w:val="1"/>
      <w:numFmt w:val="lowerRoman"/>
      <w:lvlText w:val="%3."/>
      <w:lvlJc w:val="right"/>
      <w:pPr>
        <w:ind w:left="2160" w:hanging="180"/>
      </w:pPr>
    </w:lvl>
    <w:lvl w:ilvl="3" w:tplc="860A905C" w:tentative="1">
      <w:start w:val="1"/>
      <w:numFmt w:val="decimal"/>
      <w:lvlText w:val="%4."/>
      <w:lvlJc w:val="left"/>
      <w:pPr>
        <w:ind w:left="2880" w:hanging="360"/>
      </w:pPr>
    </w:lvl>
    <w:lvl w:ilvl="4" w:tplc="8EFE1024" w:tentative="1">
      <w:start w:val="1"/>
      <w:numFmt w:val="lowerLetter"/>
      <w:lvlText w:val="%5."/>
      <w:lvlJc w:val="left"/>
      <w:pPr>
        <w:ind w:left="3600" w:hanging="360"/>
      </w:pPr>
    </w:lvl>
    <w:lvl w:ilvl="5" w:tplc="B5007450" w:tentative="1">
      <w:start w:val="1"/>
      <w:numFmt w:val="lowerRoman"/>
      <w:lvlText w:val="%6."/>
      <w:lvlJc w:val="right"/>
      <w:pPr>
        <w:ind w:left="4320" w:hanging="180"/>
      </w:pPr>
    </w:lvl>
    <w:lvl w:ilvl="6" w:tplc="ACCEE048" w:tentative="1">
      <w:start w:val="1"/>
      <w:numFmt w:val="decimal"/>
      <w:lvlText w:val="%7."/>
      <w:lvlJc w:val="left"/>
      <w:pPr>
        <w:ind w:left="5040" w:hanging="360"/>
      </w:pPr>
    </w:lvl>
    <w:lvl w:ilvl="7" w:tplc="D0D06488" w:tentative="1">
      <w:start w:val="1"/>
      <w:numFmt w:val="lowerLetter"/>
      <w:lvlText w:val="%8."/>
      <w:lvlJc w:val="left"/>
      <w:pPr>
        <w:ind w:left="5760" w:hanging="360"/>
      </w:pPr>
    </w:lvl>
    <w:lvl w:ilvl="8" w:tplc="54304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F2396"/>
    <w:multiLevelType w:val="hybridMultilevel"/>
    <w:tmpl w:val="C48CAFE4"/>
    <w:lvl w:ilvl="0" w:tplc="6CA21594">
      <w:start w:val="1"/>
      <w:numFmt w:val="decimal"/>
      <w:lvlText w:val="%1."/>
      <w:lvlJc w:val="left"/>
      <w:pPr>
        <w:ind w:left="360" w:hanging="360"/>
      </w:pPr>
    </w:lvl>
    <w:lvl w:ilvl="1" w:tplc="3EC6C46E">
      <w:start w:val="1"/>
      <w:numFmt w:val="lowerLetter"/>
      <w:lvlText w:val="%2."/>
      <w:lvlJc w:val="left"/>
      <w:pPr>
        <w:ind w:left="1080" w:hanging="360"/>
      </w:pPr>
    </w:lvl>
    <w:lvl w:ilvl="2" w:tplc="42A887F6" w:tentative="1">
      <w:start w:val="1"/>
      <w:numFmt w:val="lowerRoman"/>
      <w:lvlText w:val="%3."/>
      <w:lvlJc w:val="right"/>
      <w:pPr>
        <w:ind w:left="1800" w:hanging="180"/>
      </w:pPr>
    </w:lvl>
    <w:lvl w:ilvl="3" w:tplc="508EC3C0" w:tentative="1">
      <w:start w:val="1"/>
      <w:numFmt w:val="decimal"/>
      <w:lvlText w:val="%4."/>
      <w:lvlJc w:val="left"/>
      <w:pPr>
        <w:ind w:left="2520" w:hanging="360"/>
      </w:pPr>
    </w:lvl>
    <w:lvl w:ilvl="4" w:tplc="35DED858" w:tentative="1">
      <w:start w:val="1"/>
      <w:numFmt w:val="lowerLetter"/>
      <w:lvlText w:val="%5."/>
      <w:lvlJc w:val="left"/>
      <w:pPr>
        <w:ind w:left="3240" w:hanging="360"/>
      </w:pPr>
    </w:lvl>
    <w:lvl w:ilvl="5" w:tplc="60DC6676" w:tentative="1">
      <w:start w:val="1"/>
      <w:numFmt w:val="lowerRoman"/>
      <w:lvlText w:val="%6."/>
      <w:lvlJc w:val="right"/>
      <w:pPr>
        <w:ind w:left="3960" w:hanging="180"/>
      </w:pPr>
    </w:lvl>
    <w:lvl w:ilvl="6" w:tplc="18420C26" w:tentative="1">
      <w:start w:val="1"/>
      <w:numFmt w:val="decimal"/>
      <w:lvlText w:val="%7."/>
      <w:lvlJc w:val="left"/>
      <w:pPr>
        <w:ind w:left="4680" w:hanging="360"/>
      </w:pPr>
    </w:lvl>
    <w:lvl w:ilvl="7" w:tplc="9110C01E" w:tentative="1">
      <w:start w:val="1"/>
      <w:numFmt w:val="lowerLetter"/>
      <w:lvlText w:val="%8."/>
      <w:lvlJc w:val="left"/>
      <w:pPr>
        <w:ind w:left="5400" w:hanging="360"/>
      </w:pPr>
    </w:lvl>
    <w:lvl w:ilvl="8" w:tplc="F1C6D4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364F79"/>
    <w:multiLevelType w:val="multilevel"/>
    <w:tmpl w:val="78F0F144"/>
    <w:styleLink w:val="xParagraphs"/>
    <w:lvl w:ilvl="0">
      <w:start w:val="1"/>
      <w:numFmt w:val="decimal"/>
      <w:pStyle w:val="Paragrafnummer"/>
      <w:lvlText w:val="§ %1"/>
      <w:lvlJc w:val="left"/>
      <w:pPr>
        <w:ind w:left="6237" w:hanging="623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1" w15:restartNumberingAfterBreak="0">
    <w:nsid w:val="4FDF5EA5"/>
    <w:multiLevelType w:val="multilevel"/>
    <w:tmpl w:val="4E5CAB68"/>
    <w:styleLink w:val="xListNumbers"/>
    <w:lvl w:ilvl="0">
      <w:start w:val="1"/>
      <w:numFmt w:val="decimal"/>
      <w:lvlText w:val="%1."/>
      <w:lvlJc w:val="right"/>
      <w:pPr>
        <w:ind w:left="584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79" w:hanging="29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74" w:hanging="295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69" w:hanging="295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764" w:hanging="29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059" w:hanging="29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354" w:hanging="29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649" w:hanging="29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44" w:hanging="295"/>
      </w:pPr>
      <w:rPr>
        <w:rFonts w:hint="default"/>
      </w:rPr>
    </w:lvl>
  </w:abstractNum>
  <w:abstractNum w:abstractNumId="22" w15:restartNumberingAfterBreak="0">
    <w:nsid w:val="523210D4"/>
    <w:multiLevelType w:val="hybridMultilevel"/>
    <w:tmpl w:val="AC48F544"/>
    <w:lvl w:ilvl="0" w:tplc="8F3C6A58">
      <w:start w:val="1"/>
      <w:numFmt w:val="bullet"/>
      <w:pStyle w:val="Punktlista1"/>
      <w:lvlText w:val=""/>
      <w:lvlJc w:val="left"/>
      <w:pPr>
        <w:ind w:left="-416" w:hanging="360"/>
      </w:pPr>
      <w:rPr>
        <w:rFonts w:ascii="Symbol" w:hAnsi="Symbol" w:hint="default"/>
      </w:rPr>
    </w:lvl>
    <w:lvl w:ilvl="1" w:tplc="1C6E2470" w:tentative="1">
      <w:start w:val="1"/>
      <w:numFmt w:val="bullet"/>
      <w:lvlText w:val="o"/>
      <w:lvlJc w:val="left"/>
      <w:pPr>
        <w:ind w:left="304" w:hanging="360"/>
      </w:pPr>
      <w:rPr>
        <w:rFonts w:ascii="Courier New" w:hAnsi="Courier New" w:cs="Courier New" w:hint="default"/>
      </w:rPr>
    </w:lvl>
    <w:lvl w:ilvl="2" w:tplc="621E8D54" w:tentative="1">
      <w:start w:val="1"/>
      <w:numFmt w:val="bullet"/>
      <w:lvlText w:val=""/>
      <w:lvlJc w:val="left"/>
      <w:pPr>
        <w:ind w:left="1024" w:hanging="360"/>
      </w:pPr>
      <w:rPr>
        <w:rFonts w:ascii="Wingdings" w:hAnsi="Wingdings" w:hint="default"/>
      </w:rPr>
    </w:lvl>
    <w:lvl w:ilvl="3" w:tplc="453C79EA" w:tentative="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4" w:tplc="76D2D456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5" w:tplc="6B2C06EE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6" w:tplc="4FE0C328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7" w:tplc="5ACEE56A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8" w:tplc="D4E4E158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</w:abstractNum>
  <w:abstractNum w:abstractNumId="23" w15:restartNumberingAfterBreak="0">
    <w:nsid w:val="542734E6"/>
    <w:multiLevelType w:val="hybridMultilevel"/>
    <w:tmpl w:val="3774C164"/>
    <w:lvl w:ilvl="0" w:tplc="3EF47E00">
      <w:start w:val="1"/>
      <w:numFmt w:val="lowerLetter"/>
      <w:lvlText w:val="%1."/>
      <w:lvlJc w:val="left"/>
      <w:pPr>
        <w:ind w:left="1080" w:hanging="360"/>
      </w:pPr>
      <w:rPr>
        <w:strike w:val="0"/>
      </w:rPr>
    </w:lvl>
    <w:lvl w:ilvl="1" w:tplc="5484DFE8" w:tentative="1">
      <w:start w:val="1"/>
      <w:numFmt w:val="lowerLetter"/>
      <w:lvlText w:val="%2."/>
      <w:lvlJc w:val="left"/>
      <w:pPr>
        <w:ind w:left="1440" w:hanging="360"/>
      </w:pPr>
    </w:lvl>
    <w:lvl w:ilvl="2" w:tplc="4CFAA440" w:tentative="1">
      <w:start w:val="1"/>
      <w:numFmt w:val="lowerRoman"/>
      <w:lvlText w:val="%3."/>
      <w:lvlJc w:val="right"/>
      <w:pPr>
        <w:ind w:left="2160" w:hanging="180"/>
      </w:pPr>
    </w:lvl>
    <w:lvl w:ilvl="3" w:tplc="D3E239DE" w:tentative="1">
      <w:start w:val="1"/>
      <w:numFmt w:val="decimal"/>
      <w:lvlText w:val="%4."/>
      <w:lvlJc w:val="left"/>
      <w:pPr>
        <w:ind w:left="2880" w:hanging="360"/>
      </w:pPr>
    </w:lvl>
    <w:lvl w:ilvl="4" w:tplc="6CE630A2" w:tentative="1">
      <w:start w:val="1"/>
      <w:numFmt w:val="lowerLetter"/>
      <w:lvlText w:val="%5."/>
      <w:lvlJc w:val="left"/>
      <w:pPr>
        <w:ind w:left="3600" w:hanging="360"/>
      </w:pPr>
    </w:lvl>
    <w:lvl w:ilvl="5" w:tplc="154A3D9C" w:tentative="1">
      <w:start w:val="1"/>
      <w:numFmt w:val="lowerRoman"/>
      <w:lvlText w:val="%6."/>
      <w:lvlJc w:val="right"/>
      <w:pPr>
        <w:ind w:left="4320" w:hanging="180"/>
      </w:pPr>
    </w:lvl>
    <w:lvl w:ilvl="6" w:tplc="16AC4C30" w:tentative="1">
      <w:start w:val="1"/>
      <w:numFmt w:val="decimal"/>
      <w:lvlText w:val="%7."/>
      <w:lvlJc w:val="left"/>
      <w:pPr>
        <w:ind w:left="5040" w:hanging="360"/>
      </w:pPr>
    </w:lvl>
    <w:lvl w:ilvl="7" w:tplc="49104966" w:tentative="1">
      <w:start w:val="1"/>
      <w:numFmt w:val="lowerLetter"/>
      <w:lvlText w:val="%8."/>
      <w:lvlJc w:val="left"/>
      <w:pPr>
        <w:ind w:left="5760" w:hanging="360"/>
      </w:pPr>
    </w:lvl>
    <w:lvl w:ilvl="8" w:tplc="5FD019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D7E78"/>
    <w:multiLevelType w:val="hybridMultilevel"/>
    <w:tmpl w:val="84761714"/>
    <w:lvl w:ilvl="0" w:tplc="A508AE7C">
      <w:start w:val="1"/>
      <w:numFmt w:val="decimal"/>
      <w:lvlText w:val="%1."/>
      <w:lvlJc w:val="left"/>
      <w:pPr>
        <w:ind w:left="360" w:hanging="360"/>
      </w:pPr>
    </w:lvl>
    <w:lvl w:ilvl="1" w:tplc="42CA97EA">
      <w:start w:val="1"/>
      <w:numFmt w:val="lowerLetter"/>
      <w:lvlText w:val="%2."/>
      <w:lvlJc w:val="left"/>
      <w:pPr>
        <w:ind w:left="1080" w:hanging="360"/>
      </w:pPr>
    </w:lvl>
    <w:lvl w:ilvl="2" w:tplc="7A605798">
      <w:start w:val="1"/>
      <w:numFmt w:val="lowerRoman"/>
      <w:lvlText w:val="%3."/>
      <w:lvlJc w:val="right"/>
      <w:pPr>
        <w:ind w:left="1800" w:hanging="180"/>
      </w:pPr>
    </w:lvl>
    <w:lvl w:ilvl="3" w:tplc="D1CC3FD4" w:tentative="1">
      <w:start w:val="1"/>
      <w:numFmt w:val="decimal"/>
      <w:lvlText w:val="%4."/>
      <w:lvlJc w:val="left"/>
      <w:pPr>
        <w:ind w:left="2520" w:hanging="360"/>
      </w:pPr>
    </w:lvl>
    <w:lvl w:ilvl="4" w:tplc="28B038EC" w:tentative="1">
      <w:start w:val="1"/>
      <w:numFmt w:val="lowerLetter"/>
      <w:lvlText w:val="%5."/>
      <w:lvlJc w:val="left"/>
      <w:pPr>
        <w:ind w:left="3240" w:hanging="360"/>
      </w:pPr>
    </w:lvl>
    <w:lvl w:ilvl="5" w:tplc="25F80376" w:tentative="1">
      <w:start w:val="1"/>
      <w:numFmt w:val="lowerRoman"/>
      <w:lvlText w:val="%6."/>
      <w:lvlJc w:val="right"/>
      <w:pPr>
        <w:ind w:left="3960" w:hanging="180"/>
      </w:pPr>
    </w:lvl>
    <w:lvl w:ilvl="6" w:tplc="207A6A30" w:tentative="1">
      <w:start w:val="1"/>
      <w:numFmt w:val="decimal"/>
      <w:lvlText w:val="%7."/>
      <w:lvlJc w:val="left"/>
      <w:pPr>
        <w:ind w:left="4680" w:hanging="360"/>
      </w:pPr>
    </w:lvl>
    <w:lvl w:ilvl="7" w:tplc="4628E8F2" w:tentative="1">
      <w:start w:val="1"/>
      <w:numFmt w:val="lowerLetter"/>
      <w:lvlText w:val="%8."/>
      <w:lvlJc w:val="left"/>
      <w:pPr>
        <w:ind w:left="5400" w:hanging="360"/>
      </w:pPr>
    </w:lvl>
    <w:lvl w:ilvl="8" w:tplc="3D44C9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773073"/>
    <w:multiLevelType w:val="hybridMultilevel"/>
    <w:tmpl w:val="5EE0422E"/>
    <w:lvl w:ilvl="0" w:tplc="B02AAB40">
      <w:start w:val="1"/>
      <w:numFmt w:val="decimal"/>
      <w:lvlText w:val="%1."/>
      <w:lvlJc w:val="left"/>
      <w:pPr>
        <w:ind w:left="360" w:hanging="360"/>
      </w:pPr>
    </w:lvl>
    <w:lvl w:ilvl="1" w:tplc="2F0C3AD6">
      <w:start w:val="1"/>
      <w:numFmt w:val="lowerLetter"/>
      <w:lvlText w:val="%2."/>
      <w:lvlJc w:val="left"/>
      <w:pPr>
        <w:ind w:left="1080" w:hanging="360"/>
      </w:pPr>
    </w:lvl>
    <w:lvl w:ilvl="2" w:tplc="85F4747C">
      <w:start w:val="1"/>
      <w:numFmt w:val="lowerRoman"/>
      <w:lvlText w:val="%3."/>
      <w:lvlJc w:val="right"/>
      <w:pPr>
        <w:ind w:left="1800" w:hanging="180"/>
      </w:pPr>
      <w:rPr>
        <w:strike w:val="0"/>
      </w:rPr>
    </w:lvl>
    <w:lvl w:ilvl="3" w:tplc="36A6C4D2" w:tentative="1">
      <w:start w:val="1"/>
      <w:numFmt w:val="decimal"/>
      <w:lvlText w:val="%4."/>
      <w:lvlJc w:val="left"/>
      <w:pPr>
        <w:ind w:left="2520" w:hanging="360"/>
      </w:pPr>
    </w:lvl>
    <w:lvl w:ilvl="4" w:tplc="33AA6DF8" w:tentative="1">
      <w:start w:val="1"/>
      <w:numFmt w:val="lowerLetter"/>
      <w:lvlText w:val="%5."/>
      <w:lvlJc w:val="left"/>
      <w:pPr>
        <w:ind w:left="3240" w:hanging="360"/>
      </w:pPr>
    </w:lvl>
    <w:lvl w:ilvl="5" w:tplc="3058E582" w:tentative="1">
      <w:start w:val="1"/>
      <w:numFmt w:val="lowerRoman"/>
      <w:lvlText w:val="%6."/>
      <w:lvlJc w:val="right"/>
      <w:pPr>
        <w:ind w:left="3960" w:hanging="180"/>
      </w:pPr>
    </w:lvl>
    <w:lvl w:ilvl="6" w:tplc="35EACE5C" w:tentative="1">
      <w:start w:val="1"/>
      <w:numFmt w:val="decimal"/>
      <w:lvlText w:val="%7."/>
      <w:lvlJc w:val="left"/>
      <w:pPr>
        <w:ind w:left="4680" w:hanging="360"/>
      </w:pPr>
    </w:lvl>
    <w:lvl w:ilvl="7" w:tplc="20FCAE02" w:tentative="1">
      <w:start w:val="1"/>
      <w:numFmt w:val="lowerLetter"/>
      <w:lvlText w:val="%8."/>
      <w:lvlJc w:val="left"/>
      <w:pPr>
        <w:ind w:left="5400" w:hanging="360"/>
      </w:pPr>
    </w:lvl>
    <w:lvl w:ilvl="8" w:tplc="FD2E6D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1D02FB"/>
    <w:multiLevelType w:val="hybridMultilevel"/>
    <w:tmpl w:val="F2D812F4"/>
    <w:lvl w:ilvl="0" w:tplc="EA68146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6C461D96">
      <w:start w:val="1"/>
      <w:numFmt w:val="lowerLetter"/>
      <w:lvlText w:val="%2."/>
      <w:lvlJc w:val="left"/>
      <w:pPr>
        <w:ind w:left="1080" w:hanging="360"/>
      </w:pPr>
    </w:lvl>
    <w:lvl w:ilvl="2" w:tplc="5C967948" w:tentative="1">
      <w:start w:val="1"/>
      <w:numFmt w:val="lowerRoman"/>
      <w:lvlText w:val="%3."/>
      <w:lvlJc w:val="right"/>
      <w:pPr>
        <w:ind w:left="1800" w:hanging="180"/>
      </w:pPr>
    </w:lvl>
    <w:lvl w:ilvl="3" w:tplc="4568016E" w:tentative="1">
      <w:start w:val="1"/>
      <w:numFmt w:val="decimal"/>
      <w:lvlText w:val="%4."/>
      <w:lvlJc w:val="left"/>
      <w:pPr>
        <w:ind w:left="2520" w:hanging="360"/>
      </w:pPr>
    </w:lvl>
    <w:lvl w:ilvl="4" w:tplc="4CCC9588" w:tentative="1">
      <w:start w:val="1"/>
      <w:numFmt w:val="lowerLetter"/>
      <w:lvlText w:val="%5."/>
      <w:lvlJc w:val="left"/>
      <w:pPr>
        <w:ind w:left="3240" w:hanging="360"/>
      </w:pPr>
    </w:lvl>
    <w:lvl w:ilvl="5" w:tplc="26DAC98A" w:tentative="1">
      <w:start w:val="1"/>
      <w:numFmt w:val="lowerRoman"/>
      <w:lvlText w:val="%6."/>
      <w:lvlJc w:val="right"/>
      <w:pPr>
        <w:ind w:left="3960" w:hanging="180"/>
      </w:pPr>
    </w:lvl>
    <w:lvl w:ilvl="6" w:tplc="2C88E852" w:tentative="1">
      <w:start w:val="1"/>
      <w:numFmt w:val="decimal"/>
      <w:lvlText w:val="%7."/>
      <w:lvlJc w:val="left"/>
      <w:pPr>
        <w:ind w:left="4680" w:hanging="360"/>
      </w:pPr>
    </w:lvl>
    <w:lvl w:ilvl="7" w:tplc="4CB4F922" w:tentative="1">
      <w:start w:val="1"/>
      <w:numFmt w:val="lowerLetter"/>
      <w:lvlText w:val="%8."/>
      <w:lvlJc w:val="left"/>
      <w:pPr>
        <w:ind w:left="5400" w:hanging="360"/>
      </w:pPr>
    </w:lvl>
    <w:lvl w:ilvl="8" w:tplc="1CE840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7222DC"/>
    <w:multiLevelType w:val="hybridMultilevel"/>
    <w:tmpl w:val="66FA0C62"/>
    <w:lvl w:ilvl="0" w:tplc="80E2FCCA">
      <w:start w:val="1"/>
      <w:numFmt w:val="bullet"/>
      <w:pStyle w:val="Liststyck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5983658"/>
    <w:multiLevelType w:val="multilevel"/>
    <w:tmpl w:val="25F2324C"/>
    <w:lvl w:ilvl="0">
      <w:start w:val="1"/>
      <w:numFmt w:val="bullet"/>
      <w:pStyle w:val="Punktlista"/>
      <w:lvlText w:val=""/>
      <w:lvlJc w:val="left"/>
      <w:pPr>
        <w:ind w:left="397" w:hanging="255"/>
      </w:pPr>
      <w:rPr>
        <w:rFonts w:ascii="Symbol" w:hAnsi="Symbol" w:hint="default"/>
      </w:rPr>
    </w:lvl>
    <w:lvl w:ilvl="1">
      <w:start w:val="1"/>
      <w:numFmt w:val="bullet"/>
      <w:pStyle w:val="Punktlista2"/>
      <w:lvlText w:val="○"/>
      <w:lvlJc w:val="left"/>
      <w:pPr>
        <w:ind w:left="680" w:hanging="283"/>
      </w:pPr>
      <w:rPr>
        <w:rFonts w:ascii="Arial" w:hAnsi="Arial" w:hint="default"/>
      </w:rPr>
    </w:lvl>
    <w:lvl w:ilvl="2">
      <w:start w:val="1"/>
      <w:numFmt w:val="bullet"/>
      <w:pStyle w:val="Punktlista3"/>
      <w:lvlText w:val="­"/>
      <w:lvlJc w:val="left"/>
      <w:pPr>
        <w:ind w:left="964" w:hanging="255"/>
      </w:pPr>
      <w:rPr>
        <w:rFonts w:ascii="Arial" w:hAnsi="Arial" w:hint="default"/>
      </w:rPr>
    </w:lvl>
    <w:lvl w:ilvl="3">
      <w:start w:val="1"/>
      <w:numFmt w:val="bullet"/>
      <w:pStyle w:val="Punktlista4"/>
      <w:lvlText w:val="­"/>
      <w:lvlJc w:val="left"/>
      <w:pPr>
        <w:ind w:left="1810" w:hanging="284"/>
      </w:pPr>
      <w:rPr>
        <w:rFonts w:ascii="Arial" w:hAnsi="Arial" w:hint="default"/>
      </w:rPr>
    </w:lvl>
    <w:lvl w:ilvl="4">
      <w:start w:val="1"/>
      <w:numFmt w:val="bullet"/>
      <w:pStyle w:val="Punktlista5"/>
      <w:lvlText w:val="­"/>
      <w:lvlJc w:val="left"/>
      <w:pPr>
        <w:ind w:left="2281" w:hanging="284"/>
      </w:pPr>
      <w:rPr>
        <w:rFonts w:ascii="Arial" w:hAnsi="Arial" w:hint="default"/>
      </w:rPr>
    </w:lvl>
    <w:lvl w:ilvl="5">
      <w:start w:val="1"/>
      <w:numFmt w:val="bullet"/>
      <w:lvlText w:val="­"/>
      <w:lvlJc w:val="left"/>
      <w:pPr>
        <w:ind w:left="2752" w:hanging="284"/>
      </w:pPr>
      <w:rPr>
        <w:rFonts w:ascii="Arial" w:hAnsi="Arial" w:hint="default"/>
      </w:rPr>
    </w:lvl>
    <w:lvl w:ilvl="6">
      <w:start w:val="1"/>
      <w:numFmt w:val="bullet"/>
      <w:lvlText w:val="­"/>
      <w:lvlJc w:val="left"/>
      <w:pPr>
        <w:ind w:left="3223" w:hanging="284"/>
      </w:pPr>
      <w:rPr>
        <w:rFonts w:ascii="Arial" w:hAnsi="Arial" w:hint="default"/>
      </w:rPr>
    </w:lvl>
    <w:lvl w:ilvl="7">
      <w:start w:val="1"/>
      <w:numFmt w:val="bullet"/>
      <w:lvlText w:val="­"/>
      <w:lvlJc w:val="left"/>
      <w:pPr>
        <w:ind w:left="3694" w:hanging="284"/>
      </w:pPr>
      <w:rPr>
        <w:rFonts w:ascii="Arial" w:hAnsi="Arial" w:hint="default"/>
      </w:rPr>
    </w:lvl>
    <w:lvl w:ilvl="8">
      <w:start w:val="1"/>
      <w:numFmt w:val="bullet"/>
      <w:lvlText w:val="­"/>
      <w:lvlJc w:val="left"/>
      <w:pPr>
        <w:ind w:left="4165" w:hanging="284"/>
      </w:pPr>
      <w:rPr>
        <w:rFonts w:ascii="Arial" w:hAnsi="Arial" w:hint="default"/>
      </w:rPr>
    </w:lvl>
  </w:abstractNum>
  <w:abstractNum w:abstractNumId="29" w15:restartNumberingAfterBreak="0">
    <w:nsid w:val="772E5F33"/>
    <w:multiLevelType w:val="multilevel"/>
    <w:tmpl w:val="94B6A74C"/>
    <w:styleLink w:val="xListBullets"/>
    <w:lvl w:ilvl="0">
      <w:start w:val="1"/>
      <w:numFmt w:val="bullet"/>
      <w:lvlText w:val=""/>
      <w:lvlJc w:val="left"/>
      <w:pPr>
        <w:ind w:left="584" w:hanging="357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ind w:left="941" w:hanging="357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1298" w:hanging="357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655" w:hanging="357"/>
      </w:pPr>
      <w:rPr>
        <w:rFonts w:ascii="Arial" w:hAnsi="Arial" w:hint="default"/>
      </w:rPr>
    </w:lvl>
    <w:lvl w:ilvl="4">
      <w:start w:val="1"/>
      <w:numFmt w:val="bullet"/>
      <w:lvlText w:val="­"/>
      <w:lvlJc w:val="left"/>
      <w:pPr>
        <w:ind w:left="2012" w:hanging="357"/>
      </w:pPr>
      <w:rPr>
        <w:rFonts w:ascii="Arial" w:hAnsi="Arial" w:hint="default"/>
      </w:rPr>
    </w:lvl>
    <w:lvl w:ilvl="5">
      <w:start w:val="1"/>
      <w:numFmt w:val="bullet"/>
      <w:lvlText w:val="­"/>
      <w:lvlJc w:val="left"/>
      <w:pPr>
        <w:ind w:left="2369" w:hanging="357"/>
      </w:pPr>
      <w:rPr>
        <w:rFonts w:ascii="Arial" w:hAnsi="Arial" w:hint="default"/>
      </w:rPr>
    </w:lvl>
    <w:lvl w:ilvl="6">
      <w:start w:val="1"/>
      <w:numFmt w:val="bullet"/>
      <w:lvlText w:val="­"/>
      <w:lvlJc w:val="left"/>
      <w:pPr>
        <w:ind w:left="2726" w:hanging="357"/>
      </w:pPr>
      <w:rPr>
        <w:rFonts w:ascii="Arial" w:hAnsi="Arial" w:hint="default"/>
      </w:rPr>
    </w:lvl>
    <w:lvl w:ilvl="7">
      <w:start w:val="1"/>
      <w:numFmt w:val="bullet"/>
      <w:lvlText w:val="­"/>
      <w:lvlJc w:val="left"/>
      <w:pPr>
        <w:ind w:left="3083" w:hanging="357"/>
      </w:pPr>
      <w:rPr>
        <w:rFonts w:ascii="Arial" w:hAnsi="Arial" w:hint="default"/>
      </w:rPr>
    </w:lvl>
    <w:lvl w:ilvl="8">
      <w:start w:val="1"/>
      <w:numFmt w:val="bullet"/>
      <w:lvlText w:val="­"/>
      <w:lvlJc w:val="left"/>
      <w:pPr>
        <w:ind w:left="3440" w:hanging="357"/>
      </w:pPr>
      <w:rPr>
        <w:rFonts w:ascii="Arial" w:hAnsi="Arial" w:hint="default"/>
      </w:rPr>
    </w:lvl>
  </w:abstractNum>
  <w:abstractNum w:abstractNumId="30" w15:restartNumberingAfterBreak="0">
    <w:nsid w:val="79DA7841"/>
    <w:multiLevelType w:val="multilevel"/>
    <w:tmpl w:val="8442527C"/>
    <w:styleLink w:val="LiV"/>
    <w:lvl w:ilvl="0">
      <w:start w:val="1"/>
      <w:numFmt w:val="decimal"/>
      <w:lvlText w:val="§%1"/>
      <w:lvlJc w:val="left"/>
      <w:pPr>
        <w:tabs>
          <w:tab w:val="num" w:pos="5102"/>
        </w:tabs>
        <w:ind w:left="5102" w:firstLine="0"/>
      </w:pPr>
      <w:rPr>
        <w:rFonts w:ascii="Arial" w:hAnsi="Arial" w:cs="Aria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3991"/>
        </w:tabs>
        <w:ind w:left="3991" w:hanging="360"/>
      </w:pPr>
    </w:lvl>
    <w:lvl w:ilvl="2">
      <w:start w:val="1"/>
      <w:numFmt w:val="lowerRoman"/>
      <w:lvlText w:val="%3."/>
      <w:lvlJc w:val="right"/>
      <w:pPr>
        <w:tabs>
          <w:tab w:val="num" w:pos="4711"/>
        </w:tabs>
        <w:ind w:left="4711" w:hanging="180"/>
      </w:pPr>
    </w:lvl>
    <w:lvl w:ilvl="3">
      <w:start w:val="1"/>
      <w:numFmt w:val="decimal"/>
      <w:lvlText w:val="%4."/>
      <w:lvlJc w:val="left"/>
      <w:pPr>
        <w:tabs>
          <w:tab w:val="num" w:pos="5431"/>
        </w:tabs>
        <w:ind w:left="5431" w:hanging="360"/>
      </w:pPr>
    </w:lvl>
    <w:lvl w:ilvl="4">
      <w:start w:val="1"/>
      <w:numFmt w:val="lowerLetter"/>
      <w:lvlText w:val="%5."/>
      <w:lvlJc w:val="left"/>
      <w:pPr>
        <w:tabs>
          <w:tab w:val="num" w:pos="6151"/>
        </w:tabs>
        <w:ind w:left="6151" w:hanging="360"/>
      </w:pPr>
    </w:lvl>
    <w:lvl w:ilvl="5">
      <w:start w:val="1"/>
      <w:numFmt w:val="lowerRoman"/>
      <w:lvlText w:val="%6."/>
      <w:lvlJc w:val="right"/>
      <w:pPr>
        <w:tabs>
          <w:tab w:val="num" w:pos="6871"/>
        </w:tabs>
        <w:ind w:left="6871" w:hanging="180"/>
      </w:pPr>
    </w:lvl>
    <w:lvl w:ilvl="6">
      <w:start w:val="1"/>
      <w:numFmt w:val="decimal"/>
      <w:lvlText w:val="%7."/>
      <w:lvlJc w:val="left"/>
      <w:pPr>
        <w:tabs>
          <w:tab w:val="num" w:pos="7591"/>
        </w:tabs>
        <w:ind w:left="7591" w:hanging="360"/>
      </w:pPr>
    </w:lvl>
    <w:lvl w:ilvl="7">
      <w:start w:val="1"/>
      <w:numFmt w:val="lowerLetter"/>
      <w:lvlText w:val="%8."/>
      <w:lvlJc w:val="left"/>
      <w:pPr>
        <w:tabs>
          <w:tab w:val="num" w:pos="8311"/>
        </w:tabs>
        <w:ind w:left="8311" w:hanging="360"/>
      </w:pPr>
    </w:lvl>
    <w:lvl w:ilvl="8">
      <w:start w:val="1"/>
      <w:numFmt w:val="lowerRoman"/>
      <w:lvlText w:val="%9."/>
      <w:lvlJc w:val="right"/>
      <w:pPr>
        <w:tabs>
          <w:tab w:val="num" w:pos="9031"/>
        </w:tabs>
        <w:ind w:left="9031" w:hanging="180"/>
      </w:pPr>
    </w:lvl>
  </w:abstractNum>
  <w:abstractNum w:abstractNumId="31" w15:restartNumberingAfterBreak="0">
    <w:nsid w:val="7A5301F9"/>
    <w:multiLevelType w:val="hybridMultilevel"/>
    <w:tmpl w:val="6B2276FC"/>
    <w:lvl w:ilvl="0" w:tplc="5174281A">
      <w:start w:val="1"/>
      <w:numFmt w:val="lowerLetter"/>
      <w:lvlText w:val="%1."/>
      <w:lvlJc w:val="left"/>
      <w:pPr>
        <w:ind w:left="1080" w:hanging="360"/>
      </w:pPr>
    </w:lvl>
    <w:lvl w:ilvl="1" w:tplc="EA183B0C" w:tentative="1">
      <w:start w:val="1"/>
      <w:numFmt w:val="lowerLetter"/>
      <w:lvlText w:val="%2."/>
      <w:lvlJc w:val="left"/>
      <w:pPr>
        <w:ind w:left="1440" w:hanging="360"/>
      </w:pPr>
    </w:lvl>
    <w:lvl w:ilvl="2" w:tplc="B3789A1C" w:tentative="1">
      <w:start w:val="1"/>
      <w:numFmt w:val="lowerRoman"/>
      <w:lvlText w:val="%3."/>
      <w:lvlJc w:val="right"/>
      <w:pPr>
        <w:ind w:left="2160" w:hanging="180"/>
      </w:pPr>
    </w:lvl>
    <w:lvl w:ilvl="3" w:tplc="CC58E0E6" w:tentative="1">
      <w:start w:val="1"/>
      <w:numFmt w:val="decimal"/>
      <w:lvlText w:val="%4."/>
      <w:lvlJc w:val="left"/>
      <w:pPr>
        <w:ind w:left="2880" w:hanging="360"/>
      </w:pPr>
    </w:lvl>
    <w:lvl w:ilvl="4" w:tplc="5838ECEA" w:tentative="1">
      <w:start w:val="1"/>
      <w:numFmt w:val="lowerLetter"/>
      <w:lvlText w:val="%5."/>
      <w:lvlJc w:val="left"/>
      <w:pPr>
        <w:ind w:left="3600" w:hanging="360"/>
      </w:pPr>
    </w:lvl>
    <w:lvl w:ilvl="5" w:tplc="5D888AEE" w:tentative="1">
      <w:start w:val="1"/>
      <w:numFmt w:val="lowerRoman"/>
      <w:lvlText w:val="%6."/>
      <w:lvlJc w:val="right"/>
      <w:pPr>
        <w:ind w:left="4320" w:hanging="180"/>
      </w:pPr>
    </w:lvl>
    <w:lvl w:ilvl="6" w:tplc="31B0A7F0" w:tentative="1">
      <w:start w:val="1"/>
      <w:numFmt w:val="decimal"/>
      <w:lvlText w:val="%7."/>
      <w:lvlJc w:val="left"/>
      <w:pPr>
        <w:ind w:left="5040" w:hanging="360"/>
      </w:pPr>
    </w:lvl>
    <w:lvl w:ilvl="7" w:tplc="23CA616A" w:tentative="1">
      <w:start w:val="1"/>
      <w:numFmt w:val="lowerLetter"/>
      <w:lvlText w:val="%8."/>
      <w:lvlJc w:val="left"/>
      <w:pPr>
        <w:ind w:left="5760" w:hanging="360"/>
      </w:pPr>
    </w:lvl>
    <w:lvl w:ilvl="8" w:tplc="75524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89087C"/>
    <w:multiLevelType w:val="hybridMultilevel"/>
    <w:tmpl w:val="EE1E9F5E"/>
    <w:lvl w:ilvl="0" w:tplc="A3325F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AFF86C24">
      <w:start w:val="1"/>
      <w:numFmt w:val="lowerLetter"/>
      <w:lvlText w:val="%2."/>
      <w:lvlJc w:val="left"/>
      <w:pPr>
        <w:ind w:left="1080" w:hanging="360"/>
      </w:pPr>
    </w:lvl>
    <w:lvl w:ilvl="2" w:tplc="08BC5330">
      <w:start w:val="1"/>
      <w:numFmt w:val="lowerRoman"/>
      <w:lvlText w:val="%3."/>
      <w:lvlJc w:val="right"/>
      <w:pPr>
        <w:ind w:left="1980" w:hanging="360"/>
      </w:pPr>
    </w:lvl>
    <w:lvl w:ilvl="3" w:tplc="CC0C69FA" w:tentative="1">
      <w:start w:val="1"/>
      <w:numFmt w:val="decimal"/>
      <w:lvlText w:val="%4."/>
      <w:lvlJc w:val="left"/>
      <w:pPr>
        <w:ind w:left="2520" w:hanging="360"/>
      </w:pPr>
    </w:lvl>
    <w:lvl w:ilvl="4" w:tplc="33F4A8C8" w:tentative="1">
      <w:start w:val="1"/>
      <w:numFmt w:val="lowerLetter"/>
      <w:lvlText w:val="%5."/>
      <w:lvlJc w:val="left"/>
      <w:pPr>
        <w:ind w:left="3240" w:hanging="360"/>
      </w:pPr>
    </w:lvl>
    <w:lvl w:ilvl="5" w:tplc="B562DF8A" w:tentative="1">
      <w:start w:val="1"/>
      <w:numFmt w:val="lowerRoman"/>
      <w:lvlText w:val="%6."/>
      <w:lvlJc w:val="right"/>
      <w:pPr>
        <w:ind w:left="3960" w:hanging="180"/>
      </w:pPr>
    </w:lvl>
    <w:lvl w:ilvl="6" w:tplc="360851C0" w:tentative="1">
      <w:start w:val="1"/>
      <w:numFmt w:val="decimal"/>
      <w:lvlText w:val="%7."/>
      <w:lvlJc w:val="left"/>
      <w:pPr>
        <w:ind w:left="4680" w:hanging="360"/>
      </w:pPr>
    </w:lvl>
    <w:lvl w:ilvl="7" w:tplc="AF40A7D8" w:tentative="1">
      <w:start w:val="1"/>
      <w:numFmt w:val="lowerLetter"/>
      <w:lvlText w:val="%8."/>
      <w:lvlJc w:val="left"/>
      <w:pPr>
        <w:ind w:left="5400" w:hanging="360"/>
      </w:pPr>
    </w:lvl>
    <w:lvl w:ilvl="8" w:tplc="9A88E82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5359800">
    <w:abstractNumId w:val="20"/>
  </w:num>
  <w:num w:numId="2" w16cid:durableId="2143375570">
    <w:abstractNumId w:val="21"/>
  </w:num>
  <w:num w:numId="3" w16cid:durableId="330987463">
    <w:abstractNumId w:val="17"/>
  </w:num>
  <w:num w:numId="4" w16cid:durableId="1771050755">
    <w:abstractNumId w:val="29"/>
  </w:num>
  <w:num w:numId="5" w16cid:durableId="1931505035">
    <w:abstractNumId w:val="28"/>
  </w:num>
  <w:num w:numId="6" w16cid:durableId="475728324">
    <w:abstractNumId w:val="6"/>
  </w:num>
  <w:num w:numId="7" w16cid:durableId="1554661125">
    <w:abstractNumId w:val="27"/>
  </w:num>
  <w:num w:numId="8" w16cid:durableId="283925487">
    <w:abstractNumId w:val="22"/>
  </w:num>
  <w:num w:numId="9" w16cid:durableId="1433476782">
    <w:abstractNumId w:val="8"/>
  </w:num>
  <w:num w:numId="10" w16cid:durableId="848636022">
    <w:abstractNumId w:val="30"/>
  </w:num>
  <w:num w:numId="11" w16cid:durableId="374277342">
    <w:abstractNumId w:val="5"/>
  </w:num>
  <w:num w:numId="12" w16cid:durableId="1455173778">
    <w:abstractNumId w:val="10"/>
  </w:num>
  <w:num w:numId="13" w16cid:durableId="1705713921">
    <w:abstractNumId w:val="0"/>
  </w:num>
  <w:num w:numId="14" w16cid:durableId="1314219537">
    <w:abstractNumId w:val="26"/>
  </w:num>
  <w:num w:numId="15" w16cid:durableId="1551964959">
    <w:abstractNumId w:val="1"/>
  </w:num>
  <w:num w:numId="16" w16cid:durableId="1029374433">
    <w:abstractNumId w:val="13"/>
  </w:num>
  <w:num w:numId="17" w16cid:durableId="958494909">
    <w:abstractNumId w:val="19"/>
  </w:num>
  <w:num w:numId="18" w16cid:durableId="1269847819">
    <w:abstractNumId w:val="32"/>
  </w:num>
  <w:num w:numId="19" w16cid:durableId="948589282">
    <w:abstractNumId w:val="12"/>
  </w:num>
  <w:num w:numId="20" w16cid:durableId="1284266019">
    <w:abstractNumId w:val="15"/>
  </w:num>
  <w:num w:numId="21" w16cid:durableId="923534993">
    <w:abstractNumId w:val="16"/>
  </w:num>
  <w:num w:numId="22" w16cid:durableId="621153108">
    <w:abstractNumId w:val="14"/>
  </w:num>
  <w:num w:numId="23" w16cid:durableId="1833057997">
    <w:abstractNumId w:val="25"/>
  </w:num>
  <w:num w:numId="24" w16cid:durableId="1022782047">
    <w:abstractNumId w:val="4"/>
  </w:num>
  <w:num w:numId="25" w16cid:durableId="156961123">
    <w:abstractNumId w:val="24"/>
  </w:num>
  <w:num w:numId="26" w16cid:durableId="2092045400">
    <w:abstractNumId w:val="3"/>
  </w:num>
  <w:num w:numId="27" w16cid:durableId="1178928463">
    <w:abstractNumId w:val="2"/>
  </w:num>
  <w:num w:numId="28" w16cid:durableId="200365357">
    <w:abstractNumId w:val="9"/>
  </w:num>
  <w:num w:numId="29" w16cid:durableId="1854569693">
    <w:abstractNumId w:val="31"/>
  </w:num>
  <w:num w:numId="30" w16cid:durableId="258562462">
    <w:abstractNumId w:val="11"/>
  </w:num>
  <w:num w:numId="31" w16cid:durableId="1921214164">
    <w:abstractNumId w:val="7"/>
  </w:num>
  <w:num w:numId="32" w16cid:durableId="678656311">
    <w:abstractNumId w:val="18"/>
  </w:num>
  <w:num w:numId="33" w16cid:durableId="2019774934">
    <w:abstractNumId w:val="2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linkStyles/>
  <w:documentProtection w:edit="forms" w:enforcement="1" w:cryptProviderType="rsaAES" w:cryptAlgorithmClass="hash" w:cryptAlgorithmType="typeAny" w:cryptAlgorithmSid="14" w:cryptSpinCount="100000" w:hash="u8YoXj1EPsPhZyH2eqmDmNKBvgwtGgi0L2rTURPALIJn9fTB+xQDmdQ0s+txGhpX2WoJRt1VtubDhAB40zRNLQ==" w:salt="oRYyzGD9GLmUNUGpcEvsGw==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14"/>
    <w:rsid w:val="000016B6"/>
    <w:rsid w:val="00003333"/>
    <w:rsid w:val="00005559"/>
    <w:rsid w:val="00010155"/>
    <w:rsid w:val="000131CB"/>
    <w:rsid w:val="00013417"/>
    <w:rsid w:val="00015BB0"/>
    <w:rsid w:val="00016661"/>
    <w:rsid w:val="000179E2"/>
    <w:rsid w:val="00024B81"/>
    <w:rsid w:val="00024ED1"/>
    <w:rsid w:val="00031B65"/>
    <w:rsid w:val="00031B76"/>
    <w:rsid w:val="000324E0"/>
    <w:rsid w:val="0003435F"/>
    <w:rsid w:val="00034C15"/>
    <w:rsid w:val="00035C98"/>
    <w:rsid w:val="0004041D"/>
    <w:rsid w:val="000428CE"/>
    <w:rsid w:val="0004638A"/>
    <w:rsid w:val="00046924"/>
    <w:rsid w:val="000557F8"/>
    <w:rsid w:val="00061704"/>
    <w:rsid w:val="00073230"/>
    <w:rsid w:val="00074B07"/>
    <w:rsid w:val="0008490B"/>
    <w:rsid w:val="000860F5"/>
    <w:rsid w:val="00086CC1"/>
    <w:rsid w:val="000872C4"/>
    <w:rsid w:val="00091446"/>
    <w:rsid w:val="00094BCE"/>
    <w:rsid w:val="00094F94"/>
    <w:rsid w:val="00097261"/>
    <w:rsid w:val="000972A4"/>
    <w:rsid w:val="000A0974"/>
    <w:rsid w:val="000A1EDD"/>
    <w:rsid w:val="000A2416"/>
    <w:rsid w:val="000A445C"/>
    <w:rsid w:val="000A631B"/>
    <w:rsid w:val="000B0609"/>
    <w:rsid w:val="000B4836"/>
    <w:rsid w:val="000C22D7"/>
    <w:rsid w:val="000C4F30"/>
    <w:rsid w:val="000C4F88"/>
    <w:rsid w:val="000C7A3C"/>
    <w:rsid w:val="000D382A"/>
    <w:rsid w:val="000D5F17"/>
    <w:rsid w:val="000F1057"/>
    <w:rsid w:val="000F24D7"/>
    <w:rsid w:val="000F6199"/>
    <w:rsid w:val="000F7EFD"/>
    <w:rsid w:val="00100061"/>
    <w:rsid w:val="001051F2"/>
    <w:rsid w:val="00107DA2"/>
    <w:rsid w:val="00110EFF"/>
    <w:rsid w:val="00116E5F"/>
    <w:rsid w:val="0012231C"/>
    <w:rsid w:val="001254D7"/>
    <w:rsid w:val="0012747D"/>
    <w:rsid w:val="00127B27"/>
    <w:rsid w:val="001316B5"/>
    <w:rsid w:val="001321E1"/>
    <w:rsid w:val="00133BAB"/>
    <w:rsid w:val="00136491"/>
    <w:rsid w:val="001367A6"/>
    <w:rsid w:val="001405F7"/>
    <w:rsid w:val="00142780"/>
    <w:rsid w:val="00155728"/>
    <w:rsid w:val="001612E3"/>
    <w:rsid w:val="0016243A"/>
    <w:rsid w:val="001637BC"/>
    <w:rsid w:val="001655B0"/>
    <w:rsid w:val="00177441"/>
    <w:rsid w:val="0017777B"/>
    <w:rsid w:val="00180FE7"/>
    <w:rsid w:val="0018179B"/>
    <w:rsid w:val="00181C98"/>
    <w:rsid w:val="00182657"/>
    <w:rsid w:val="001840C5"/>
    <w:rsid w:val="00187C57"/>
    <w:rsid w:val="001943E3"/>
    <w:rsid w:val="00195E79"/>
    <w:rsid w:val="001960EE"/>
    <w:rsid w:val="001A0D87"/>
    <w:rsid w:val="001A0F2E"/>
    <w:rsid w:val="001A381D"/>
    <w:rsid w:val="001B0907"/>
    <w:rsid w:val="001B5546"/>
    <w:rsid w:val="001B71A2"/>
    <w:rsid w:val="001C030F"/>
    <w:rsid w:val="001C1CBE"/>
    <w:rsid w:val="001C4495"/>
    <w:rsid w:val="001C4975"/>
    <w:rsid w:val="001D6910"/>
    <w:rsid w:val="001F04F4"/>
    <w:rsid w:val="001F4B31"/>
    <w:rsid w:val="001F59D3"/>
    <w:rsid w:val="001F6A22"/>
    <w:rsid w:val="001F7E3C"/>
    <w:rsid w:val="00200C70"/>
    <w:rsid w:val="00211AF8"/>
    <w:rsid w:val="00213245"/>
    <w:rsid w:val="002142B6"/>
    <w:rsid w:val="00217B16"/>
    <w:rsid w:val="00220287"/>
    <w:rsid w:val="0022151B"/>
    <w:rsid w:val="00222509"/>
    <w:rsid w:val="00224229"/>
    <w:rsid w:val="0022451B"/>
    <w:rsid w:val="00236DBB"/>
    <w:rsid w:val="00241E71"/>
    <w:rsid w:val="00244A36"/>
    <w:rsid w:val="002532D4"/>
    <w:rsid w:val="002539AF"/>
    <w:rsid w:val="002610E2"/>
    <w:rsid w:val="00264121"/>
    <w:rsid w:val="00265719"/>
    <w:rsid w:val="00265D79"/>
    <w:rsid w:val="0027132C"/>
    <w:rsid w:val="002729C2"/>
    <w:rsid w:val="00274A7B"/>
    <w:rsid w:val="002767A2"/>
    <w:rsid w:val="002865AE"/>
    <w:rsid w:val="00287D5A"/>
    <w:rsid w:val="002939D7"/>
    <w:rsid w:val="00294746"/>
    <w:rsid w:val="00295447"/>
    <w:rsid w:val="0029567E"/>
    <w:rsid w:val="00295CA4"/>
    <w:rsid w:val="00296B25"/>
    <w:rsid w:val="002970F8"/>
    <w:rsid w:val="002A0F0D"/>
    <w:rsid w:val="002A39F1"/>
    <w:rsid w:val="002A4274"/>
    <w:rsid w:val="002A52BC"/>
    <w:rsid w:val="002A559F"/>
    <w:rsid w:val="002A7983"/>
    <w:rsid w:val="002B1D6A"/>
    <w:rsid w:val="002B3288"/>
    <w:rsid w:val="002B4037"/>
    <w:rsid w:val="002B559C"/>
    <w:rsid w:val="002B7064"/>
    <w:rsid w:val="002C03B9"/>
    <w:rsid w:val="002C5FF9"/>
    <w:rsid w:val="002D4284"/>
    <w:rsid w:val="002D5614"/>
    <w:rsid w:val="002D7A6E"/>
    <w:rsid w:val="002D7F09"/>
    <w:rsid w:val="002E3113"/>
    <w:rsid w:val="002E37F3"/>
    <w:rsid w:val="002F0EE5"/>
    <w:rsid w:val="002F6D16"/>
    <w:rsid w:val="00300070"/>
    <w:rsid w:val="003021ED"/>
    <w:rsid w:val="00304845"/>
    <w:rsid w:val="00310235"/>
    <w:rsid w:val="00314110"/>
    <w:rsid w:val="0031548C"/>
    <w:rsid w:val="00315A7D"/>
    <w:rsid w:val="00330558"/>
    <w:rsid w:val="00333A3C"/>
    <w:rsid w:val="00337CCE"/>
    <w:rsid w:val="003415A4"/>
    <w:rsid w:val="00351AAA"/>
    <w:rsid w:val="00352B23"/>
    <w:rsid w:val="0035342C"/>
    <w:rsid w:val="00354673"/>
    <w:rsid w:val="003624A9"/>
    <w:rsid w:val="003660C3"/>
    <w:rsid w:val="00370D71"/>
    <w:rsid w:val="00373D2B"/>
    <w:rsid w:val="0038155C"/>
    <w:rsid w:val="00392A9D"/>
    <w:rsid w:val="00395A0D"/>
    <w:rsid w:val="003A0C96"/>
    <w:rsid w:val="003A30D8"/>
    <w:rsid w:val="003A66F9"/>
    <w:rsid w:val="003A7E05"/>
    <w:rsid w:val="003B6356"/>
    <w:rsid w:val="003B66CE"/>
    <w:rsid w:val="003B7D36"/>
    <w:rsid w:val="003C05A7"/>
    <w:rsid w:val="003C05EF"/>
    <w:rsid w:val="003C0CCE"/>
    <w:rsid w:val="003D01DD"/>
    <w:rsid w:val="003D03BC"/>
    <w:rsid w:val="003D2C7D"/>
    <w:rsid w:val="003D6262"/>
    <w:rsid w:val="003D651B"/>
    <w:rsid w:val="003D7DB9"/>
    <w:rsid w:val="003E32E7"/>
    <w:rsid w:val="003E3465"/>
    <w:rsid w:val="003E47C4"/>
    <w:rsid w:val="003F0784"/>
    <w:rsid w:val="003F07E1"/>
    <w:rsid w:val="003F1A77"/>
    <w:rsid w:val="00404524"/>
    <w:rsid w:val="0040655A"/>
    <w:rsid w:val="00407742"/>
    <w:rsid w:val="004119E5"/>
    <w:rsid w:val="00413E94"/>
    <w:rsid w:val="004142A7"/>
    <w:rsid w:val="00415110"/>
    <w:rsid w:val="00416976"/>
    <w:rsid w:val="004200E9"/>
    <w:rsid w:val="00421188"/>
    <w:rsid w:val="00427A45"/>
    <w:rsid w:val="00427AFD"/>
    <w:rsid w:val="00431834"/>
    <w:rsid w:val="00432A2B"/>
    <w:rsid w:val="004348DB"/>
    <w:rsid w:val="00441756"/>
    <w:rsid w:val="00446268"/>
    <w:rsid w:val="00452FD3"/>
    <w:rsid w:val="00454B94"/>
    <w:rsid w:val="004550F7"/>
    <w:rsid w:val="004574B7"/>
    <w:rsid w:val="00463180"/>
    <w:rsid w:val="00464120"/>
    <w:rsid w:val="00464358"/>
    <w:rsid w:val="0046473D"/>
    <w:rsid w:val="004662DA"/>
    <w:rsid w:val="004664B2"/>
    <w:rsid w:val="0046777C"/>
    <w:rsid w:val="004700DF"/>
    <w:rsid w:val="004736B8"/>
    <w:rsid w:val="00487F18"/>
    <w:rsid w:val="00490D1A"/>
    <w:rsid w:val="00490F4A"/>
    <w:rsid w:val="00495D42"/>
    <w:rsid w:val="00497B64"/>
    <w:rsid w:val="004A2059"/>
    <w:rsid w:val="004A736C"/>
    <w:rsid w:val="004B114D"/>
    <w:rsid w:val="004B5D61"/>
    <w:rsid w:val="004C0CE1"/>
    <w:rsid w:val="004C3DE8"/>
    <w:rsid w:val="004C4573"/>
    <w:rsid w:val="004C5191"/>
    <w:rsid w:val="004E3606"/>
    <w:rsid w:val="004E46C3"/>
    <w:rsid w:val="004F48E1"/>
    <w:rsid w:val="004F5693"/>
    <w:rsid w:val="00501055"/>
    <w:rsid w:val="00504FFD"/>
    <w:rsid w:val="005060E2"/>
    <w:rsid w:val="00506764"/>
    <w:rsid w:val="00506F5E"/>
    <w:rsid w:val="0050758D"/>
    <w:rsid w:val="00514AAA"/>
    <w:rsid w:val="00516D7D"/>
    <w:rsid w:val="005172C6"/>
    <w:rsid w:val="00524F40"/>
    <w:rsid w:val="00524F9B"/>
    <w:rsid w:val="005252C6"/>
    <w:rsid w:val="00525658"/>
    <w:rsid w:val="00527DF9"/>
    <w:rsid w:val="005318B1"/>
    <w:rsid w:val="0053205F"/>
    <w:rsid w:val="00536D8C"/>
    <w:rsid w:val="005371B0"/>
    <w:rsid w:val="005373A5"/>
    <w:rsid w:val="005403BF"/>
    <w:rsid w:val="0054123D"/>
    <w:rsid w:val="00541582"/>
    <w:rsid w:val="0054506B"/>
    <w:rsid w:val="00550F03"/>
    <w:rsid w:val="005544AB"/>
    <w:rsid w:val="00560AC6"/>
    <w:rsid w:val="00563ECC"/>
    <w:rsid w:val="00564A42"/>
    <w:rsid w:val="00567617"/>
    <w:rsid w:val="00567AA7"/>
    <w:rsid w:val="005706CA"/>
    <w:rsid w:val="0057124B"/>
    <w:rsid w:val="005748B4"/>
    <w:rsid w:val="00576AB8"/>
    <w:rsid w:val="00577CF8"/>
    <w:rsid w:val="00581892"/>
    <w:rsid w:val="00582E9B"/>
    <w:rsid w:val="00583392"/>
    <w:rsid w:val="005840BA"/>
    <w:rsid w:val="00585390"/>
    <w:rsid w:val="00587685"/>
    <w:rsid w:val="005907AD"/>
    <w:rsid w:val="00593C49"/>
    <w:rsid w:val="00597A65"/>
    <w:rsid w:val="005A156B"/>
    <w:rsid w:val="005A215F"/>
    <w:rsid w:val="005B104A"/>
    <w:rsid w:val="005B5B5B"/>
    <w:rsid w:val="005B7DA7"/>
    <w:rsid w:val="005C1B5F"/>
    <w:rsid w:val="005C27D0"/>
    <w:rsid w:val="005C37A0"/>
    <w:rsid w:val="005C39CC"/>
    <w:rsid w:val="005D22B9"/>
    <w:rsid w:val="005D71C7"/>
    <w:rsid w:val="005E03AD"/>
    <w:rsid w:val="005E1548"/>
    <w:rsid w:val="005E268A"/>
    <w:rsid w:val="005E4AF8"/>
    <w:rsid w:val="005E5AEF"/>
    <w:rsid w:val="005E7B20"/>
    <w:rsid w:val="005F022D"/>
    <w:rsid w:val="005F0707"/>
    <w:rsid w:val="0060284E"/>
    <w:rsid w:val="00603DF2"/>
    <w:rsid w:val="00604EF3"/>
    <w:rsid w:val="00610AEA"/>
    <w:rsid w:val="006123C1"/>
    <w:rsid w:val="006129C9"/>
    <w:rsid w:val="00613BDF"/>
    <w:rsid w:val="00615D4D"/>
    <w:rsid w:val="00615DDA"/>
    <w:rsid w:val="00615EC9"/>
    <w:rsid w:val="00617008"/>
    <w:rsid w:val="00617BDC"/>
    <w:rsid w:val="0062164C"/>
    <w:rsid w:val="00622289"/>
    <w:rsid w:val="006322C6"/>
    <w:rsid w:val="006341A5"/>
    <w:rsid w:val="00634F6A"/>
    <w:rsid w:val="0063719F"/>
    <w:rsid w:val="006401F7"/>
    <w:rsid w:val="00641E2E"/>
    <w:rsid w:val="00643B86"/>
    <w:rsid w:val="00643F76"/>
    <w:rsid w:val="006442B4"/>
    <w:rsid w:val="006450FF"/>
    <w:rsid w:val="00645A8F"/>
    <w:rsid w:val="006460A1"/>
    <w:rsid w:val="006463B5"/>
    <w:rsid w:val="00653170"/>
    <w:rsid w:val="00656B7C"/>
    <w:rsid w:val="00660322"/>
    <w:rsid w:val="00662318"/>
    <w:rsid w:val="00665B61"/>
    <w:rsid w:val="00672965"/>
    <w:rsid w:val="00675563"/>
    <w:rsid w:val="00675EE3"/>
    <w:rsid w:val="00680355"/>
    <w:rsid w:val="00681B63"/>
    <w:rsid w:val="00683AC7"/>
    <w:rsid w:val="00687259"/>
    <w:rsid w:val="0069064C"/>
    <w:rsid w:val="0069657E"/>
    <w:rsid w:val="006A365B"/>
    <w:rsid w:val="006A38BE"/>
    <w:rsid w:val="006A3C47"/>
    <w:rsid w:val="006A5B0D"/>
    <w:rsid w:val="006B0346"/>
    <w:rsid w:val="006B41EE"/>
    <w:rsid w:val="006B510D"/>
    <w:rsid w:val="006B5322"/>
    <w:rsid w:val="006B7A89"/>
    <w:rsid w:val="006C22ED"/>
    <w:rsid w:val="006C42D2"/>
    <w:rsid w:val="006C5425"/>
    <w:rsid w:val="006C76D9"/>
    <w:rsid w:val="006D0237"/>
    <w:rsid w:val="006D310A"/>
    <w:rsid w:val="006D52ED"/>
    <w:rsid w:val="006E4FE6"/>
    <w:rsid w:val="006E5019"/>
    <w:rsid w:val="006E7259"/>
    <w:rsid w:val="006E7875"/>
    <w:rsid w:val="006F568E"/>
    <w:rsid w:val="0070261E"/>
    <w:rsid w:val="00702D99"/>
    <w:rsid w:val="0070399E"/>
    <w:rsid w:val="0070689B"/>
    <w:rsid w:val="007100C9"/>
    <w:rsid w:val="0071783C"/>
    <w:rsid w:val="00721BA2"/>
    <w:rsid w:val="00721D0B"/>
    <w:rsid w:val="00731882"/>
    <w:rsid w:val="00733B13"/>
    <w:rsid w:val="00734460"/>
    <w:rsid w:val="007355D4"/>
    <w:rsid w:val="00735881"/>
    <w:rsid w:val="00742E4C"/>
    <w:rsid w:val="007437CB"/>
    <w:rsid w:val="007442CC"/>
    <w:rsid w:val="00744422"/>
    <w:rsid w:val="007452DA"/>
    <w:rsid w:val="00753BD3"/>
    <w:rsid w:val="00753D73"/>
    <w:rsid w:val="00756EF7"/>
    <w:rsid w:val="00757137"/>
    <w:rsid w:val="00757DB4"/>
    <w:rsid w:val="00762453"/>
    <w:rsid w:val="007667E5"/>
    <w:rsid w:val="007748C9"/>
    <w:rsid w:val="00776259"/>
    <w:rsid w:val="007762C6"/>
    <w:rsid w:val="00781CBD"/>
    <w:rsid w:val="007827B8"/>
    <w:rsid w:val="00782F62"/>
    <w:rsid w:val="007861D3"/>
    <w:rsid w:val="00794C78"/>
    <w:rsid w:val="007A5AEB"/>
    <w:rsid w:val="007A648F"/>
    <w:rsid w:val="007B35B4"/>
    <w:rsid w:val="007B43D0"/>
    <w:rsid w:val="007B5B80"/>
    <w:rsid w:val="007C078E"/>
    <w:rsid w:val="007C1F95"/>
    <w:rsid w:val="007C2DCC"/>
    <w:rsid w:val="007C73E5"/>
    <w:rsid w:val="007D196D"/>
    <w:rsid w:val="007D3888"/>
    <w:rsid w:val="007E3493"/>
    <w:rsid w:val="007E4186"/>
    <w:rsid w:val="007E6F36"/>
    <w:rsid w:val="007F2573"/>
    <w:rsid w:val="007F6868"/>
    <w:rsid w:val="007F7A91"/>
    <w:rsid w:val="0080268A"/>
    <w:rsid w:val="008139E7"/>
    <w:rsid w:val="00813FB9"/>
    <w:rsid w:val="008161CA"/>
    <w:rsid w:val="0081631F"/>
    <w:rsid w:val="00816549"/>
    <w:rsid w:val="00820325"/>
    <w:rsid w:val="00824DAE"/>
    <w:rsid w:val="008250A8"/>
    <w:rsid w:val="00826937"/>
    <w:rsid w:val="00831715"/>
    <w:rsid w:val="008318A9"/>
    <w:rsid w:val="00835712"/>
    <w:rsid w:val="0084205B"/>
    <w:rsid w:val="008428BB"/>
    <w:rsid w:val="00843B4B"/>
    <w:rsid w:val="0084549A"/>
    <w:rsid w:val="008478C3"/>
    <w:rsid w:val="00855149"/>
    <w:rsid w:val="008578B7"/>
    <w:rsid w:val="00857F70"/>
    <w:rsid w:val="00861B23"/>
    <w:rsid w:val="00861B39"/>
    <w:rsid w:val="008679D1"/>
    <w:rsid w:val="00867E8C"/>
    <w:rsid w:val="00870F5D"/>
    <w:rsid w:val="00876C18"/>
    <w:rsid w:val="00880743"/>
    <w:rsid w:val="00880EEC"/>
    <w:rsid w:val="00881EA7"/>
    <w:rsid w:val="00883A7D"/>
    <w:rsid w:val="008845CA"/>
    <w:rsid w:val="00884E71"/>
    <w:rsid w:val="008933EF"/>
    <w:rsid w:val="0089462F"/>
    <w:rsid w:val="00897902"/>
    <w:rsid w:val="008A0E7C"/>
    <w:rsid w:val="008A5522"/>
    <w:rsid w:val="008A56AC"/>
    <w:rsid w:val="008A6DDA"/>
    <w:rsid w:val="008C27C1"/>
    <w:rsid w:val="008C32B4"/>
    <w:rsid w:val="008C78F6"/>
    <w:rsid w:val="008D7128"/>
    <w:rsid w:val="008E0CA3"/>
    <w:rsid w:val="008E2DCF"/>
    <w:rsid w:val="008E4B74"/>
    <w:rsid w:val="008E7410"/>
    <w:rsid w:val="008F03DE"/>
    <w:rsid w:val="008F2FB3"/>
    <w:rsid w:val="009049F3"/>
    <w:rsid w:val="009049F8"/>
    <w:rsid w:val="009152A2"/>
    <w:rsid w:val="009174BC"/>
    <w:rsid w:val="00917F23"/>
    <w:rsid w:val="009204CD"/>
    <w:rsid w:val="00920920"/>
    <w:rsid w:val="00923F62"/>
    <w:rsid w:val="00930FF1"/>
    <w:rsid w:val="0093369C"/>
    <w:rsid w:val="009367A8"/>
    <w:rsid w:val="00943949"/>
    <w:rsid w:val="009445AE"/>
    <w:rsid w:val="009471B5"/>
    <w:rsid w:val="00951C88"/>
    <w:rsid w:val="00955DB8"/>
    <w:rsid w:val="00957810"/>
    <w:rsid w:val="00961693"/>
    <w:rsid w:val="0096282A"/>
    <w:rsid w:val="00963911"/>
    <w:rsid w:val="00971B32"/>
    <w:rsid w:val="00972D71"/>
    <w:rsid w:val="009742BA"/>
    <w:rsid w:val="009746E1"/>
    <w:rsid w:val="00974A58"/>
    <w:rsid w:val="00983E39"/>
    <w:rsid w:val="009840BE"/>
    <w:rsid w:val="00986ABF"/>
    <w:rsid w:val="009870F9"/>
    <w:rsid w:val="0098715A"/>
    <w:rsid w:val="00990B7A"/>
    <w:rsid w:val="00992E14"/>
    <w:rsid w:val="009A14B7"/>
    <w:rsid w:val="009A2124"/>
    <w:rsid w:val="009A2281"/>
    <w:rsid w:val="009A4516"/>
    <w:rsid w:val="009A5DCB"/>
    <w:rsid w:val="009B05D3"/>
    <w:rsid w:val="009B1150"/>
    <w:rsid w:val="009B125B"/>
    <w:rsid w:val="009B1B54"/>
    <w:rsid w:val="009B595A"/>
    <w:rsid w:val="009B5D44"/>
    <w:rsid w:val="009C11A5"/>
    <w:rsid w:val="009C1D2A"/>
    <w:rsid w:val="009C2974"/>
    <w:rsid w:val="009C3BC8"/>
    <w:rsid w:val="009C3CDB"/>
    <w:rsid w:val="009C75D7"/>
    <w:rsid w:val="009D0C16"/>
    <w:rsid w:val="009D1D16"/>
    <w:rsid w:val="009D31D1"/>
    <w:rsid w:val="009D33D7"/>
    <w:rsid w:val="009D5A9D"/>
    <w:rsid w:val="009E0B40"/>
    <w:rsid w:val="009E134A"/>
    <w:rsid w:val="009E3C08"/>
    <w:rsid w:val="009E481B"/>
    <w:rsid w:val="009E7113"/>
    <w:rsid w:val="009F0DB2"/>
    <w:rsid w:val="009F5C4A"/>
    <w:rsid w:val="00A0096C"/>
    <w:rsid w:val="00A021F5"/>
    <w:rsid w:val="00A03B26"/>
    <w:rsid w:val="00A041D5"/>
    <w:rsid w:val="00A05F22"/>
    <w:rsid w:val="00A16165"/>
    <w:rsid w:val="00A2247A"/>
    <w:rsid w:val="00A24F13"/>
    <w:rsid w:val="00A3010E"/>
    <w:rsid w:val="00A30535"/>
    <w:rsid w:val="00A35DE7"/>
    <w:rsid w:val="00A361B2"/>
    <w:rsid w:val="00A37B88"/>
    <w:rsid w:val="00A40EC7"/>
    <w:rsid w:val="00A60B5F"/>
    <w:rsid w:val="00A61F22"/>
    <w:rsid w:val="00A63B74"/>
    <w:rsid w:val="00A65602"/>
    <w:rsid w:val="00A669AF"/>
    <w:rsid w:val="00A704C6"/>
    <w:rsid w:val="00A7094B"/>
    <w:rsid w:val="00A76465"/>
    <w:rsid w:val="00A810B6"/>
    <w:rsid w:val="00A84E3E"/>
    <w:rsid w:val="00A91A72"/>
    <w:rsid w:val="00AA0BB1"/>
    <w:rsid w:val="00AA130B"/>
    <w:rsid w:val="00AA4443"/>
    <w:rsid w:val="00AA477A"/>
    <w:rsid w:val="00AA5E63"/>
    <w:rsid w:val="00AA694F"/>
    <w:rsid w:val="00AA720C"/>
    <w:rsid w:val="00AB08A5"/>
    <w:rsid w:val="00AB3440"/>
    <w:rsid w:val="00AB7C2F"/>
    <w:rsid w:val="00AC3B5C"/>
    <w:rsid w:val="00AC4FD2"/>
    <w:rsid w:val="00AC5330"/>
    <w:rsid w:val="00AC7516"/>
    <w:rsid w:val="00AD3F3F"/>
    <w:rsid w:val="00AE213E"/>
    <w:rsid w:val="00AE4AFE"/>
    <w:rsid w:val="00AF1ACC"/>
    <w:rsid w:val="00B00902"/>
    <w:rsid w:val="00B00E26"/>
    <w:rsid w:val="00B04A1B"/>
    <w:rsid w:val="00B05A63"/>
    <w:rsid w:val="00B05F1E"/>
    <w:rsid w:val="00B0612A"/>
    <w:rsid w:val="00B072A9"/>
    <w:rsid w:val="00B1228E"/>
    <w:rsid w:val="00B128A0"/>
    <w:rsid w:val="00B25AA1"/>
    <w:rsid w:val="00B25FF1"/>
    <w:rsid w:val="00B3069F"/>
    <w:rsid w:val="00B313E7"/>
    <w:rsid w:val="00B33EC0"/>
    <w:rsid w:val="00B34949"/>
    <w:rsid w:val="00B359BC"/>
    <w:rsid w:val="00B41957"/>
    <w:rsid w:val="00B43368"/>
    <w:rsid w:val="00B43966"/>
    <w:rsid w:val="00B43FC8"/>
    <w:rsid w:val="00B44181"/>
    <w:rsid w:val="00B45F6D"/>
    <w:rsid w:val="00B46D9A"/>
    <w:rsid w:val="00B5056A"/>
    <w:rsid w:val="00B5766F"/>
    <w:rsid w:val="00B60B66"/>
    <w:rsid w:val="00B656C6"/>
    <w:rsid w:val="00B66BCB"/>
    <w:rsid w:val="00B66DEC"/>
    <w:rsid w:val="00B6749E"/>
    <w:rsid w:val="00B6750F"/>
    <w:rsid w:val="00B7045A"/>
    <w:rsid w:val="00B71E93"/>
    <w:rsid w:val="00B7406B"/>
    <w:rsid w:val="00B74804"/>
    <w:rsid w:val="00B7526B"/>
    <w:rsid w:val="00B76756"/>
    <w:rsid w:val="00B811E7"/>
    <w:rsid w:val="00B82846"/>
    <w:rsid w:val="00B8500E"/>
    <w:rsid w:val="00B85D4C"/>
    <w:rsid w:val="00B871F0"/>
    <w:rsid w:val="00B87810"/>
    <w:rsid w:val="00B921E4"/>
    <w:rsid w:val="00B94109"/>
    <w:rsid w:val="00B960A2"/>
    <w:rsid w:val="00B9708E"/>
    <w:rsid w:val="00BA0195"/>
    <w:rsid w:val="00BA5A5A"/>
    <w:rsid w:val="00BA637D"/>
    <w:rsid w:val="00BC27A6"/>
    <w:rsid w:val="00BC44BC"/>
    <w:rsid w:val="00BC6011"/>
    <w:rsid w:val="00BD120E"/>
    <w:rsid w:val="00BF0F24"/>
    <w:rsid w:val="00BF363A"/>
    <w:rsid w:val="00BF42BC"/>
    <w:rsid w:val="00BF5FC8"/>
    <w:rsid w:val="00BF62E2"/>
    <w:rsid w:val="00C0176B"/>
    <w:rsid w:val="00C13864"/>
    <w:rsid w:val="00C203DA"/>
    <w:rsid w:val="00C23183"/>
    <w:rsid w:val="00C25ABD"/>
    <w:rsid w:val="00C3080B"/>
    <w:rsid w:val="00C30E42"/>
    <w:rsid w:val="00C311A5"/>
    <w:rsid w:val="00C316C0"/>
    <w:rsid w:val="00C32A37"/>
    <w:rsid w:val="00C33205"/>
    <w:rsid w:val="00C33A89"/>
    <w:rsid w:val="00C36A77"/>
    <w:rsid w:val="00C36C1D"/>
    <w:rsid w:val="00C37282"/>
    <w:rsid w:val="00C377A9"/>
    <w:rsid w:val="00C37B28"/>
    <w:rsid w:val="00C403DE"/>
    <w:rsid w:val="00C459DA"/>
    <w:rsid w:val="00C46A9D"/>
    <w:rsid w:val="00C47F22"/>
    <w:rsid w:val="00C518CC"/>
    <w:rsid w:val="00C60684"/>
    <w:rsid w:val="00C619F4"/>
    <w:rsid w:val="00C6217F"/>
    <w:rsid w:val="00C62F0C"/>
    <w:rsid w:val="00C64008"/>
    <w:rsid w:val="00C6735B"/>
    <w:rsid w:val="00C71A0B"/>
    <w:rsid w:val="00C73DCF"/>
    <w:rsid w:val="00C77BC1"/>
    <w:rsid w:val="00C80D0C"/>
    <w:rsid w:val="00C85107"/>
    <w:rsid w:val="00C8689A"/>
    <w:rsid w:val="00C9602C"/>
    <w:rsid w:val="00C96424"/>
    <w:rsid w:val="00CA07CC"/>
    <w:rsid w:val="00CA249A"/>
    <w:rsid w:val="00CA504B"/>
    <w:rsid w:val="00CA7252"/>
    <w:rsid w:val="00CB0B90"/>
    <w:rsid w:val="00CB3F98"/>
    <w:rsid w:val="00CB6171"/>
    <w:rsid w:val="00CB703E"/>
    <w:rsid w:val="00CC0059"/>
    <w:rsid w:val="00CC0FFC"/>
    <w:rsid w:val="00CC474F"/>
    <w:rsid w:val="00CC4827"/>
    <w:rsid w:val="00CC590C"/>
    <w:rsid w:val="00CC6C10"/>
    <w:rsid w:val="00CC75C4"/>
    <w:rsid w:val="00CC7621"/>
    <w:rsid w:val="00CD03EE"/>
    <w:rsid w:val="00CD10E3"/>
    <w:rsid w:val="00CD3B1E"/>
    <w:rsid w:val="00CD3F2E"/>
    <w:rsid w:val="00CE0C32"/>
    <w:rsid w:val="00CE0E66"/>
    <w:rsid w:val="00CE6E3F"/>
    <w:rsid w:val="00CF59E9"/>
    <w:rsid w:val="00CF7888"/>
    <w:rsid w:val="00D05CDD"/>
    <w:rsid w:val="00D065C6"/>
    <w:rsid w:val="00D06F45"/>
    <w:rsid w:val="00D10469"/>
    <w:rsid w:val="00D109AE"/>
    <w:rsid w:val="00D21615"/>
    <w:rsid w:val="00D27130"/>
    <w:rsid w:val="00D27DA0"/>
    <w:rsid w:val="00D3021E"/>
    <w:rsid w:val="00D33A83"/>
    <w:rsid w:val="00D348BC"/>
    <w:rsid w:val="00D42387"/>
    <w:rsid w:val="00D443AA"/>
    <w:rsid w:val="00D45D33"/>
    <w:rsid w:val="00D5654F"/>
    <w:rsid w:val="00D60C03"/>
    <w:rsid w:val="00D62519"/>
    <w:rsid w:val="00D62E4B"/>
    <w:rsid w:val="00D6555E"/>
    <w:rsid w:val="00D666CB"/>
    <w:rsid w:val="00D70BEE"/>
    <w:rsid w:val="00D719A9"/>
    <w:rsid w:val="00D73DC3"/>
    <w:rsid w:val="00D73E69"/>
    <w:rsid w:val="00D74114"/>
    <w:rsid w:val="00D76984"/>
    <w:rsid w:val="00D76A54"/>
    <w:rsid w:val="00D80027"/>
    <w:rsid w:val="00D80CB1"/>
    <w:rsid w:val="00D81F5B"/>
    <w:rsid w:val="00D82DEA"/>
    <w:rsid w:val="00D93D00"/>
    <w:rsid w:val="00D96CC6"/>
    <w:rsid w:val="00D9720C"/>
    <w:rsid w:val="00D97FD9"/>
    <w:rsid w:val="00DA4328"/>
    <w:rsid w:val="00DA78A1"/>
    <w:rsid w:val="00DA7FF0"/>
    <w:rsid w:val="00DB1833"/>
    <w:rsid w:val="00DB61A4"/>
    <w:rsid w:val="00DC0555"/>
    <w:rsid w:val="00DC0579"/>
    <w:rsid w:val="00DC150E"/>
    <w:rsid w:val="00DC43B8"/>
    <w:rsid w:val="00DD18A0"/>
    <w:rsid w:val="00DD2D71"/>
    <w:rsid w:val="00DD382C"/>
    <w:rsid w:val="00DD384F"/>
    <w:rsid w:val="00DE1E76"/>
    <w:rsid w:val="00DE23EF"/>
    <w:rsid w:val="00DF09DF"/>
    <w:rsid w:val="00DF332B"/>
    <w:rsid w:val="00DF6557"/>
    <w:rsid w:val="00E01A34"/>
    <w:rsid w:val="00E02D8E"/>
    <w:rsid w:val="00E04355"/>
    <w:rsid w:val="00E054C3"/>
    <w:rsid w:val="00E07232"/>
    <w:rsid w:val="00E12D15"/>
    <w:rsid w:val="00E13073"/>
    <w:rsid w:val="00E142A7"/>
    <w:rsid w:val="00E15363"/>
    <w:rsid w:val="00E15AC4"/>
    <w:rsid w:val="00E1766D"/>
    <w:rsid w:val="00E2693D"/>
    <w:rsid w:val="00E30167"/>
    <w:rsid w:val="00E3189E"/>
    <w:rsid w:val="00E36183"/>
    <w:rsid w:val="00E430D7"/>
    <w:rsid w:val="00E4549C"/>
    <w:rsid w:val="00E53B1A"/>
    <w:rsid w:val="00E60C93"/>
    <w:rsid w:val="00E61092"/>
    <w:rsid w:val="00E648E2"/>
    <w:rsid w:val="00E70BBE"/>
    <w:rsid w:val="00E771FB"/>
    <w:rsid w:val="00E77C74"/>
    <w:rsid w:val="00E861AB"/>
    <w:rsid w:val="00E9133F"/>
    <w:rsid w:val="00E93AA8"/>
    <w:rsid w:val="00E96993"/>
    <w:rsid w:val="00EA335E"/>
    <w:rsid w:val="00EA3A09"/>
    <w:rsid w:val="00EA6744"/>
    <w:rsid w:val="00EA677A"/>
    <w:rsid w:val="00EA713F"/>
    <w:rsid w:val="00EB4831"/>
    <w:rsid w:val="00EB4E4A"/>
    <w:rsid w:val="00EC1B68"/>
    <w:rsid w:val="00EC3625"/>
    <w:rsid w:val="00EC546F"/>
    <w:rsid w:val="00EC6F1B"/>
    <w:rsid w:val="00EC7F43"/>
    <w:rsid w:val="00ED199F"/>
    <w:rsid w:val="00ED46D1"/>
    <w:rsid w:val="00ED6D18"/>
    <w:rsid w:val="00ED6D9C"/>
    <w:rsid w:val="00EE065A"/>
    <w:rsid w:val="00EE461D"/>
    <w:rsid w:val="00EF19C5"/>
    <w:rsid w:val="00EF19E6"/>
    <w:rsid w:val="00EF5C84"/>
    <w:rsid w:val="00EF606A"/>
    <w:rsid w:val="00F01C43"/>
    <w:rsid w:val="00F0670D"/>
    <w:rsid w:val="00F07482"/>
    <w:rsid w:val="00F10A50"/>
    <w:rsid w:val="00F10AD6"/>
    <w:rsid w:val="00F1214B"/>
    <w:rsid w:val="00F1549F"/>
    <w:rsid w:val="00F15B25"/>
    <w:rsid w:val="00F21939"/>
    <w:rsid w:val="00F22497"/>
    <w:rsid w:val="00F22E60"/>
    <w:rsid w:val="00F24E72"/>
    <w:rsid w:val="00F31BE0"/>
    <w:rsid w:val="00F36A05"/>
    <w:rsid w:val="00F40BB0"/>
    <w:rsid w:val="00F421B8"/>
    <w:rsid w:val="00F4783D"/>
    <w:rsid w:val="00F50488"/>
    <w:rsid w:val="00F55FBD"/>
    <w:rsid w:val="00F606BE"/>
    <w:rsid w:val="00F6089D"/>
    <w:rsid w:val="00F6196E"/>
    <w:rsid w:val="00F623BA"/>
    <w:rsid w:val="00F62733"/>
    <w:rsid w:val="00F636B4"/>
    <w:rsid w:val="00F63FCB"/>
    <w:rsid w:val="00F64497"/>
    <w:rsid w:val="00F666A0"/>
    <w:rsid w:val="00F672C6"/>
    <w:rsid w:val="00F67F4D"/>
    <w:rsid w:val="00F71849"/>
    <w:rsid w:val="00F75538"/>
    <w:rsid w:val="00F7583B"/>
    <w:rsid w:val="00F82E96"/>
    <w:rsid w:val="00F9132E"/>
    <w:rsid w:val="00F940A1"/>
    <w:rsid w:val="00F9587D"/>
    <w:rsid w:val="00F977AC"/>
    <w:rsid w:val="00FA421D"/>
    <w:rsid w:val="00FA585C"/>
    <w:rsid w:val="00FC241C"/>
    <w:rsid w:val="00FC25DB"/>
    <w:rsid w:val="00FC2713"/>
    <w:rsid w:val="00FC2956"/>
    <w:rsid w:val="00FC2FCE"/>
    <w:rsid w:val="00FC339B"/>
    <w:rsid w:val="00FC46CA"/>
    <w:rsid w:val="00FC5E49"/>
    <w:rsid w:val="00FC6859"/>
    <w:rsid w:val="00FC7AB5"/>
    <w:rsid w:val="00FD2BAC"/>
    <w:rsid w:val="00FD6A44"/>
    <w:rsid w:val="00FD6DE7"/>
    <w:rsid w:val="00FE087D"/>
    <w:rsid w:val="00FE1E03"/>
    <w:rsid w:val="00FE72D0"/>
    <w:rsid w:val="00FE763D"/>
    <w:rsid w:val="00FF1808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4D16EF"/>
  <w15:docId w15:val="{DD92BB7F-9D8E-47B2-970F-9CEE1784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uiPriority="9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C5425"/>
    <w:pPr>
      <w:spacing w:after="160" w:line="259" w:lineRule="auto"/>
    </w:pPr>
  </w:style>
  <w:style w:type="paragraph" w:styleId="Rubrik1">
    <w:name w:val="heading 1"/>
    <w:next w:val="Normal"/>
    <w:link w:val="Rubrik1Char"/>
    <w:uiPriority w:val="1"/>
    <w:qFormat/>
    <w:rsid w:val="006C5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1"/>
    <w:qFormat/>
    <w:rsid w:val="006C5425"/>
    <w:pPr>
      <w:spacing w:before="280" w:after="40"/>
      <w:outlineLvl w:val="1"/>
    </w:pPr>
    <w:rPr>
      <w:bCs w:val="0"/>
      <w:sz w:val="24"/>
      <w:szCs w:val="26"/>
    </w:rPr>
  </w:style>
  <w:style w:type="paragraph" w:styleId="Rubrik3">
    <w:name w:val="heading 3"/>
    <w:basedOn w:val="Rubrik2"/>
    <w:next w:val="Normal"/>
    <w:link w:val="Rubrik3Char"/>
    <w:uiPriority w:val="1"/>
    <w:qFormat/>
    <w:rsid w:val="006C5425"/>
    <w:pPr>
      <w:spacing w:before="240" w:after="0"/>
      <w:outlineLvl w:val="2"/>
    </w:pPr>
    <w:rPr>
      <w:bCs/>
      <w:sz w:val="20"/>
    </w:rPr>
  </w:style>
  <w:style w:type="paragraph" w:styleId="Rubrik4">
    <w:name w:val="heading 4"/>
    <w:basedOn w:val="Rubrik3"/>
    <w:next w:val="Normal"/>
    <w:link w:val="Rubrik4Char"/>
    <w:uiPriority w:val="1"/>
    <w:qFormat/>
    <w:rsid w:val="006C5425"/>
    <w:pPr>
      <w:outlineLvl w:val="3"/>
    </w:pPr>
    <w:rPr>
      <w:bCs w:val="0"/>
      <w:i/>
      <w:iCs/>
    </w:rPr>
  </w:style>
  <w:style w:type="paragraph" w:styleId="Rubrik5">
    <w:name w:val="heading 5"/>
    <w:basedOn w:val="Rubrik4"/>
    <w:next w:val="Normal"/>
    <w:link w:val="Rubrik5Char"/>
    <w:uiPriority w:val="9"/>
    <w:rsid w:val="006C5425"/>
    <w:pPr>
      <w:outlineLvl w:val="4"/>
    </w:pPr>
  </w:style>
  <w:style w:type="paragraph" w:styleId="Rubrik6">
    <w:name w:val="heading 6"/>
    <w:basedOn w:val="Rubrik5"/>
    <w:next w:val="Normal"/>
    <w:link w:val="Rubrik6Char"/>
    <w:uiPriority w:val="9"/>
    <w:rsid w:val="006C5425"/>
    <w:pPr>
      <w:outlineLvl w:val="5"/>
    </w:pPr>
    <w:rPr>
      <w:b w:val="0"/>
      <w:iCs w:val="0"/>
    </w:rPr>
  </w:style>
  <w:style w:type="paragraph" w:styleId="Rubrik7">
    <w:name w:val="heading 7"/>
    <w:basedOn w:val="Rubrik6"/>
    <w:next w:val="Normal"/>
    <w:link w:val="Rubrik7Char"/>
    <w:uiPriority w:val="9"/>
    <w:rsid w:val="006C542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rsid w:val="006C5425"/>
    <w:pPr>
      <w:outlineLvl w:val="7"/>
    </w:pPr>
    <w:rPr>
      <w:szCs w:val="20"/>
    </w:rPr>
  </w:style>
  <w:style w:type="paragraph" w:styleId="Rubrik9">
    <w:name w:val="heading 9"/>
    <w:basedOn w:val="Rubrik8"/>
    <w:next w:val="Normal"/>
    <w:link w:val="Rubrik9Char"/>
    <w:uiPriority w:val="9"/>
    <w:rsid w:val="006C5425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  <w:rsid w:val="006C5425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6C5425"/>
  </w:style>
  <w:style w:type="character" w:customStyle="1" w:styleId="Rubrik2Char">
    <w:name w:val="Rubrik 2 Char"/>
    <w:basedOn w:val="Standardstycketeckensnitt"/>
    <w:link w:val="Rubrik2"/>
    <w:uiPriority w:val="1"/>
    <w:rsid w:val="006C5425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1Char">
    <w:name w:val="Rubrik 1 Char"/>
    <w:basedOn w:val="Standardstycketeckensnitt"/>
    <w:link w:val="Rubrik1"/>
    <w:uiPriority w:val="1"/>
    <w:rsid w:val="006C542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C542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C5425"/>
    <w:rPr>
      <w:rFonts w:ascii="Tahoma" w:hAnsi="Tahoma" w:cs="Tahoma"/>
      <w:sz w:val="16"/>
      <w:szCs w:val="16"/>
    </w:rPr>
  </w:style>
  <w:style w:type="character" w:customStyle="1" w:styleId="Rubrik3Char">
    <w:name w:val="Rubrik 3 Char"/>
    <w:basedOn w:val="Standardstycketeckensnitt"/>
    <w:link w:val="Rubrik3"/>
    <w:uiPriority w:val="1"/>
    <w:rsid w:val="006C5425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Rubrik4Char">
    <w:name w:val="Rubrik 4 Char"/>
    <w:basedOn w:val="Standardstycketeckensnitt"/>
    <w:link w:val="Rubrik4"/>
    <w:uiPriority w:val="1"/>
    <w:rsid w:val="006C5425"/>
    <w:rPr>
      <w:rFonts w:asciiTheme="majorHAnsi" w:eastAsiaTheme="majorEastAsia" w:hAnsiTheme="majorHAnsi" w:cstheme="majorBidi"/>
      <w:b/>
      <w:i/>
      <w:iCs/>
      <w:szCs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6C5425"/>
    <w:rPr>
      <w:rFonts w:asciiTheme="majorHAnsi" w:eastAsiaTheme="majorEastAsia" w:hAnsiTheme="majorHAnsi" w:cstheme="majorBidi"/>
      <w:b/>
      <w:i/>
      <w:iCs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rsid w:val="006C5425"/>
    <w:rPr>
      <w:rFonts w:asciiTheme="majorHAnsi" w:eastAsiaTheme="majorEastAsia" w:hAnsiTheme="majorHAnsi" w:cstheme="majorBidi"/>
      <w:i/>
      <w:szCs w:val="26"/>
    </w:rPr>
  </w:style>
  <w:style w:type="character" w:customStyle="1" w:styleId="Rubrik7Char">
    <w:name w:val="Rubrik 7 Char"/>
    <w:basedOn w:val="Standardstycketeckensnitt"/>
    <w:link w:val="Rubrik7"/>
    <w:uiPriority w:val="9"/>
    <w:rsid w:val="006C5425"/>
    <w:rPr>
      <w:rFonts w:asciiTheme="majorHAnsi" w:eastAsiaTheme="majorEastAsia" w:hAnsiTheme="majorHAnsi" w:cstheme="majorBidi"/>
      <w:i/>
      <w:iCs/>
      <w:szCs w:val="26"/>
    </w:rPr>
  </w:style>
  <w:style w:type="character" w:customStyle="1" w:styleId="Rubrik8Char">
    <w:name w:val="Rubrik 8 Char"/>
    <w:basedOn w:val="Standardstycketeckensnitt"/>
    <w:link w:val="Rubrik8"/>
    <w:uiPriority w:val="9"/>
    <w:rsid w:val="006C5425"/>
    <w:rPr>
      <w:rFonts w:asciiTheme="majorHAnsi" w:eastAsiaTheme="majorEastAsia" w:hAnsiTheme="majorHAnsi" w:cstheme="majorBidi"/>
      <w:i/>
      <w:iCs/>
    </w:rPr>
  </w:style>
  <w:style w:type="character" w:customStyle="1" w:styleId="Rubrik9Char">
    <w:name w:val="Rubrik 9 Char"/>
    <w:basedOn w:val="Standardstycketeckensnitt"/>
    <w:link w:val="Rubrik9"/>
    <w:uiPriority w:val="9"/>
    <w:rsid w:val="006C5425"/>
    <w:rPr>
      <w:rFonts w:asciiTheme="majorHAnsi" w:eastAsiaTheme="majorEastAsia" w:hAnsiTheme="majorHAnsi" w:cstheme="majorBidi"/>
      <w:i/>
    </w:rPr>
  </w:style>
  <w:style w:type="numbering" w:customStyle="1" w:styleId="xParagraphs">
    <w:name w:val="xParagraphs"/>
    <w:uiPriority w:val="99"/>
    <w:rsid w:val="006C5425"/>
    <w:pPr>
      <w:numPr>
        <w:numId w:val="1"/>
      </w:numPr>
    </w:pPr>
  </w:style>
  <w:style w:type="paragraph" w:customStyle="1" w:styleId="Paragrafnummer">
    <w:name w:val="Paragrafnummer"/>
    <w:next w:val="Rubrik2"/>
    <w:link w:val="ParagrafnummerChar"/>
    <w:uiPriority w:val="99"/>
    <w:rsid w:val="006C5425"/>
    <w:pPr>
      <w:numPr>
        <w:numId w:val="1"/>
      </w:numPr>
      <w:tabs>
        <w:tab w:val="left" w:pos="5103"/>
      </w:tabs>
      <w:spacing w:before="360"/>
    </w:pPr>
    <w:rPr>
      <w:rFonts w:ascii="Arial" w:hAnsi="Arial"/>
    </w:rPr>
  </w:style>
  <w:style w:type="character" w:customStyle="1" w:styleId="ParagrafnummerChar">
    <w:name w:val="Paragrafnummer Char"/>
    <w:basedOn w:val="Standardstycketeckensnitt"/>
    <w:link w:val="Paragrafnummer"/>
    <w:uiPriority w:val="99"/>
    <w:rsid w:val="006C5425"/>
    <w:rPr>
      <w:rFonts w:ascii="Arial" w:hAnsi="Arial"/>
    </w:rPr>
  </w:style>
  <w:style w:type="numbering" w:customStyle="1" w:styleId="xListNumbers">
    <w:name w:val="xListNumbers"/>
    <w:uiPriority w:val="99"/>
    <w:rsid w:val="006C5425"/>
    <w:pPr>
      <w:numPr>
        <w:numId w:val="2"/>
      </w:numPr>
    </w:pPr>
  </w:style>
  <w:style w:type="paragraph" w:customStyle="1" w:styleId="Numrering">
    <w:name w:val="Numrering"/>
    <w:next w:val="Rubrik2"/>
    <w:uiPriority w:val="99"/>
    <w:semiHidden/>
    <w:rsid w:val="006C5425"/>
    <w:pPr>
      <w:tabs>
        <w:tab w:val="left" w:pos="2552"/>
        <w:tab w:val="left" w:pos="7655"/>
        <w:tab w:val="right" w:pos="9356"/>
      </w:tabs>
    </w:pPr>
    <w:rPr>
      <w:rFonts w:ascii="Arial" w:hAnsi="Arial"/>
    </w:rPr>
  </w:style>
  <w:style w:type="paragraph" w:styleId="Numreradlista">
    <w:name w:val="List Number"/>
    <w:basedOn w:val="Normal"/>
    <w:uiPriority w:val="2"/>
    <w:qFormat/>
    <w:rsid w:val="006C5425"/>
    <w:pPr>
      <w:numPr>
        <w:numId w:val="6"/>
      </w:numPr>
      <w:spacing w:after="80" w:line="240" w:lineRule="auto"/>
    </w:pPr>
  </w:style>
  <w:style w:type="numbering" w:customStyle="1" w:styleId="xNumbers">
    <w:name w:val="xNumbers"/>
    <w:uiPriority w:val="99"/>
    <w:rsid w:val="006C5425"/>
    <w:pPr>
      <w:numPr>
        <w:numId w:val="3"/>
      </w:numPr>
    </w:pPr>
  </w:style>
  <w:style w:type="paragraph" w:styleId="Numreradlista3">
    <w:name w:val="List Number 3"/>
    <w:basedOn w:val="Numreradlista2"/>
    <w:uiPriority w:val="99"/>
    <w:semiHidden/>
    <w:rsid w:val="006C5425"/>
    <w:pPr>
      <w:numPr>
        <w:ilvl w:val="2"/>
      </w:numPr>
    </w:pPr>
  </w:style>
  <w:style w:type="paragraph" w:styleId="Numreradlista4">
    <w:name w:val="List Number 4"/>
    <w:basedOn w:val="Numreradlista3"/>
    <w:uiPriority w:val="99"/>
    <w:semiHidden/>
    <w:rsid w:val="006C5425"/>
    <w:pPr>
      <w:numPr>
        <w:ilvl w:val="3"/>
      </w:numPr>
    </w:pPr>
  </w:style>
  <w:style w:type="paragraph" w:styleId="Numreradlista5">
    <w:name w:val="List Number 5"/>
    <w:basedOn w:val="Numreradlista4"/>
    <w:uiPriority w:val="99"/>
    <w:semiHidden/>
    <w:rsid w:val="006C5425"/>
    <w:pPr>
      <w:numPr>
        <w:ilvl w:val="4"/>
      </w:numPr>
    </w:pPr>
  </w:style>
  <w:style w:type="numbering" w:customStyle="1" w:styleId="xListBullets">
    <w:name w:val="xListBullets"/>
    <w:uiPriority w:val="99"/>
    <w:rsid w:val="006C5425"/>
    <w:pPr>
      <w:numPr>
        <w:numId w:val="4"/>
      </w:numPr>
    </w:pPr>
  </w:style>
  <w:style w:type="paragraph" w:customStyle="1" w:styleId="Normalvnster">
    <w:name w:val="Normal vänster"/>
    <w:basedOn w:val="Normal"/>
    <w:next w:val="Normal"/>
    <w:link w:val="NormalvnsterChar"/>
    <w:semiHidden/>
    <w:rsid w:val="006C5425"/>
    <w:pPr>
      <w:ind w:hanging="2552"/>
    </w:pPr>
  </w:style>
  <w:style w:type="character" w:customStyle="1" w:styleId="NormalvnsterChar">
    <w:name w:val="Normal vänster Char"/>
    <w:basedOn w:val="Standardstycketeckensnitt"/>
    <w:link w:val="Normalvnster"/>
    <w:semiHidden/>
    <w:rsid w:val="006C5425"/>
  </w:style>
  <w:style w:type="paragraph" w:customStyle="1" w:styleId="Utdrag">
    <w:name w:val="Utdrag"/>
    <w:uiPriority w:val="99"/>
    <w:semiHidden/>
    <w:qFormat/>
    <w:rsid w:val="006C5425"/>
    <w:rPr>
      <w:rFonts w:ascii="Arial" w:hAnsi="Arial"/>
    </w:rPr>
  </w:style>
  <w:style w:type="paragraph" w:styleId="Sidhuvud">
    <w:name w:val="header"/>
    <w:link w:val="SidhuvudChar"/>
    <w:uiPriority w:val="99"/>
    <w:rsid w:val="006C5425"/>
    <w:pPr>
      <w:tabs>
        <w:tab w:val="center" w:pos="4536"/>
        <w:tab w:val="right" w:pos="9072"/>
      </w:tabs>
    </w:pPr>
    <w:rPr>
      <w:sz w:val="16"/>
    </w:rPr>
  </w:style>
  <w:style w:type="paragraph" w:styleId="Punktlista">
    <w:name w:val="List Bullet"/>
    <w:basedOn w:val="Normal"/>
    <w:uiPriority w:val="2"/>
    <w:qFormat/>
    <w:rsid w:val="006C5425"/>
    <w:pPr>
      <w:numPr>
        <w:numId w:val="5"/>
      </w:numPr>
      <w:spacing w:after="80" w:line="240" w:lineRule="auto"/>
    </w:pPr>
  </w:style>
  <w:style w:type="paragraph" w:styleId="Punktlista2">
    <w:name w:val="List Bullet 2"/>
    <w:basedOn w:val="Punktlista"/>
    <w:uiPriority w:val="99"/>
    <w:semiHidden/>
    <w:rsid w:val="006C5425"/>
    <w:pPr>
      <w:numPr>
        <w:ilvl w:val="1"/>
      </w:numPr>
    </w:pPr>
  </w:style>
  <w:style w:type="paragraph" w:styleId="Punktlista3">
    <w:name w:val="List Bullet 3"/>
    <w:basedOn w:val="Punktlista2"/>
    <w:uiPriority w:val="99"/>
    <w:semiHidden/>
    <w:rsid w:val="006C5425"/>
    <w:pPr>
      <w:numPr>
        <w:ilvl w:val="2"/>
      </w:numPr>
    </w:pPr>
  </w:style>
  <w:style w:type="paragraph" w:styleId="Punktlista4">
    <w:name w:val="List Bullet 4"/>
    <w:basedOn w:val="Punktlista3"/>
    <w:uiPriority w:val="99"/>
    <w:semiHidden/>
    <w:rsid w:val="006C5425"/>
    <w:pPr>
      <w:numPr>
        <w:ilvl w:val="3"/>
      </w:numPr>
    </w:pPr>
  </w:style>
  <w:style w:type="paragraph" w:styleId="Punktlista5">
    <w:name w:val="List Bullet 5"/>
    <w:basedOn w:val="Punktlista4"/>
    <w:uiPriority w:val="99"/>
    <w:semiHidden/>
    <w:rsid w:val="006C5425"/>
    <w:pPr>
      <w:numPr>
        <w:ilvl w:val="4"/>
      </w:numPr>
    </w:pPr>
  </w:style>
  <w:style w:type="paragraph" w:styleId="Numreradlista2">
    <w:name w:val="List Number 2"/>
    <w:basedOn w:val="Numreradlista"/>
    <w:uiPriority w:val="99"/>
    <w:semiHidden/>
    <w:rsid w:val="006C5425"/>
    <w:pPr>
      <w:numPr>
        <w:ilvl w:val="1"/>
      </w:numPr>
    </w:pPr>
  </w:style>
  <w:style w:type="paragraph" w:styleId="Innehll1">
    <w:name w:val="toc 1"/>
    <w:next w:val="Normal"/>
    <w:uiPriority w:val="39"/>
    <w:rsid w:val="006C5425"/>
    <w:pPr>
      <w:spacing w:after="80"/>
    </w:pPr>
    <w:rPr>
      <w:rFonts w:asciiTheme="majorHAnsi" w:hAnsiTheme="majorHAnsi"/>
      <w:b/>
    </w:rPr>
  </w:style>
  <w:style w:type="paragraph" w:styleId="Innehll2">
    <w:name w:val="toc 2"/>
    <w:basedOn w:val="Innehll1"/>
    <w:next w:val="Normal"/>
    <w:uiPriority w:val="39"/>
    <w:rsid w:val="006C5425"/>
    <w:pPr>
      <w:ind w:left="170"/>
    </w:pPr>
    <w:rPr>
      <w:b w:val="0"/>
    </w:rPr>
  </w:style>
  <w:style w:type="paragraph" w:styleId="Innehll3">
    <w:name w:val="toc 3"/>
    <w:basedOn w:val="Innehll2"/>
    <w:next w:val="Normal"/>
    <w:uiPriority w:val="39"/>
    <w:rsid w:val="006C5425"/>
    <w:pPr>
      <w:ind w:left="340"/>
    </w:pPr>
  </w:style>
  <w:style w:type="paragraph" w:styleId="Innehll4">
    <w:name w:val="toc 4"/>
    <w:basedOn w:val="Innehll3"/>
    <w:next w:val="Normal"/>
    <w:uiPriority w:val="39"/>
    <w:semiHidden/>
    <w:rsid w:val="006C5425"/>
    <w:pPr>
      <w:ind w:left="510"/>
    </w:pPr>
    <w:rPr>
      <w:i/>
    </w:rPr>
  </w:style>
  <w:style w:type="paragraph" w:styleId="Innehll5">
    <w:name w:val="toc 5"/>
    <w:basedOn w:val="Innehll4"/>
    <w:next w:val="Normal"/>
    <w:uiPriority w:val="39"/>
    <w:semiHidden/>
    <w:rsid w:val="006C5425"/>
  </w:style>
  <w:style w:type="paragraph" w:styleId="Innehll6">
    <w:name w:val="toc 6"/>
    <w:basedOn w:val="Innehll5"/>
    <w:next w:val="Normal"/>
    <w:uiPriority w:val="39"/>
    <w:semiHidden/>
    <w:rsid w:val="006C5425"/>
  </w:style>
  <w:style w:type="paragraph" w:styleId="Innehll7">
    <w:name w:val="toc 7"/>
    <w:basedOn w:val="Innehll6"/>
    <w:next w:val="Normal"/>
    <w:uiPriority w:val="39"/>
    <w:semiHidden/>
    <w:rsid w:val="006C5425"/>
  </w:style>
  <w:style w:type="paragraph" w:styleId="Innehll8">
    <w:name w:val="toc 8"/>
    <w:basedOn w:val="Innehll7"/>
    <w:next w:val="Normal"/>
    <w:uiPriority w:val="39"/>
    <w:semiHidden/>
    <w:rsid w:val="006C5425"/>
  </w:style>
  <w:style w:type="paragraph" w:styleId="Innehll9">
    <w:name w:val="toc 9"/>
    <w:basedOn w:val="Innehll8"/>
    <w:next w:val="Normal"/>
    <w:uiPriority w:val="39"/>
    <w:semiHidden/>
    <w:rsid w:val="006C5425"/>
  </w:style>
  <w:style w:type="character" w:customStyle="1" w:styleId="SidhuvudChar">
    <w:name w:val="Sidhuvud Char"/>
    <w:basedOn w:val="Standardstycketeckensnitt"/>
    <w:link w:val="Sidhuvud"/>
    <w:uiPriority w:val="99"/>
    <w:rsid w:val="006C5425"/>
    <w:rPr>
      <w:sz w:val="16"/>
    </w:rPr>
  </w:style>
  <w:style w:type="paragraph" w:styleId="Sidfot">
    <w:name w:val="footer"/>
    <w:link w:val="SidfotChar"/>
    <w:uiPriority w:val="99"/>
    <w:rsid w:val="006C5425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6C5425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6C5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edtext">
    <w:name w:val="xLedtext"/>
    <w:basedOn w:val="Normal"/>
    <w:semiHidden/>
    <w:qFormat/>
    <w:rsid w:val="006C5425"/>
    <w:pPr>
      <w:spacing w:before="20" w:after="0"/>
    </w:pPr>
    <w:rPr>
      <w:rFonts w:ascii="Arial" w:hAnsi="Arial"/>
      <w:sz w:val="12"/>
    </w:rPr>
  </w:style>
  <w:style w:type="character" w:styleId="Platshllartext">
    <w:name w:val="Placeholder Text"/>
    <w:basedOn w:val="Standardstycketeckensnitt"/>
    <w:uiPriority w:val="99"/>
    <w:semiHidden/>
    <w:rsid w:val="006C5425"/>
    <w:rPr>
      <w:vanish/>
      <w:color w:val="808080"/>
    </w:rPr>
  </w:style>
  <w:style w:type="paragraph" w:styleId="Liststycke">
    <w:name w:val="List Paragraph"/>
    <w:link w:val="ListstyckeChar"/>
    <w:uiPriority w:val="34"/>
    <w:qFormat/>
    <w:rsid w:val="006C5425"/>
    <w:pPr>
      <w:numPr>
        <w:numId w:val="7"/>
      </w:numPr>
      <w:spacing w:after="80"/>
      <w:ind w:left="397" w:hanging="255"/>
    </w:pPr>
    <w:rPr>
      <w:rFonts w:ascii="Arial" w:hAnsi="Arial"/>
    </w:rPr>
  </w:style>
  <w:style w:type="paragraph" w:customStyle="1" w:styleId="xNumrering">
    <w:name w:val="xNumrering"/>
    <w:next w:val="Rubrik1"/>
    <w:uiPriority w:val="99"/>
    <w:semiHidden/>
    <w:rsid w:val="006C5425"/>
    <w:pPr>
      <w:keepNext/>
      <w:tabs>
        <w:tab w:val="left" w:pos="5103"/>
      </w:tabs>
    </w:pPr>
    <w:rPr>
      <w:rFonts w:ascii="Arial" w:hAnsi="Arial"/>
    </w:rPr>
  </w:style>
  <w:style w:type="paragraph" w:styleId="Ingetavstnd">
    <w:name w:val="No Spacing"/>
    <w:uiPriority w:val="10"/>
    <w:rsid w:val="006C5425"/>
  </w:style>
  <w:style w:type="paragraph" w:styleId="Brdtext">
    <w:name w:val="Body Text"/>
    <w:basedOn w:val="Normal"/>
    <w:link w:val="BrdtextChar"/>
    <w:uiPriority w:val="9"/>
    <w:semiHidden/>
    <w:rsid w:val="006C5425"/>
  </w:style>
  <w:style w:type="character" w:customStyle="1" w:styleId="BrdtextChar">
    <w:name w:val="Brödtext Char"/>
    <w:basedOn w:val="Standardstycketeckensnitt"/>
    <w:link w:val="Brdtext"/>
    <w:uiPriority w:val="9"/>
    <w:semiHidden/>
    <w:rsid w:val="006C5425"/>
  </w:style>
  <w:style w:type="character" w:styleId="Hyperlnk">
    <w:name w:val="Hyperlink"/>
    <w:basedOn w:val="Standardstycketeckensnitt"/>
    <w:uiPriority w:val="99"/>
    <w:rsid w:val="006C5425"/>
    <w:rPr>
      <w:color w:val="0000FF" w:themeColor="hyperlink"/>
      <w:u w:val="single"/>
    </w:rPr>
  </w:style>
  <w:style w:type="paragraph" w:styleId="Innehllsfrteckningsrubrik">
    <w:name w:val="TOC Heading"/>
    <w:basedOn w:val="Rubrik1"/>
    <w:next w:val="Normal"/>
    <w:uiPriority w:val="39"/>
    <w:rsid w:val="006C5425"/>
    <w:pPr>
      <w:spacing w:before="480" w:after="240" w:line="259" w:lineRule="auto"/>
      <w:outlineLvl w:val="9"/>
    </w:pPr>
    <w:rPr>
      <w:bCs w:val="0"/>
      <w:szCs w:val="32"/>
      <w:lang w:eastAsia="sv-SE"/>
    </w:rPr>
  </w:style>
  <w:style w:type="table" w:customStyle="1" w:styleId="RegionVrmlandVida">
    <w:name w:val="Region Värmland Vida"/>
    <w:basedOn w:val="Normaltabell"/>
    <w:uiPriority w:val="99"/>
    <w:rsid w:val="006C5425"/>
    <w:pPr>
      <w:textboxTightWrap w:val="firstAndLastLine"/>
    </w:pPr>
    <w:tblPr>
      <w:tblStyleRowBandSize w:val="1"/>
      <w:tblStyleColBandSize w:val="1"/>
    </w:tblPr>
    <w:trPr>
      <w:cantSplit/>
    </w:tr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3C68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sz="4" w:space="0" w:color="FFFFFF" w:themeColor="background1"/>
          <w:bottom w:val="nil"/>
          <w:right w:val="single" w:sz="4" w:space="0" w:color="FFFFFF" w:themeColor="background1"/>
          <w:insideH w:val="nil"/>
          <w:insideV w:val="single" w:sz="4" w:space="0" w:color="FFFFFF" w:themeColor="background1"/>
          <w:tl2br w:val="nil"/>
          <w:tr2bl w:val="nil"/>
        </w:tcBorders>
      </w:tcPr>
    </w:tblStylePr>
    <w:tblStylePr w:type="band2Vert">
      <w:tblPr/>
      <w:tcPr>
        <w:tcBorders>
          <w:top w:val="nil"/>
          <w:left w:val="single" w:sz="4" w:space="0" w:color="FFFFFF" w:themeColor="background1"/>
          <w:bottom w:val="nil"/>
          <w:right w:val="single" w:sz="4" w:space="0" w:color="FFFFFF" w:themeColor="background1"/>
          <w:insideH w:val="nil"/>
          <w:insideV w:val="single" w:sz="4" w:space="0" w:color="FFFFFF" w:themeColor="background1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9D9D9" w:themeFill="background1" w:themeFillShade="D9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</w:tcPr>
    </w:tblStylePr>
  </w:style>
  <w:style w:type="paragraph" w:styleId="Rubrik">
    <w:name w:val="Title"/>
    <w:aliases w:val="Dokumenttitel"/>
    <w:basedOn w:val="Normal"/>
    <w:next w:val="Normal"/>
    <w:link w:val="RubrikChar"/>
    <w:uiPriority w:val="1"/>
    <w:rsid w:val="006C5425"/>
    <w:pPr>
      <w:spacing w:before="720" w:after="240"/>
      <w:contextualSpacing/>
      <w:outlineLvl w:val="0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RubrikChar">
    <w:name w:val="Rubrik Char"/>
    <w:aliases w:val="Dokumenttitel Char"/>
    <w:basedOn w:val="Standardstycketeckensnitt"/>
    <w:link w:val="Rubrik"/>
    <w:uiPriority w:val="1"/>
    <w:rsid w:val="006C5425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paragraph" w:customStyle="1" w:styleId="xHeader">
    <w:name w:val="xHeader"/>
    <w:basedOn w:val="Normal"/>
    <w:uiPriority w:val="99"/>
    <w:semiHidden/>
    <w:rsid w:val="006C5425"/>
    <w:pPr>
      <w:spacing w:after="0"/>
    </w:pPr>
    <w:rPr>
      <w:rFonts w:ascii="Calibri" w:hAnsi="Calibri"/>
      <w:szCs w:val="24"/>
    </w:rPr>
  </w:style>
  <w:style w:type="paragraph" w:styleId="Underrubrik">
    <w:name w:val="Subtitle"/>
    <w:basedOn w:val="Normal"/>
    <w:next w:val="Normal"/>
    <w:link w:val="UnderrubrikChar"/>
    <w:uiPriority w:val="11"/>
    <w:rsid w:val="006C5425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5425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tarkbetoning">
    <w:name w:val="Intense Emphasis"/>
    <w:basedOn w:val="Standardstycketeckensnitt"/>
    <w:uiPriority w:val="21"/>
    <w:semiHidden/>
    <w:rsid w:val="006C5425"/>
    <w:rPr>
      <w:i/>
      <w:iCs/>
      <w:color w:val="003C68" w:themeColor="accent1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6C5425"/>
    <w:rPr>
      <w:rFonts w:ascii="Arial" w:hAnsi="Arial"/>
    </w:rPr>
  </w:style>
  <w:style w:type="paragraph" w:customStyle="1" w:styleId="Punktlista1">
    <w:name w:val="Punktlista 1"/>
    <w:basedOn w:val="Normal"/>
    <w:link w:val="Punktlista1Char"/>
    <w:qFormat/>
    <w:rsid w:val="009D5A9D"/>
    <w:pPr>
      <w:numPr>
        <w:numId w:val="8"/>
      </w:numPr>
      <w:spacing w:before="120" w:after="120" w:line="240" w:lineRule="auto"/>
      <w:ind w:left="641" w:hanging="357"/>
      <w:contextualSpacing/>
    </w:pPr>
    <w:rPr>
      <w:rFonts w:cstheme="minorBidi"/>
      <w:sz w:val="22"/>
      <w:szCs w:val="22"/>
    </w:rPr>
  </w:style>
  <w:style w:type="character" w:customStyle="1" w:styleId="Punktlista1Char">
    <w:name w:val="Punktlista 1 Char"/>
    <w:basedOn w:val="Standardstycketeckensnitt"/>
    <w:link w:val="Punktlista1"/>
    <w:rsid w:val="009D5A9D"/>
    <w:rPr>
      <w:rFonts w:cstheme="minorBidi"/>
      <w:sz w:val="22"/>
      <w:szCs w:val="22"/>
    </w:rPr>
  </w:style>
  <w:style w:type="character" w:customStyle="1" w:styleId="normaltextrun">
    <w:name w:val="normaltextrun"/>
    <w:basedOn w:val="Standardstycketeckensnitt"/>
    <w:rsid w:val="009D5A9D"/>
  </w:style>
  <w:style w:type="character" w:customStyle="1" w:styleId="eop">
    <w:name w:val="eop"/>
    <w:basedOn w:val="Standardstycketeckensnitt"/>
    <w:rsid w:val="009D5A9D"/>
  </w:style>
  <w:style w:type="character" w:styleId="Olstomnmnande">
    <w:name w:val="Unresolved Mention"/>
    <w:basedOn w:val="Standardstycketeckensnitt"/>
    <w:uiPriority w:val="99"/>
    <w:rsid w:val="009D5A9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D5A9D"/>
    <w:rPr>
      <w:color w:val="800080" w:themeColor="followedHyperlink"/>
      <w:u w:val="single"/>
    </w:rPr>
  </w:style>
  <w:style w:type="paragraph" w:customStyle="1" w:styleId="Numreradlista1">
    <w:name w:val="Numrerad lista 1"/>
    <w:basedOn w:val="Normal"/>
    <w:link w:val="Numreradlista1Char"/>
    <w:qFormat/>
    <w:rsid w:val="00330558"/>
    <w:pPr>
      <w:numPr>
        <w:numId w:val="9"/>
      </w:numPr>
      <w:spacing w:before="120" w:after="120" w:line="240" w:lineRule="auto"/>
      <w:contextualSpacing/>
    </w:pPr>
    <w:rPr>
      <w:rFonts w:cstheme="minorBidi"/>
      <w:sz w:val="22"/>
      <w:szCs w:val="22"/>
    </w:rPr>
  </w:style>
  <w:style w:type="character" w:customStyle="1" w:styleId="Numreradlista1Char">
    <w:name w:val="Numrerad lista 1 Char"/>
    <w:basedOn w:val="Standardstycketeckensnitt"/>
    <w:link w:val="Numreradlista1"/>
    <w:rsid w:val="00330558"/>
    <w:rPr>
      <w:rFonts w:cstheme="minorBidi"/>
      <w:sz w:val="22"/>
      <w:szCs w:val="22"/>
    </w:rPr>
  </w:style>
  <w:style w:type="character" w:styleId="Sidnummer">
    <w:name w:val="page number"/>
    <w:basedOn w:val="Standardstycketeckensnitt"/>
    <w:rsid w:val="00330558"/>
  </w:style>
  <w:style w:type="paragraph" w:customStyle="1" w:styleId="xDoktyp">
    <w:name w:val="xDoktyp"/>
    <w:basedOn w:val="Normal"/>
    <w:semiHidden/>
    <w:rsid w:val="00330558"/>
    <w:pPr>
      <w:spacing w:after="0" w:line="240" w:lineRule="auto"/>
    </w:pPr>
    <w:rPr>
      <w:rFonts w:ascii="Arial" w:eastAsia="Times New Roman" w:hAnsi="Arial" w:cs="Arial"/>
      <w:b/>
      <w:sz w:val="24"/>
      <w:lang w:eastAsia="sv-SE"/>
    </w:rPr>
  </w:style>
  <w:style w:type="numbering" w:customStyle="1" w:styleId="LiV">
    <w:name w:val="LiV"/>
    <w:semiHidden/>
    <w:rsid w:val="00330558"/>
    <w:pPr>
      <w:numPr>
        <w:numId w:val="10"/>
      </w:numPr>
    </w:pPr>
  </w:style>
  <w:style w:type="paragraph" w:customStyle="1" w:styleId="Brd">
    <w:name w:val="Bröd"/>
    <w:basedOn w:val="Normal"/>
    <w:semiHidden/>
    <w:unhideWhenUsed/>
    <w:rsid w:val="00330558"/>
    <w:pPr>
      <w:spacing w:after="0" w:line="240" w:lineRule="auto"/>
      <w:ind w:left="2552"/>
    </w:pPr>
    <w:rPr>
      <w:rFonts w:ascii="Times" w:eastAsia="Times New Roman" w:hAnsi="Times"/>
      <w:sz w:val="24"/>
      <w:lang w:eastAsia="sv-SE"/>
    </w:rPr>
  </w:style>
  <w:style w:type="paragraph" w:customStyle="1" w:styleId="Piska">
    <w:name w:val="Piska"/>
    <w:basedOn w:val="Normal"/>
    <w:next w:val="Normal"/>
    <w:rsid w:val="00330558"/>
    <w:pPr>
      <w:spacing w:after="0" w:line="240" w:lineRule="auto"/>
      <w:ind w:hanging="2552"/>
    </w:pPr>
    <w:rPr>
      <w:rFonts w:ascii="Times" w:eastAsia="Times New Roman" w:hAnsi="Times"/>
      <w:sz w:val="24"/>
      <w:lang w:eastAsia="sv-SE"/>
    </w:rPr>
  </w:style>
  <w:style w:type="numbering" w:customStyle="1" w:styleId="Punktlistor">
    <w:name w:val="Punktlistor"/>
    <w:semiHidden/>
    <w:rsid w:val="00330558"/>
    <w:pPr>
      <w:numPr>
        <w:numId w:val="11"/>
      </w:numPr>
    </w:pPr>
  </w:style>
  <w:style w:type="paragraph" w:customStyle="1" w:styleId="utdrag0">
    <w:name w:val="utdrag"/>
    <w:semiHidden/>
    <w:rsid w:val="00330558"/>
    <w:rPr>
      <w:rFonts w:ascii="Arial" w:eastAsia="Times New Roman" w:hAnsi="Arial"/>
      <w:lang w:eastAsia="sv-SE"/>
    </w:rPr>
  </w:style>
  <w:style w:type="paragraph" w:customStyle="1" w:styleId="xDokumentTitel">
    <w:name w:val="xDokumentTitel"/>
    <w:semiHidden/>
    <w:rsid w:val="00330558"/>
    <w:pPr>
      <w:tabs>
        <w:tab w:val="left" w:pos="2552"/>
        <w:tab w:val="left" w:pos="5103"/>
        <w:tab w:val="left" w:pos="7655"/>
        <w:tab w:val="right" w:pos="9356"/>
      </w:tabs>
    </w:pPr>
    <w:rPr>
      <w:rFonts w:ascii="Times New Roman" w:eastAsia="Times New Roman" w:hAnsi="Times New Roman"/>
      <w:sz w:val="16"/>
      <w:szCs w:val="16"/>
      <w:lang w:eastAsia="sv-SE"/>
    </w:rPr>
  </w:style>
  <w:style w:type="paragraph" w:customStyle="1" w:styleId="xGiltigTillFot">
    <w:name w:val="xGiltigTillFot"/>
    <w:semiHidden/>
    <w:rsid w:val="00330558"/>
    <w:pPr>
      <w:tabs>
        <w:tab w:val="left" w:pos="2552"/>
        <w:tab w:val="left" w:pos="5103"/>
        <w:tab w:val="left" w:pos="7655"/>
        <w:tab w:val="right" w:pos="9356"/>
      </w:tabs>
    </w:pPr>
    <w:rPr>
      <w:rFonts w:ascii="Times New Roman" w:eastAsia="Times New Roman" w:hAnsi="Times New Roman"/>
      <w:sz w:val="16"/>
      <w:szCs w:val="16"/>
      <w:lang w:eastAsia="sv-SE"/>
    </w:rPr>
  </w:style>
  <w:style w:type="paragraph" w:customStyle="1" w:styleId="DecimalAligned">
    <w:name w:val="Decimal Aligned"/>
    <w:basedOn w:val="Normal"/>
    <w:uiPriority w:val="40"/>
    <w:qFormat/>
    <w:rsid w:val="00330558"/>
    <w:pPr>
      <w:tabs>
        <w:tab w:val="decimal" w:pos="360"/>
      </w:tabs>
      <w:spacing w:after="200" w:line="276" w:lineRule="auto"/>
    </w:pPr>
    <w:rPr>
      <w:rFonts w:eastAsiaTheme="minorEastAsia" w:cstheme="minorBidi"/>
      <w:sz w:val="22"/>
      <w:szCs w:val="22"/>
    </w:rPr>
  </w:style>
  <w:style w:type="paragraph" w:styleId="Fotnotstext">
    <w:name w:val="footnote text"/>
    <w:basedOn w:val="Normal"/>
    <w:link w:val="FotnotstextChar"/>
    <w:uiPriority w:val="99"/>
    <w:unhideWhenUsed/>
    <w:rsid w:val="00330558"/>
    <w:pPr>
      <w:spacing w:after="0" w:line="240" w:lineRule="auto"/>
    </w:pPr>
    <w:rPr>
      <w:rFonts w:eastAsiaTheme="minorEastAsia" w:cstheme="minorBidi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330558"/>
    <w:rPr>
      <w:rFonts w:eastAsiaTheme="minorEastAsia" w:cstheme="minorBidi"/>
    </w:rPr>
  </w:style>
  <w:style w:type="character" w:styleId="Diskretbetoning">
    <w:name w:val="Subtle Emphasis"/>
    <w:basedOn w:val="Standardstycketeckensnitt"/>
    <w:uiPriority w:val="19"/>
    <w:qFormat/>
    <w:rsid w:val="00330558"/>
    <w:rPr>
      <w:rFonts w:eastAsiaTheme="minorEastAsia" w:cstheme="minorBidi"/>
      <w:bCs w:val="0"/>
      <w:i/>
      <w:iCs/>
      <w:color w:val="808080" w:themeColor="text1" w:themeTint="7F"/>
      <w:szCs w:val="22"/>
      <w:lang w:val="sv-SE"/>
    </w:rPr>
  </w:style>
  <w:style w:type="table" w:customStyle="1" w:styleId="Ljusskuggning-dekorfrg11">
    <w:name w:val="Ljus skuggning - dekorfärg 11"/>
    <w:basedOn w:val="Normaltabell"/>
    <w:uiPriority w:val="60"/>
    <w:rsid w:val="00330558"/>
    <w:rPr>
      <w:rFonts w:eastAsiaTheme="minorEastAsia" w:cstheme="minorBidi"/>
      <w:color w:val="002C4D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3C68" w:themeColor="accent1"/>
        <w:bottom w:val="single" w:sz="8" w:space="0" w:color="003C6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C68" w:themeColor="accent1"/>
          <w:left w:val="nil"/>
          <w:bottom w:val="single" w:sz="8" w:space="0" w:color="003C6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C68" w:themeColor="accent1"/>
          <w:left w:val="nil"/>
          <w:bottom w:val="single" w:sz="8" w:space="0" w:color="003C6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D4FF" w:themeFill="accent1" w:themeFillTint="3F"/>
      </w:tcPr>
    </w:tblStylePr>
  </w:style>
  <w:style w:type="table" w:customStyle="1" w:styleId="Ljuslista-dekorfrg11">
    <w:name w:val="Ljus lista - dekorfärg 11"/>
    <w:basedOn w:val="Normaltabell"/>
    <w:uiPriority w:val="61"/>
    <w:rsid w:val="00330558"/>
    <w:rPr>
      <w:rFonts w:ascii="Tms Rmn" w:eastAsia="Times New Roman" w:hAnsi="Tms Rmn"/>
      <w:lang w:eastAsia="sv-SE"/>
    </w:rPr>
    <w:tblPr>
      <w:tblStyleRowBandSize w:val="1"/>
      <w:tblStyleColBandSize w:val="1"/>
      <w:tblBorders>
        <w:top w:val="single" w:sz="8" w:space="0" w:color="003C68" w:themeColor="accent1"/>
        <w:left w:val="single" w:sz="8" w:space="0" w:color="003C68" w:themeColor="accent1"/>
        <w:bottom w:val="single" w:sz="8" w:space="0" w:color="003C68" w:themeColor="accent1"/>
        <w:right w:val="single" w:sz="8" w:space="0" w:color="003C6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C6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C68" w:themeColor="accent1"/>
          <w:left w:val="single" w:sz="8" w:space="0" w:color="003C68" w:themeColor="accent1"/>
          <w:bottom w:val="single" w:sz="8" w:space="0" w:color="003C68" w:themeColor="accent1"/>
          <w:right w:val="single" w:sz="8" w:space="0" w:color="003C6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C68" w:themeColor="accent1"/>
          <w:left w:val="single" w:sz="8" w:space="0" w:color="003C68" w:themeColor="accent1"/>
          <w:bottom w:val="single" w:sz="8" w:space="0" w:color="003C68" w:themeColor="accent1"/>
          <w:right w:val="single" w:sz="8" w:space="0" w:color="003C68" w:themeColor="accent1"/>
        </w:tcBorders>
      </w:tcPr>
    </w:tblStylePr>
    <w:tblStylePr w:type="band1Horz">
      <w:tblPr/>
      <w:tcPr>
        <w:tcBorders>
          <w:top w:val="single" w:sz="8" w:space="0" w:color="003C68" w:themeColor="accent1"/>
          <w:left w:val="single" w:sz="8" w:space="0" w:color="003C68" w:themeColor="accent1"/>
          <w:bottom w:val="single" w:sz="8" w:space="0" w:color="003C68" w:themeColor="accent1"/>
          <w:right w:val="single" w:sz="8" w:space="0" w:color="003C68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allar\Administrativa%20dokumentmallar\Grundmall\Grundmall%20Vi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05B6A33A9C4A0A9F7E1D980FDC1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04FE76-3639-45C8-B4AC-455E77E46647}"/>
      </w:docPartPr>
      <w:docPartBody>
        <w:p w:rsidR="00AC3B5C" w:rsidRDefault="00A866CF">
          <w:pPr>
            <w:pStyle w:val="DD05B6A33A9C4A0A9F7E1D980FDC127E"/>
          </w:pPr>
          <w:r w:rsidRPr="009C3CDB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B5C"/>
    <w:rsid w:val="0000612B"/>
    <w:rsid w:val="000324E0"/>
    <w:rsid w:val="00094F94"/>
    <w:rsid w:val="001405F7"/>
    <w:rsid w:val="001D2610"/>
    <w:rsid w:val="00315A7D"/>
    <w:rsid w:val="003E020C"/>
    <w:rsid w:val="003F1A77"/>
    <w:rsid w:val="00567617"/>
    <w:rsid w:val="0063784B"/>
    <w:rsid w:val="00786E18"/>
    <w:rsid w:val="00822708"/>
    <w:rsid w:val="00957810"/>
    <w:rsid w:val="0096004E"/>
    <w:rsid w:val="00A866CF"/>
    <w:rsid w:val="00AC3B5C"/>
    <w:rsid w:val="00B32F2A"/>
    <w:rsid w:val="00C3080B"/>
    <w:rsid w:val="00C9602C"/>
    <w:rsid w:val="00DD23CF"/>
    <w:rsid w:val="00DF6557"/>
    <w:rsid w:val="00E30167"/>
    <w:rsid w:val="00F7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vanish/>
      <w:color w:val="808080"/>
    </w:rPr>
  </w:style>
  <w:style w:type="paragraph" w:customStyle="1" w:styleId="DD05B6A33A9C4A0A9F7E1D980FDC127E">
    <w:name w:val="DD05B6A33A9C4A0A9F7E1D980FDC12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gion Värmland">
      <a:dk1>
        <a:srgbClr val="000000"/>
      </a:dk1>
      <a:lt1>
        <a:sysClr val="window" lastClr="FFFFFF"/>
      </a:lt1>
      <a:dk2>
        <a:srgbClr val="6F6E68"/>
      </a:dk2>
      <a:lt2>
        <a:srgbClr val="F2F2F2"/>
      </a:lt2>
      <a:accent1>
        <a:srgbClr val="003C68"/>
      </a:accent1>
      <a:accent2>
        <a:srgbClr val="F9B000"/>
      </a:accent2>
      <a:accent3>
        <a:srgbClr val="93328E"/>
      </a:accent3>
      <a:accent4>
        <a:srgbClr val="008264"/>
      </a:accent4>
      <a:accent5>
        <a:srgbClr val="0069B4"/>
      </a:accent5>
      <a:accent6>
        <a:srgbClr val="AA112C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cMap>
  <ccDatum/>
</ccMap>
</file>

<file path=customXml/item2.xml><?xml version="1.0" encoding="utf-8"?>
<ccMap>
  <ccDiarienummer/>
</ccMap>
</file>

<file path=customXml/item3.xml><Mallar xmlns="XML Mallar">
	<Sidfot>
		<DocumentTitle></DocumentTitle>
		<ValidTo></ValidTo>
		<Version>Dokumenttyp
</Version>
		<DocumentID></DocumentID>
	</Sidfot>
</Mallar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56B62A8-69D5-448F-9236-F203309E0F27}">
  <ds:schemaRefs/>
</ds:datastoreItem>
</file>

<file path=customXml/itemProps2.xml><?xml version="1.0" encoding="utf-8"?>
<ds:datastoreItem xmlns:ds="http://schemas.openxmlformats.org/officeDocument/2006/customXml" ds:itemID="{20947622-8BE0-409C-BE2F-C83160232EED}">
  <ds:schemaRefs/>
</ds:datastoreItem>
</file>

<file path=customXml/itemProps3.xml><?xml version="1.0" encoding="utf-8"?>
<ds:datastoreItem xmlns:ds="http://schemas.openxmlformats.org/officeDocument/2006/customXml" ds:itemID="{FC5AE20C-6015-4C57-B406-0CB99823E029}">
  <ds:schemaRefs>
    <ds:schemaRef ds:uri="XML Mallar"/>
  </ds:schemaRefs>
</ds:datastoreItem>
</file>

<file path=customXml/itemProps4.xml><?xml version="1.0" encoding="utf-8"?>
<ds:datastoreItem xmlns:ds="http://schemas.openxmlformats.org/officeDocument/2006/customXml" ds:itemID="{5BA2C854-C7C4-44F5-A674-CEAB59D61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 Vida</Template>
  <TotalTime>0</TotalTime>
  <Pages>8</Pages>
  <Words>3132</Words>
  <Characters>16601</Characters>
  <Application>Microsoft Office Word</Application>
  <DocSecurity>4</DocSecurity>
  <Lines>138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Andersson</dc:creator>
  <cp:lastModifiedBy>Anette Andersson</cp:lastModifiedBy>
  <cp:revision>2</cp:revision>
  <cp:lastPrinted>2024-01-29T15:20:00Z</cp:lastPrinted>
  <dcterms:created xsi:type="dcterms:W3CDTF">2026-09-02T13:47:00Z</dcterms:created>
  <dcterms:modified xsi:type="dcterms:W3CDTF">2026-09-02T13:47:00Z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armDate">
    <vt:filetime>2028-08-31T00:00:00Z</vt:filetime>
  </property>
  <property fmtid="{D5CDD505-2E9C-101B-9397-08002B2CF9AE}" pid="3" name="ArchivedDescription">
    <vt:lpwstr/>
  </property>
  <property fmtid="{D5CDD505-2E9C-101B-9397-08002B2CF9AE}" pid="4" name="ChangeDescription">
    <vt:lpwstr>uppdatering</vt:lpwstr>
  </property>
  <property fmtid="{D5CDD505-2E9C-101B-9397-08002B2CF9AE}" pid="5" name="CreateDate">
    <vt:filetime>2016-01-29T13:36:59Z</vt:filetime>
  </property>
  <property fmtid="{D5CDD505-2E9C-101B-9397-08002B2CF9AE}" pid="6" name="CreatedDate">
    <vt:filetime>2018-08-02T11:48:34Z</vt:filetime>
  </property>
  <property fmtid="{D5CDD505-2E9C-101B-9397-08002B2CF9AE}" pid="7" name="Creator">
    <vt:lpwstr>Anette Andersson</vt:lpwstr>
  </property>
  <property fmtid="{D5CDD505-2E9C-101B-9397-08002B2CF9AE}" pid="8" name="DelayedPublishingDate">
    <vt:filetime>2024-09-05T00:00:00Z</vt:filetime>
  </property>
  <property fmtid="{D5CDD505-2E9C-101B-9397-08002B2CF9AE}" pid="9" name="DocumentType">
    <vt:lpwstr>Formulär</vt:lpwstr>
  </property>
  <property fmtid="{D5CDD505-2E9C-101B-9397-08002B2CF9AE}" pid="10" name="Draft">
    <vt:i4>0</vt:i4>
  </property>
  <property fmtid="{D5CDD505-2E9C-101B-9397-08002B2CF9AE}" pid="11" name="IsCheckedOut">
    <vt:bool>false</vt:bool>
  </property>
  <property fmtid="{D5CDD505-2E9C-101B-9397-08002B2CF9AE}" pid="12" name="IsPublished">
    <vt:bool>true</vt:bool>
  </property>
  <property fmtid="{D5CDD505-2E9C-101B-9397-08002B2CF9AE}" pid="13" name="MetadataAnsvarig verksamhet">
    <vt:lpwstr>Smittskydd Värmland</vt:lpwstr>
  </property>
  <property fmtid="{D5CDD505-2E9C-101B-9397-08002B2CF9AE}" pid="14" name="MetadataDokumentgranskare">
    <vt:lpwstr>Anette Andersson</vt:lpwstr>
  </property>
  <property fmtid="{D5CDD505-2E9C-101B-9397-08002B2CF9AE}" pid="15" name="MetadataDokumentägare">
    <vt:lpwstr>Maria Moberg</vt:lpwstr>
  </property>
  <property fmtid="{D5CDD505-2E9C-101B-9397-08002B2CF9AE}" pid="16" name="MetadataEnhet">
    <vt:lpwstr/>
  </property>
  <property fmtid="{D5CDD505-2E9C-101B-9397-08002B2CF9AE}" pid="17" name="MetadataFaktagranskare">
    <vt:lpwstr/>
  </property>
  <property fmtid="{D5CDD505-2E9C-101B-9397-08002B2CF9AE}" pid="18" name="MetadataFastställare">
    <vt:lpwstr>Andreas Harling</vt:lpwstr>
  </property>
  <property fmtid="{D5CDD505-2E9C-101B-9397-08002B2CF9AE}" pid="19" name="MetadataGäller för">
    <vt:lpwstr>Hälso- och sjukvård</vt:lpwstr>
  </property>
  <property fmtid="{D5CDD505-2E9C-101B-9397-08002B2CF9AE}" pid="20" name="MetadataHuvudfaktagranskare">
    <vt:lpwstr>Helen Jansson</vt:lpwstr>
  </property>
  <property fmtid="{D5CDD505-2E9C-101B-9397-08002B2CF9AE}" pid="21" name="MetadataKategori">
    <vt:lpwstr>Vårdhygien</vt:lpwstr>
  </property>
  <property fmtid="{D5CDD505-2E9C-101B-9397-08002B2CF9AE}" pid="22" name="MetadataKritiskt dokument">
    <vt:lpwstr>Ja</vt:lpwstr>
  </property>
  <property fmtid="{D5CDD505-2E9C-101B-9397-08002B2CF9AE}" pid="23" name="MetadataLäsare">
    <vt:lpwstr/>
  </property>
  <property fmtid="{D5CDD505-2E9C-101B-9397-08002B2CF9AE}" pid="24" name="MetadataLäsargrupp">
    <vt:lpwstr/>
  </property>
  <property fmtid="{D5CDD505-2E9C-101B-9397-08002B2CF9AE}" pid="25" name="MetadataMedförfattare">
    <vt:lpwstr/>
  </property>
  <property fmtid="{D5CDD505-2E9C-101B-9397-08002B2CF9AE}" pid="26" name="MetadataSkribent">
    <vt:lpwstr>Anette Andersson</vt:lpwstr>
  </property>
  <property fmtid="{D5CDD505-2E9C-101B-9397-08002B2CF9AE}" pid="27" name="MetadataSpecialitet">
    <vt:lpwstr/>
  </property>
  <property fmtid="{D5CDD505-2E9C-101B-9397-08002B2CF9AE}" pid="28" name="MetadataSökord">
    <vt:lpwstr/>
  </property>
  <property fmtid="{D5CDD505-2E9C-101B-9397-08002B2CF9AE}" pid="29" name="MetadataTitel/funktion dokumentägare">
    <vt:lpwstr>Hygiensjuksköterska</vt:lpwstr>
  </property>
  <property fmtid="{D5CDD505-2E9C-101B-9397-08002B2CF9AE}" pid="30" name="MetadataTitel/funktion fastställare">
    <vt:lpwstr>Bitr smittskyddsläkare</vt:lpwstr>
  </property>
  <property fmtid="{D5CDD505-2E9C-101B-9397-08002B2CF9AE}" pid="31" name="MetadataUtarbetad av">
    <vt:lpwstr>Monika Carlson och Maria Moberg</vt:lpwstr>
  </property>
  <property fmtid="{D5CDD505-2E9C-101B-9397-08002B2CF9AE}" pid="32" name="MetadataVårdprocess">
    <vt:lpwstr/>
  </property>
  <property fmtid="{D5CDD505-2E9C-101B-9397-08002B2CF9AE}" pid="33" name="Number">
    <vt:lpwstr>15497</vt:lpwstr>
  </property>
  <property fmtid="{D5CDD505-2E9C-101B-9397-08002B2CF9AE}" pid="34" name="Prefix">
    <vt:lpwstr>FOR</vt:lpwstr>
  </property>
  <property fmtid="{D5CDD505-2E9C-101B-9397-08002B2CF9AE}" pid="35" name="prpLivMall">
    <vt:bool>true</vt:bool>
  </property>
  <property fmtid="{D5CDD505-2E9C-101B-9397-08002B2CF9AE}" pid="36" name="PublishDate">
    <vt:filetime>2026-09-01T11:38:18Z</vt:filetime>
  </property>
  <property fmtid="{D5CDD505-2E9C-101B-9397-08002B2CF9AE}" pid="37" name="RoleDistributör">
    <vt:lpwstr/>
  </property>
  <property fmtid="{D5CDD505-2E9C-101B-9397-08002B2CF9AE}" pid="38" name="RoleDokumentgranskare">
    <vt:lpwstr>Anette Andersson</vt:lpwstr>
  </property>
  <property fmtid="{D5CDD505-2E9C-101B-9397-08002B2CF9AE}" pid="39" name="RoleDokumentägare">
    <vt:lpwstr>Maria Moberg</vt:lpwstr>
  </property>
  <property fmtid="{D5CDD505-2E9C-101B-9397-08002B2CF9AE}" pid="40" name="RoleFaktagranskare">
    <vt:lpwstr/>
  </property>
  <property fmtid="{D5CDD505-2E9C-101B-9397-08002B2CF9AE}" pid="41" name="RoleFastställare">
    <vt:lpwstr>Andreas Harling</vt:lpwstr>
  </property>
  <property fmtid="{D5CDD505-2E9C-101B-9397-08002B2CF9AE}" pid="42" name="RoleGäller för">
    <vt:lpwstr>Hälso- och sjukvård</vt:lpwstr>
  </property>
  <property fmtid="{D5CDD505-2E9C-101B-9397-08002B2CF9AE}" pid="43" name="RoleHuvudfaktagranskare">
    <vt:lpwstr>Helen Jansson</vt:lpwstr>
  </property>
  <property fmtid="{D5CDD505-2E9C-101B-9397-08002B2CF9AE}" pid="44" name="RoleLäsare">
    <vt:lpwstr/>
  </property>
  <property fmtid="{D5CDD505-2E9C-101B-9397-08002B2CF9AE}" pid="45" name="RoleLäsargrupp">
    <vt:lpwstr/>
  </property>
  <property fmtid="{D5CDD505-2E9C-101B-9397-08002B2CF9AE}" pid="46" name="RoleMedförfattare">
    <vt:lpwstr/>
  </property>
  <property fmtid="{D5CDD505-2E9C-101B-9397-08002B2CF9AE}" pid="47" name="RoleReviderat av">
    <vt:lpwstr>Monika Carlson</vt:lpwstr>
  </property>
  <property fmtid="{D5CDD505-2E9C-101B-9397-08002B2CF9AE}" pid="48" name="RoleSkribent">
    <vt:lpwstr>Anette Andersson</vt:lpwstr>
  </property>
  <property fmtid="{D5CDD505-2E9C-101B-9397-08002B2CF9AE}" pid="49" name="SecurityLevel">
    <vt:i4>1</vt:i4>
  </property>
  <property fmtid="{D5CDD505-2E9C-101B-9397-08002B2CF9AE}" pid="50" name="TemplateID">
    <vt:lpwstr>Grundmall Vida, 2023-10-12</vt:lpwstr>
  </property>
  <property fmtid="{D5CDD505-2E9C-101B-9397-08002B2CF9AE}" pid="51" name="Title">
    <vt:lpwstr>Hygienrond - Protokoll för poliklinisk mottagning</vt:lpwstr>
  </property>
  <property fmtid="{D5CDD505-2E9C-101B-9397-08002B2CF9AE}" pid="52" name="Version">
    <vt:i4>7</vt:i4>
  </property>
</Properties>
</file>