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10340" w:type="dxa"/>
        <w:tblInd w:w="-624" w:type="dxa"/>
        <w:tblBorders>
          <w:insideH w:val="none" w:sz="0" w:space="0" w:color="auto"/>
        </w:tblBorders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  <w:tblCaption w:val="Information om dokumentet"/>
        <w:tblDescription w:val="Innehåller ansvariga för innehållet, dokumenttyp, version och giltighetstid."/>
      </w:tblPr>
      <w:tblGrid>
        <w:gridCol w:w="3114"/>
        <w:gridCol w:w="4111"/>
        <w:gridCol w:w="1557"/>
        <w:gridCol w:w="1558"/>
      </w:tblGrid>
      <w:tr w:rsidR="00FA7A17" w14:paraId="67BC6CBD" w14:textId="77777777" w:rsidTr="00F7583B">
        <w:trPr>
          <w:cantSplit/>
          <w:trHeight w:val="516"/>
        </w:trPr>
        <w:tc>
          <w:tcPr>
            <w:tcW w:w="3114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-2044889952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025993A9" w14:textId="77777777" w:rsidR="008318A9" w:rsidRPr="00F6089D" w:rsidRDefault="007D2A77" w:rsidP="00F7583B">
                <w:pPr>
                  <w:pStyle w:val="xLedtext"/>
                  <w:spacing w:before="60"/>
                  <w:rPr>
                    <w:rFonts w:cs="Arial"/>
                  </w:rPr>
                </w:pPr>
                <w:r w:rsidRPr="00F6089D">
                  <w:rPr>
                    <w:rFonts w:cs="Arial"/>
                  </w:rPr>
                  <w:t>Dokumenttyp</w:t>
                </w:r>
              </w:p>
            </w:sdtContent>
          </w:sdt>
          <w:sdt>
            <w:sdtPr>
              <w:rPr>
                <w:sz w:val="16"/>
                <w:szCs w:val="21"/>
              </w:rPr>
              <w:id w:val="-819812975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41825B97" w14:textId="77777777" w:rsidR="008318A9" w:rsidRPr="00F67F4D" w:rsidRDefault="007D2A77" w:rsidP="00F7583B">
                <w:pPr>
                  <w:spacing w:after="0"/>
                  <w:rPr>
                    <w:sz w:val="16"/>
                    <w:szCs w:val="21"/>
                  </w:rPr>
                </w:pPr>
                <w:r w:rsidRPr="00567AA7">
                  <w:rPr>
                    <w:sz w:val="16"/>
                    <w:szCs w:val="21"/>
                  </w:rPr>
                  <w:t>Formulär</w:t>
                </w:r>
              </w:p>
            </w:sdtContent>
          </w:sdt>
        </w:tc>
        <w:tc>
          <w:tcPr>
            <w:tcW w:w="4111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187798341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4100753E" w14:textId="77777777" w:rsidR="008318A9" w:rsidRPr="00F6089D" w:rsidRDefault="007D2A77" w:rsidP="00F7583B">
                <w:pPr>
                  <w:pStyle w:val="xLedtext"/>
                  <w:spacing w:before="60"/>
                  <w:rPr>
                    <w:rFonts w:cs="Arial"/>
                  </w:rPr>
                </w:pPr>
                <w:r w:rsidRPr="00F6089D">
                  <w:rPr>
                    <w:rFonts w:cs="Arial"/>
                  </w:rPr>
                  <w:t>Ansvarig verksamhet</w:t>
                </w:r>
              </w:p>
            </w:sdtContent>
          </w:sdt>
          <w:sdt>
            <w:sdtPr>
              <w:rPr>
                <w:sz w:val="16"/>
                <w:szCs w:val="21"/>
              </w:rPr>
              <w:id w:val="-2012663602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499E9DA5" w14:textId="77777777" w:rsidR="008318A9" w:rsidRPr="00F6089D" w:rsidRDefault="007D2A77" w:rsidP="00F7583B">
                <w:pPr>
                  <w:spacing w:after="0"/>
                </w:pPr>
                <w:r w:rsidRPr="00567AA7">
                  <w:rPr>
                    <w:sz w:val="16"/>
                    <w:szCs w:val="21"/>
                  </w:rPr>
                  <w:t>Smittskydd Värmland</w:t>
                </w:r>
              </w:p>
            </w:sdtContent>
          </w:sdt>
        </w:tc>
        <w:tc>
          <w:tcPr>
            <w:tcW w:w="1557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910739247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65129FC7" w14:textId="77777777" w:rsidR="008318A9" w:rsidRPr="00F6089D" w:rsidRDefault="007D2A77" w:rsidP="0062164C">
                <w:pPr>
                  <w:pStyle w:val="xLedtext"/>
                  <w:spacing w:before="60"/>
                  <w:ind w:right="-22"/>
                  <w:rPr>
                    <w:rFonts w:cs="Arial"/>
                  </w:rPr>
                </w:pPr>
                <w:r>
                  <w:rPr>
                    <w:rFonts w:cs="Arial"/>
                  </w:rPr>
                  <w:t>Organisation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-24485359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16887128" w14:textId="77777777" w:rsidR="008318A9" w:rsidRPr="00F6089D" w:rsidRDefault="007D2A77" w:rsidP="0062164C">
                <w:pPr>
                  <w:pStyle w:val="xHead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Region Värmland</w:t>
                </w:r>
              </w:p>
            </w:sdtContent>
          </w:sdt>
        </w:tc>
        <w:tc>
          <w:tcPr>
            <w:tcW w:w="1558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-1062008461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0B69D989" w14:textId="77777777" w:rsidR="008318A9" w:rsidRPr="00F6089D" w:rsidRDefault="007D2A77" w:rsidP="0062164C">
                <w:pPr>
                  <w:pStyle w:val="xLedtext"/>
                  <w:spacing w:before="60"/>
                  <w:ind w:right="-22"/>
                  <w:rPr>
                    <w:rFonts w:cs="Arial"/>
                  </w:rPr>
                </w:pPr>
                <w:r>
                  <w:rPr>
                    <w:rFonts w:cs="Arial"/>
                  </w:rPr>
                  <w:t>Version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21"/>
              </w:rPr>
              <w:id w:val="1724175142"/>
              <w:lock w:val="sdtContentLocked"/>
              <w:placeholder>
                <w:docPart w:val="DD05B6A33A9C4A0A9F7E1D980FDC127E"/>
              </w:placeholder>
              <w:group/>
            </w:sdtPr>
            <w:sdtEndPr>
              <w:rPr>
                <w:szCs w:val="16"/>
              </w:rPr>
            </w:sdtEndPr>
            <w:sdtContent>
              <w:p w14:paraId="76CB139D" w14:textId="77777777" w:rsidR="008318A9" w:rsidRPr="00F6089D" w:rsidRDefault="007D2A77" w:rsidP="0062164C">
                <w:pPr>
                  <w:pStyle w:val="xHeader"/>
                  <w:ind w:right="-22"/>
                  <w:rPr>
                    <w:rFonts w:ascii="Arial" w:hAnsi="Arial" w:cs="Arial"/>
                  </w:rPr>
                </w:pPr>
                <w:r w:rsidRPr="001612E3">
                  <w:rPr>
                    <w:rFonts w:ascii="Arial" w:hAnsi="Arial" w:cs="Arial"/>
                    <w:sz w:val="16"/>
                    <w:szCs w:val="21"/>
                  </w:rPr>
                  <w:t>5</w:t>
                </w:r>
              </w:p>
            </w:sdtContent>
          </w:sdt>
        </w:tc>
      </w:tr>
      <w:tr w:rsidR="00FA7A17" w14:paraId="109BC809" w14:textId="77777777" w:rsidTr="0062164C">
        <w:trPr>
          <w:cantSplit/>
          <w:trHeight w:val="647"/>
        </w:trPr>
        <w:tc>
          <w:tcPr>
            <w:tcW w:w="3114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-2112971582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42A46E7E" w14:textId="77777777" w:rsidR="008318A9" w:rsidRPr="00F6089D" w:rsidRDefault="007D2A77" w:rsidP="0062164C">
                <w:pPr>
                  <w:pStyle w:val="xLedtext"/>
                  <w:spacing w:before="60"/>
                  <w:rPr>
                    <w:rFonts w:cs="Arial"/>
                  </w:rPr>
                </w:pPr>
                <w:r w:rsidRPr="00F6089D">
                  <w:rPr>
                    <w:rFonts w:cs="Arial"/>
                  </w:rPr>
                  <w:t>Dokumentägare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1189404516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392FBDD4" w14:textId="77777777" w:rsidR="008318A9" w:rsidRPr="008318A9" w:rsidRDefault="007D2A77" w:rsidP="0062164C">
                <w:pPr>
                  <w:pStyle w:val="xHeader"/>
                  <w:rPr>
                    <w:rFonts w:ascii="Arial" w:hAnsi="Arial" w:cs="Arial"/>
                    <w:sz w:val="16"/>
                    <w:szCs w:val="16"/>
                  </w:rPr>
                </w:pPr>
                <w:r w:rsidRPr="008318A9">
                  <w:rPr>
                    <w:rFonts w:ascii="Arial" w:hAnsi="Arial" w:cs="Arial"/>
                    <w:sz w:val="16"/>
                    <w:szCs w:val="16"/>
                  </w:rPr>
                  <w:t>Monika Carlson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1711689937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779230A0" w14:textId="77777777" w:rsidR="008318A9" w:rsidRPr="00F6089D" w:rsidRDefault="007D2A77" w:rsidP="0062164C">
                <w:pPr>
                  <w:pStyle w:val="xHeader"/>
                  <w:tabs>
                    <w:tab w:val="left" w:pos="702"/>
                  </w:tabs>
                  <w:rPr>
                    <w:rFonts w:ascii="Arial" w:hAnsi="Arial" w:cs="Arial"/>
                  </w:rPr>
                </w:pPr>
                <w:r w:rsidRPr="008318A9">
                  <w:rPr>
                    <w:rFonts w:ascii="Arial" w:hAnsi="Arial" w:cs="Arial"/>
                    <w:sz w:val="16"/>
                    <w:szCs w:val="16"/>
                  </w:rPr>
                  <w:t>Hygiensjuksköterska</w:t>
                </w:r>
              </w:p>
            </w:sdtContent>
          </w:sdt>
        </w:tc>
        <w:tc>
          <w:tcPr>
            <w:tcW w:w="4111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1689714544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3E605652" w14:textId="77777777" w:rsidR="008318A9" w:rsidRPr="00F6089D" w:rsidRDefault="007D2A77" w:rsidP="0062164C">
                <w:pPr>
                  <w:pStyle w:val="xLedtext"/>
                  <w:spacing w:before="60"/>
                  <w:rPr>
                    <w:rFonts w:cs="Arial"/>
                  </w:rPr>
                </w:pPr>
                <w:r w:rsidRPr="00F6089D">
                  <w:rPr>
                    <w:rFonts w:cs="Arial"/>
                  </w:rPr>
                  <w:t>Fastställare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1631044558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10DC6CB8" w14:textId="77777777" w:rsidR="008318A9" w:rsidRPr="000557F8" w:rsidRDefault="007D2A77" w:rsidP="0062164C">
                <w:pPr>
                  <w:pStyle w:val="xHeader"/>
                  <w:rPr>
                    <w:rFonts w:ascii="Arial" w:hAnsi="Arial" w:cs="Arial"/>
                    <w:sz w:val="16"/>
                    <w:szCs w:val="16"/>
                  </w:rPr>
                </w:pPr>
                <w:r w:rsidRPr="000557F8">
                  <w:rPr>
                    <w:rFonts w:ascii="Arial" w:hAnsi="Arial" w:cs="Arial"/>
                    <w:sz w:val="16"/>
                    <w:szCs w:val="16"/>
                  </w:rPr>
                  <w:t>Anna Skogstam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-465205227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73439C04" w14:textId="77777777" w:rsidR="008318A9" w:rsidRPr="00F6089D" w:rsidRDefault="007D2A77" w:rsidP="0062164C">
                <w:pPr>
                  <w:pStyle w:val="xHeader"/>
                  <w:rPr>
                    <w:rFonts w:ascii="Arial" w:hAnsi="Arial" w:cs="Arial"/>
                  </w:rPr>
                </w:pPr>
                <w:r w:rsidRPr="000557F8">
                  <w:rPr>
                    <w:rFonts w:ascii="Arial" w:hAnsi="Arial" w:cs="Arial"/>
                    <w:sz w:val="16"/>
                    <w:szCs w:val="16"/>
                  </w:rPr>
                  <w:t>Smittskyddsläkare</w:t>
                </w:r>
              </w:p>
            </w:sdtContent>
          </w:sdt>
        </w:tc>
        <w:tc>
          <w:tcPr>
            <w:tcW w:w="1557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-1465187615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03C5491B" w14:textId="77777777" w:rsidR="008318A9" w:rsidRPr="00F6089D" w:rsidRDefault="007D2A77" w:rsidP="0062164C">
                <w:pPr>
                  <w:pStyle w:val="xLedtext"/>
                  <w:spacing w:before="60"/>
                  <w:rPr>
                    <w:rFonts w:cs="Arial"/>
                  </w:rPr>
                </w:pPr>
                <w:r w:rsidRPr="00F6089D">
                  <w:rPr>
                    <w:rFonts w:cs="Arial"/>
                  </w:rPr>
                  <w:t xml:space="preserve">Giltig </w:t>
                </w:r>
                <w:r>
                  <w:rPr>
                    <w:rFonts w:cs="Arial"/>
                  </w:rPr>
                  <w:t>fr</w:t>
                </w:r>
                <w:r w:rsidRPr="00F6089D">
                  <w:rPr>
                    <w:rFonts w:cs="Arial"/>
                  </w:rPr>
                  <w:t>.o.m.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399184108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429249D4" w14:textId="77777777" w:rsidR="008318A9" w:rsidRPr="00F6089D" w:rsidRDefault="007D2A77" w:rsidP="0062164C">
                <w:pPr>
                  <w:pStyle w:val="xHeader"/>
                  <w:rPr>
                    <w:rFonts w:ascii="Arial" w:hAnsi="Arial" w:cs="Arial"/>
                  </w:rPr>
                </w:pPr>
                <w:r w:rsidRPr="000557F8">
                  <w:rPr>
                    <w:rFonts w:ascii="Arial" w:hAnsi="Arial" w:cs="Arial"/>
                    <w:sz w:val="16"/>
                    <w:szCs w:val="16"/>
                  </w:rPr>
                  <w:t>2026-08-10</w:t>
                </w:r>
              </w:p>
            </w:sdtContent>
          </w:sdt>
        </w:tc>
        <w:tc>
          <w:tcPr>
            <w:tcW w:w="1558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</w:rPr>
              <w:id w:val="1535077100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01272CA0" w14:textId="77777777" w:rsidR="008318A9" w:rsidRPr="00F6089D" w:rsidRDefault="007D2A77" w:rsidP="0062164C">
                <w:pPr>
                  <w:pStyle w:val="xLedtext"/>
                  <w:spacing w:before="60"/>
                  <w:rPr>
                    <w:rFonts w:cs="Arial"/>
                  </w:rPr>
                </w:pPr>
                <w:r w:rsidRPr="00F6089D">
                  <w:rPr>
                    <w:rFonts w:cs="Arial"/>
                  </w:rPr>
                  <w:t xml:space="preserve">Giltig </w:t>
                </w:r>
                <w:r>
                  <w:rPr>
                    <w:rFonts w:cs="Arial"/>
                  </w:rPr>
                  <w:t>t</w:t>
                </w:r>
                <w:r w:rsidRPr="00F6089D">
                  <w:rPr>
                    <w:rFonts w:cs="Arial"/>
                  </w:rPr>
                  <w:t>.o.m.</w:t>
                </w:r>
              </w:p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684095547"/>
              <w:lock w:val="sdtContentLocked"/>
              <w:placeholder>
                <w:docPart w:val="DD05B6A33A9C4A0A9F7E1D980FDC127E"/>
              </w:placeholder>
              <w:group/>
            </w:sdtPr>
            <w:sdtEndPr/>
            <w:sdtContent>
              <w:p w14:paraId="56E7AB19" w14:textId="77777777" w:rsidR="008318A9" w:rsidRPr="00F6089D" w:rsidRDefault="007D2A77" w:rsidP="0062164C">
                <w:pPr>
                  <w:pStyle w:val="xHeader"/>
                  <w:ind w:right="-22"/>
                  <w:rPr>
                    <w:rFonts w:ascii="Arial" w:hAnsi="Arial" w:cs="Arial"/>
                  </w:rPr>
                </w:pPr>
                <w:r w:rsidRPr="000557F8">
                  <w:rPr>
                    <w:rFonts w:ascii="Arial" w:hAnsi="Arial" w:cs="Arial"/>
                    <w:sz w:val="16"/>
                    <w:szCs w:val="16"/>
                  </w:rPr>
                  <w:t>2028-08-09</w:t>
                </w:r>
              </w:p>
            </w:sdtContent>
          </w:sdt>
        </w:tc>
      </w:tr>
    </w:tbl>
    <w:bookmarkStart w:id="0" w:name="_Toc256000000" w:displacedByCustomXml="next"/>
    <w:sdt>
      <w:sdtPr>
        <w:id w:val="-52776954"/>
        <w:lock w:val="sdtContentLocked"/>
        <w:placeholder>
          <w:docPart w:val="DD05B6A33A9C4A0A9F7E1D980FDC127E"/>
        </w:placeholder>
        <w:group/>
      </w:sdtPr>
      <w:sdtEndPr/>
      <w:sdtContent>
        <w:p w14:paraId="4355BA11" w14:textId="77777777" w:rsidR="00731882" w:rsidRPr="004A736C" w:rsidRDefault="007D2A77" w:rsidP="0054123D">
          <w:pPr>
            <w:pStyle w:val="Rubrik"/>
          </w:pPr>
          <w:r w:rsidRPr="004A736C">
            <w:t>Hygienrond - Protokoll för slutenvård</w:t>
          </w:r>
        </w:p>
        <w:bookmarkEnd w:id="0" w:displacedByCustomXml="next"/>
      </w:sdtContent>
    </w:sdt>
    <w:p w14:paraId="4ACFEBE0" w14:textId="77777777" w:rsidR="00EB4831" w:rsidRDefault="007D2A77" w:rsidP="00413E94">
      <w:sdt>
        <w:sdtPr>
          <w:rPr>
            <w:b/>
          </w:rPr>
          <w:id w:val="142317504"/>
          <w:lock w:val="sdtContentLocked"/>
          <w:placeholder>
            <w:docPart w:val="DD05B6A33A9C4A0A9F7E1D980FDC127E"/>
          </w:placeholder>
          <w:group/>
        </w:sdtPr>
        <w:sdtEndPr/>
        <w:sdtContent>
          <w:r w:rsidR="001D6910" w:rsidRPr="006E7875">
            <w:rPr>
              <w:b/>
            </w:rPr>
            <w:t>Gäller för:</w:t>
          </w:r>
        </w:sdtContent>
      </w:sdt>
      <w:r w:rsidR="00B811E7" w:rsidRPr="00B811E7">
        <w:rPr>
          <w:bCs/>
        </w:rPr>
        <w:t xml:space="preserve"> </w:t>
      </w:r>
      <w:sdt>
        <w:sdtPr>
          <w:id w:val="957066887"/>
          <w:lock w:val="sdtContentLocked"/>
          <w:placeholder>
            <w:docPart w:val="DD05B6A33A9C4A0A9F7E1D980FDC127E"/>
          </w:placeholder>
          <w:group/>
        </w:sdtPr>
        <w:sdtEndPr/>
        <w:sdtContent>
          <w:r w:rsidR="006E7875">
            <w:t>Hälso- och sjukvård</w:t>
          </w:r>
        </w:sdtContent>
      </w:sdt>
      <w:r w:rsidR="00B811E7">
        <w:t xml:space="preserve"> </w:t>
      </w:r>
      <w:sdt>
        <w:sdtPr>
          <w:id w:val="-1926409910"/>
          <w:lock w:val="sdtContentLocked"/>
          <w:placeholder>
            <w:docPart w:val="DD05B6A33A9C4A0A9F7E1D980FDC127E"/>
          </w:placeholder>
          <w:group/>
        </w:sdtPr>
        <w:sdtEndPr/>
        <w:sdtContent/>
      </w:sdt>
    </w:p>
    <w:tbl>
      <w:tblPr>
        <w:tblStyle w:val="Ljuslista-dekorfrg11"/>
        <w:tblW w:w="90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34"/>
        <w:gridCol w:w="1255"/>
        <w:gridCol w:w="1658"/>
        <w:gridCol w:w="4204"/>
      </w:tblGrid>
      <w:tr w:rsidR="00FA7A17" w14:paraId="119F1C57" w14:textId="77777777" w:rsidTr="00FA7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14:paraId="2598D814" w14:textId="77777777" w:rsidR="00652D04" w:rsidRPr="00652D04" w:rsidRDefault="007D2A77" w:rsidP="00652D04">
            <w:pPr>
              <w:pStyle w:val="Rubrik1"/>
              <w:spacing w:before="0"/>
              <w:ind w:left="426"/>
              <w:rPr>
                <w:sz w:val="26"/>
                <w:szCs w:val="26"/>
              </w:rPr>
            </w:pPr>
            <w:bookmarkStart w:id="1" w:name="_Toc256000001"/>
            <w:bookmarkStart w:id="2" w:name="_Hlk108687521"/>
            <w:bookmarkStart w:id="3" w:name="_Toc403541927"/>
            <w:bookmarkStart w:id="4" w:name="_Toc403541517"/>
            <w:bookmarkStart w:id="5" w:name="_Toc403541494"/>
            <w:r w:rsidRPr="00652D04">
              <w:rPr>
                <w:sz w:val="26"/>
                <w:szCs w:val="26"/>
              </w:rPr>
              <w:t>Specialitet och enhet:</w:t>
            </w:r>
            <w:bookmarkEnd w:id="1"/>
            <w:r w:rsidRPr="00652D04">
              <w:rPr>
                <w:sz w:val="26"/>
                <w:szCs w:val="26"/>
              </w:rPr>
              <w:t xml:space="preserve"> </w:t>
            </w:r>
          </w:p>
        </w:tc>
        <w:tc>
          <w:tcPr>
            <w:tcW w:w="7117" w:type="dxa"/>
            <w:gridSpan w:val="3"/>
          </w:tcPr>
          <w:p w14:paraId="73A639B9" w14:textId="77777777" w:rsidR="00652D04" w:rsidRDefault="00652D04" w:rsidP="00652D04">
            <w:pPr>
              <w:spacing w:after="80"/>
              <w:ind w:left="4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  <w:p w14:paraId="4B0172D4" w14:textId="77777777" w:rsidR="00652D04" w:rsidRPr="0098715A" w:rsidRDefault="007D2A77" w:rsidP="00652D04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715A">
              <w:rPr>
                <w:rFonts w:cstheme="minorHAnsi"/>
                <w:u w:val="single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98715A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u w:val="single"/>
              </w:rPr>
              <w:instrText xml:space="preserve"> FORMTEXT </w:instrText>
            </w:r>
            <w:r w:rsidRPr="0098715A">
              <w:rPr>
                <w:rFonts w:cstheme="minorHAnsi"/>
                <w:u w:val="single"/>
              </w:rPr>
            </w:r>
            <w:r w:rsidRPr="0098715A">
              <w:rPr>
                <w:rFonts w:cstheme="minorHAnsi"/>
                <w:u w:val="single"/>
              </w:rPr>
              <w:fldChar w:fldCharType="separate"/>
            </w:r>
            <w:r w:rsidRPr="0098715A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u w:val="single"/>
              </w:rPr>
              <w:t> </w:t>
            </w:r>
            <w:r w:rsidRPr="0098715A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u w:val="single"/>
              </w:rPr>
              <w:t> </w:t>
            </w:r>
            <w:r w:rsidRPr="0098715A">
              <w:rPr>
                <w:rFonts w:cstheme="minorHAnsi"/>
                <w:u w:val="single"/>
              </w:rPr>
              <w:fldChar w:fldCharType="end"/>
            </w:r>
          </w:p>
        </w:tc>
      </w:tr>
      <w:tr w:rsidR="00FA7A17" w14:paraId="7724BB64" w14:textId="77777777" w:rsidTr="00FA7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1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0EE99C" w14:textId="77777777" w:rsidR="00652D04" w:rsidRPr="00F008A7" w:rsidRDefault="007D2A77" w:rsidP="00652D04">
            <w:pPr>
              <w:spacing w:after="0"/>
              <w:ind w:left="426"/>
              <w:rPr>
                <w:rFonts w:asciiTheme="minorHAnsi" w:hAnsiTheme="minorHAnsi" w:cstheme="minorHAnsi"/>
              </w:rPr>
            </w:pPr>
            <w:r w:rsidRPr="00F008A7">
              <w:rPr>
                <w:rFonts w:asciiTheme="minorHAnsi" w:hAnsiTheme="minorHAnsi" w:cstheme="minorHAnsi"/>
                <w:bCs w:val="0"/>
              </w:rPr>
              <w:t>Hygienrond</w:t>
            </w:r>
          </w:p>
        </w:tc>
      </w:tr>
      <w:tr w:rsidR="00FA7A17" w14:paraId="1C231C61" w14:textId="77777777" w:rsidTr="00FA7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14:paraId="5735F498" w14:textId="77777777" w:rsidR="00652D04" w:rsidRPr="00F008A7" w:rsidRDefault="007D2A77" w:rsidP="00652D04">
            <w:pPr>
              <w:spacing w:after="0"/>
              <w:ind w:left="426"/>
              <w:rPr>
                <w:rFonts w:asciiTheme="minorHAnsi" w:hAnsiTheme="minorHAnsi" w:cstheme="minorHAnsi"/>
              </w:rPr>
            </w:pPr>
            <w:r w:rsidRPr="00F008A7">
              <w:rPr>
                <w:rFonts w:asciiTheme="minorHAnsi" w:hAnsiTheme="minorHAnsi" w:cstheme="minorHAnsi"/>
                <w:b w:val="0"/>
              </w:rPr>
              <w:t>Datum:</w:t>
            </w:r>
          </w:p>
        </w:tc>
        <w:tc>
          <w:tcPr>
            <w:tcW w:w="1255" w:type="dxa"/>
          </w:tcPr>
          <w:p w14:paraId="4BF5626E" w14:textId="77777777" w:rsidR="00652D04" w:rsidRPr="00F008A7" w:rsidRDefault="007D2A77" w:rsidP="00652D0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u w:val="single"/>
              </w:rPr>
            </w:pPr>
            <w:r w:rsidRPr="00F008A7">
              <w:rPr>
                <w:rFonts w:cstheme="minorHAnsi"/>
                <w:bCs/>
                <w:u w:val="single"/>
              </w:rPr>
              <w:fldChar w:fldCharType="begin" w:fldLock="1">
                <w:ffData>
                  <w:name w:val="Text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6" w:name="Text2"/>
            <w:r w:rsidRPr="00F008A7">
              <w:rPr>
                <w:rFonts w:asciiTheme="minorHAnsi" w:hAnsiTheme="minorHAnsi" w:cstheme="minorHAnsi"/>
                <w:bCs/>
                <w:u w:val="single"/>
              </w:rPr>
              <w:instrText xml:space="preserve"> FORMTEXT </w:instrText>
            </w:r>
            <w:r w:rsidRPr="00F008A7">
              <w:rPr>
                <w:rFonts w:cstheme="minorHAnsi"/>
                <w:bCs/>
                <w:u w:val="single"/>
              </w:rPr>
            </w:r>
            <w:r w:rsidRPr="00F008A7">
              <w:rPr>
                <w:rFonts w:cstheme="minorHAnsi"/>
                <w:bCs/>
                <w:u w:val="single"/>
              </w:rPr>
              <w:fldChar w:fldCharType="separate"/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cstheme="minorHAnsi"/>
                <w:bCs/>
                <w:u w:val="single"/>
              </w:rPr>
              <w:fldChar w:fldCharType="end"/>
            </w:r>
            <w:bookmarkEnd w:id="6"/>
          </w:p>
        </w:tc>
        <w:tc>
          <w:tcPr>
            <w:tcW w:w="1658" w:type="dxa"/>
          </w:tcPr>
          <w:p w14:paraId="1FCDEF6D" w14:textId="77777777" w:rsidR="00652D04" w:rsidRPr="00F008A7" w:rsidRDefault="007D2A77" w:rsidP="00652D04">
            <w:pPr>
              <w:spacing w:after="0"/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F008A7">
              <w:rPr>
                <w:rFonts w:asciiTheme="minorHAnsi" w:hAnsiTheme="minorHAnsi" w:cstheme="minorHAnsi"/>
                <w:bCs/>
              </w:rPr>
              <w:t>Deltagare:</w:t>
            </w:r>
          </w:p>
        </w:tc>
        <w:tc>
          <w:tcPr>
            <w:tcW w:w="4204" w:type="dxa"/>
          </w:tcPr>
          <w:p w14:paraId="3A66FDCB" w14:textId="77777777" w:rsidR="00652D04" w:rsidRPr="00F008A7" w:rsidRDefault="007D2A77" w:rsidP="00F008A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u w:val="single"/>
              </w:rPr>
            </w:pPr>
            <w:r w:rsidRPr="00F008A7">
              <w:rPr>
                <w:rFonts w:cstheme="minorHAnsi"/>
                <w:bCs/>
                <w:u w:val="single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008A7">
              <w:rPr>
                <w:rFonts w:asciiTheme="minorHAnsi" w:hAnsiTheme="minorHAnsi" w:cstheme="minorHAnsi"/>
                <w:bCs/>
                <w:u w:val="single"/>
              </w:rPr>
              <w:instrText xml:space="preserve"> FORMTEXT </w:instrText>
            </w:r>
            <w:r w:rsidRPr="00F008A7">
              <w:rPr>
                <w:rFonts w:cstheme="minorHAnsi"/>
                <w:bCs/>
                <w:u w:val="single"/>
              </w:rPr>
            </w:r>
            <w:r w:rsidRPr="00F008A7">
              <w:rPr>
                <w:rFonts w:cstheme="minorHAnsi"/>
                <w:bCs/>
                <w:u w:val="single"/>
              </w:rPr>
              <w:fldChar w:fldCharType="separate"/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cstheme="minorHAnsi"/>
                <w:bCs/>
                <w:u w:val="single"/>
              </w:rPr>
              <w:fldChar w:fldCharType="end"/>
            </w:r>
            <w:r w:rsidR="00F008A7">
              <w:rPr>
                <w:rFonts w:asciiTheme="minorHAnsi" w:hAnsiTheme="minorHAnsi" w:cstheme="minorHAnsi"/>
                <w:bCs/>
                <w:u w:val="single"/>
              </w:rPr>
              <w:br/>
            </w:r>
          </w:p>
        </w:tc>
      </w:tr>
      <w:tr w:rsidR="00FA7A17" w14:paraId="69EC5B37" w14:textId="77777777" w:rsidTr="00FA7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1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048198" w14:textId="77777777" w:rsidR="00652D04" w:rsidRPr="00F008A7" w:rsidRDefault="007D2A77" w:rsidP="00652D04">
            <w:pPr>
              <w:spacing w:after="0"/>
              <w:ind w:left="426"/>
              <w:rPr>
                <w:rFonts w:asciiTheme="minorHAnsi" w:hAnsiTheme="minorHAnsi" w:cstheme="minorHAnsi"/>
              </w:rPr>
            </w:pPr>
            <w:r w:rsidRPr="00F008A7">
              <w:rPr>
                <w:rFonts w:asciiTheme="minorHAnsi" w:hAnsiTheme="minorHAnsi" w:cstheme="minorHAnsi"/>
                <w:bCs w:val="0"/>
              </w:rPr>
              <w:t>Uppföljande hygienrond med Smittskydd Värmland</w:t>
            </w:r>
          </w:p>
        </w:tc>
      </w:tr>
      <w:tr w:rsidR="00FA7A17" w14:paraId="15522566" w14:textId="77777777" w:rsidTr="00FA7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4" w:type="dxa"/>
          </w:tcPr>
          <w:p w14:paraId="2B743342" w14:textId="77777777" w:rsidR="00652D04" w:rsidRPr="00F008A7" w:rsidRDefault="007D2A77" w:rsidP="00F008A7">
            <w:pPr>
              <w:spacing w:after="40"/>
              <w:ind w:left="426"/>
              <w:rPr>
                <w:rFonts w:asciiTheme="minorHAnsi" w:hAnsiTheme="minorHAnsi" w:cstheme="minorHAnsi"/>
              </w:rPr>
            </w:pPr>
            <w:r w:rsidRPr="00F008A7">
              <w:rPr>
                <w:rFonts w:asciiTheme="minorHAnsi" w:hAnsiTheme="minorHAnsi" w:cstheme="minorHAnsi"/>
                <w:b w:val="0"/>
              </w:rPr>
              <w:t>Datum:</w:t>
            </w:r>
          </w:p>
        </w:tc>
        <w:tc>
          <w:tcPr>
            <w:tcW w:w="1255" w:type="dxa"/>
          </w:tcPr>
          <w:p w14:paraId="23DF427F" w14:textId="77777777" w:rsidR="00652D04" w:rsidRPr="00F008A7" w:rsidRDefault="007D2A77" w:rsidP="00F008A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F008A7">
              <w:rPr>
                <w:rFonts w:cstheme="minorHAnsi"/>
                <w:bCs/>
                <w:u w:val="single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008A7">
              <w:rPr>
                <w:rFonts w:asciiTheme="minorHAnsi" w:hAnsiTheme="minorHAnsi" w:cstheme="minorHAnsi"/>
                <w:bCs/>
                <w:u w:val="single"/>
              </w:rPr>
              <w:instrText xml:space="preserve"> FORMTEXT </w:instrText>
            </w:r>
            <w:r w:rsidRPr="00F008A7">
              <w:rPr>
                <w:rFonts w:cstheme="minorHAnsi"/>
                <w:bCs/>
                <w:u w:val="single"/>
              </w:rPr>
            </w:r>
            <w:r w:rsidRPr="00F008A7">
              <w:rPr>
                <w:rFonts w:cstheme="minorHAnsi"/>
                <w:bCs/>
                <w:u w:val="single"/>
              </w:rPr>
              <w:fldChar w:fldCharType="separate"/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cstheme="minorHAnsi"/>
                <w:bCs/>
                <w:u w:val="single"/>
              </w:rPr>
              <w:fldChar w:fldCharType="end"/>
            </w:r>
          </w:p>
        </w:tc>
        <w:tc>
          <w:tcPr>
            <w:tcW w:w="1658" w:type="dxa"/>
          </w:tcPr>
          <w:p w14:paraId="4706BB9B" w14:textId="77777777" w:rsidR="00652D04" w:rsidRPr="00F008A7" w:rsidRDefault="007D2A77" w:rsidP="00F008A7">
            <w:pPr>
              <w:spacing w:after="40"/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F008A7">
              <w:rPr>
                <w:rFonts w:asciiTheme="minorHAnsi" w:hAnsiTheme="minorHAnsi" w:cstheme="minorHAnsi"/>
                <w:bCs/>
              </w:rPr>
              <w:t xml:space="preserve">Deltagare: </w:t>
            </w:r>
          </w:p>
        </w:tc>
        <w:tc>
          <w:tcPr>
            <w:tcW w:w="4204" w:type="dxa"/>
          </w:tcPr>
          <w:p w14:paraId="68580F5C" w14:textId="77777777" w:rsidR="00652D04" w:rsidRPr="00F008A7" w:rsidRDefault="007D2A77" w:rsidP="00F008A7">
            <w:pPr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F008A7">
              <w:rPr>
                <w:rFonts w:cstheme="minorHAnsi"/>
                <w:bCs/>
                <w:u w:val="single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008A7">
              <w:rPr>
                <w:rFonts w:asciiTheme="minorHAnsi" w:hAnsiTheme="minorHAnsi" w:cstheme="minorHAnsi"/>
                <w:bCs/>
                <w:u w:val="single"/>
              </w:rPr>
              <w:instrText xml:space="preserve"> FORMTEXT </w:instrText>
            </w:r>
            <w:r w:rsidRPr="00F008A7">
              <w:rPr>
                <w:rFonts w:cstheme="minorHAnsi"/>
                <w:bCs/>
                <w:u w:val="single"/>
              </w:rPr>
            </w:r>
            <w:r w:rsidRPr="00F008A7">
              <w:rPr>
                <w:rFonts w:cstheme="minorHAnsi"/>
                <w:bCs/>
                <w:u w:val="single"/>
              </w:rPr>
              <w:fldChar w:fldCharType="separate"/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asciiTheme="minorHAnsi" w:hAnsiTheme="minorHAnsi" w:cstheme="minorHAnsi"/>
                <w:bCs/>
                <w:noProof/>
                <w:u w:val="single"/>
              </w:rPr>
              <w:t> </w:t>
            </w:r>
            <w:r w:rsidRPr="00F008A7">
              <w:rPr>
                <w:rFonts w:cstheme="minorHAnsi"/>
                <w:bCs/>
                <w:u w:val="single"/>
              </w:rPr>
              <w:fldChar w:fldCharType="end"/>
            </w:r>
          </w:p>
        </w:tc>
      </w:tr>
      <w:bookmarkEnd w:id="2"/>
    </w:tbl>
    <w:p w14:paraId="0B717FE4" w14:textId="77777777" w:rsidR="00652D04" w:rsidRPr="00B425BB" w:rsidRDefault="00652D04" w:rsidP="00652D04">
      <w:pPr>
        <w:spacing w:after="0"/>
        <w:rPr>
          <w:sz w:val="4"/>
          <w:szCs w:val="4"/>
        </w:rPr>
      </w:pPr>
    </w:p>
    <w:tbl>
      <w:tblPr>
        <w:tblStyle w:val="Ljuslista-dekorfrg11"/>
        <w:tblW w:w="9051" w:type="dxa"/>
        <w:tblInd w:w="132" w:type="dxa"/>
        <w:tblLook w:val="04A0" w:firstRow="1" w:lastRow="0" w:firstColumn="1" w:lastColumn="0" w:noHBand="0" w:noVBand="1"/>
      </w:tblPr>
      <w:tblGrid>
        <w:gridCol w:w="6391"/>
        <w:gridCol w:w="2660"/>
      </w:tblGrid>
      <w:tr w:rsidR="00FA7A17" w14:paraId="7C1760EE" w14:textId="77777777" w:rsidTr="00FA7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1" w:type="dxa"/>
            <w:tcBorders>
              <w:top w:val="single" w:sz="4" w:space="0" w:color="auto"/>
              <w:left w:val="single" w:sz="4" w:space="0" w:color="auto"/>
            </w:tcBorders>
          </w:tcPr>
          <w:p w14:paraId="1C440C65" w14:textId="77777777" w:rsidR="00652D04" w:rsidRPr="00652D04" w:rsidRDefault="007D2A77" w:rsidP="009C0B10">
            <w:pPr>
              <w:pStyle w:val="Rubrik1"/>
              <w:spacing w:before="0"/>
              <w:ind w:left="426"/>
              <w:rPr>
                <w:sz w:val="26"/>
                <w:szCs w:val="26"/>
              </w:rPr>
            </w:pPr>
            <w:bookmarkStart w:id="7" w:name="_Toc256000002"/>
            <w:r w:rsidRPr="00652D04">
              <w:rPr>
                <w:sz w:val="26"/>
                <w:szCs w:val="26"/>
              </w:rPr>
              <w:t>Enhetens utformning:</w:t>
            </w:r>
            <w:bookmarkEnd w:id="7"/>
          </w:p>
        </w:tc>
        <w:tc>
          <w:tcPr>
            <w:tcW w:w="2660" w:type="dxa"/>
            <w:tcBorders>
              <w:top w:val="single" w:sz="4" w:space="0" w:color="auto"/>
              <w:right w:val="single" w:sz="4" w:space="0" w:color="auto"/>
            </w:tcBorders>
          </w:tcPr>
          <w:p w14:paraId="799C4BDD" w14:textId="77777777" w:rsidR="00652D04" w:rsidRPr="00DF47A4" w:rsidRDefault="00652D04" w:rsidP="009C0B10">
            <w:pPr>
              <w:ind w:left="4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A7A17" w14:paraId="73B26A21" w14:textId="77777777" w:rsidTr="00FA7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1" w:type="dxa"/>
            <w:tcBorders>
              <w:left w:val="single" w:sz="4" w:space="0" w:color="auto"/>
            </w:tcBorders>
          </w:tcPr>
          <w:p w14:paraId="27EE9036" w14:textId="77777777" w:rsidR="00652D04" w:rsidRPr="00F008A7" w:rsidRDefault="007D2A77" w:rsidP="00652D04">
            <w:pPr>
              <w:spacing w:after="0"/>
              <w:ind w:left="426"/>
              <w:rPr>
                <w:rFonts w:asciiTheme="minorHAnsi" w:hAnsiTheme="minorHAnsi" w:cstheme="minorHAnsi"/>
              </w:rPr>
            </w:pPr>
            <w:r w:rsidRPr="00F008A7">
              <w:rPr>
                <w:rFonts w:asciiTheme="minorHAnsi" w:hAnsiTheme="minorHAnsi" w:cstheme="minorHAnsi"/>
                <w:b w:val="0"/>
              </w:rPr>
              <w:t>Antal vårdplatser:</w:t>
            </w:r>
          </w:p>
        </w:tc>
        <w:tc>
          <w:tcPr>
            <w:tcW w:w="2660" w:type="dxa"/>
            <w:tcBorders>
              <w:right w:val="single" w:sz="4" w:space="0" w:color="auto"/>
            </w:tcBorders>
          </w:tcPr>
          <w:p w14:paraId="061F23F0" w14:textId="77777777" w:rsidR="00652D04" w:rsidRPr="00F008A7" w:rsidRDefault="007D2A77" w:rsidP="00652D04">
            <w:pPr>
              <w:tabs>
                <w:tab w:val="left" w:pos="8222"/>
              </w:tabs>
              <w:spacing w:after="0"/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ddList>
                    <w:listEntry w:val="............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  <w:listEntry w:val="21"/>
                    <w:listEntry w:val="22"/>
                    <w:listEntry w:val="23"/>
                    <w:listEntry w:val="24"/>
                    <w:listEntry w:val="25"/>
                    <w:listEntry w:val="26"/>
                    <w:listEntry w:val="27"/>
                    <w:listEntry w:val="28"/>
                    <w:listEntry w:val="29"/>
                  </w:ddList>
                </w:ffData>
              </w:fldChar>
            </w:r>
            <w:r w:rsidRPr="00F008A7">
              <w:rPr>
                <w:rFonts w:asciiTheme="minorHAnsi" w:hAnsiTheme="minorHAnsi" w:cstheme="minorHAnsi"/>
              </w:rPr>
              <w:instrText xml:space="preserve"> FORMDROPDOWN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</w:tr>
      <w:tr w:rsidR="00FA7A17" w14:paraId="60C63AB4" w14:textId="77777777" w:rsidTr="00FA7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1" w:type="dxa"/>
            <w:tcBorders>
              <w:left w:val="single" w:sz="4" w:space="0" w:color="auto"/>
              <w:bottom w:val="nil"/>
            </w:tcBorders>
          </w:tcPr>
          <w:p w14:paraId="1E9E59D1" w14:textId="77777777" w:rsidR="00652D04" w:rsidRPr="00F008A7" w:rsidRDefault="007D2A77" w:rsidP="00652D04">
            <w:pPr>
              <w:spacing w:after="0"/>
              <w:ind w:left="426"/>
              <w:rPr>
                <w:rFonts w:asciiTheme="minorHAnsi" w:hAnsiTheme="minorHAnsi" w:cstheme="minorHAnsi"/>
              </w:rPr>
            </w:pPr>
            <w:r w:rsidRPr="00F008A7">
              <w:rPr>
                <w:rFonts w:asciiTheme="minorHAnsi" w:hAnsiTheme="minorHAnsi" w:cstheme="minorHAnsi"/>
                <w:b w:val="0"/>
              </w:rPr>
              <w:t>Antal vårdrum:</w:t>
            </w:r>
          </w:p>
        </w:tc>
        <w:tc>
          <w:tcPr>
            <w:tcW w:w="2660" w:type="dxa"/>
            <w:tcBorders>
              <w:bottom w:val="nil"/>
              <w:right w:val="single" w:sz="4" w:space="0" w:color="auto"/>
            </w:tcBorders>
          </w:tcPr>
          <w:p w14:paraId="3BE87B12" w14:textId="77777777" w:rsidR="00652D04" w:rsidRPr="00F008A7" w:rsidRDefault="007D2A77" w:rsidP="00652D04">
            <w:pPr>
              <w:tabs>
                <w:tab w:val="left" w:pos="8222"/>
              </w:tabs>
              <w:spacing w:after="0"/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ddList>
                    <w:listEntry w:val="............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  <w:listEntry w:val="22"/>
                    <w:listEntry w:val="23"/>
                    <w:listEntry w:val="24"/>
                  </w:ddList>
                </w:ffData>
              </w:fldChar>
            </w:r>
            <w:r w:rsidRPr="00F008A7">
              <w:rPr>
                <w:rFonts w:asciiTheme="minorHAnsi" w:hAnsiTheme="minorHAnsi" w:cstheme="minorHAnsi"/>
              </w:rPr>
              <w:instrText xml:space="preserve"> FORMDROPDOWN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</w:tr>
      <w:tr w:rsidR="00FA7A17" w14:paraId="77B45AAB" w14:textId="77777777" w:rsidTr="00FA7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1" w:type="dxa"/>
            <w:tcBorders>
              <w:top w:val="nil"/>
              <w:left w:val="single" w:sz="4" w:space="0" w:color="auto"/>
              <w:bottom w:val="single" w:sz="4" w:space="0" w:color="003C68" w:themeColor="accent1"/>
              <w:right w:val="nil"/>
            </w:tcBorders>
          </w:tcPr>
          <w:p w14:paraId="2FC6EB13" w14:textId="77777777" w:rsidR="00652D04" w:rsidRPr="00F008A7" w:rsidRDefault="007D2A77" w:rsidP="00652D04">
            <w:pPr>
              <w:spacing w:after="0"/>
              <w:ind w:left="426"/>
              <w:rPr>
                <w:rFonts w:asciiTheme="minorHAnsi" w:hAnsiTheme="minorHAnsi" w:cstheme="minorHAnsi"/>
              </w:rPr>
            </w:pPr>
            <w:r w:rsidRPr="00F008A7">
              <w:rPr>
                <w:rFonts w:asciiTheme="minorHAnsi" w:hAnsiTheme="minorHAnsi" w:cstheme="minorHAnsi"/>
                <w:b w:val="0"/>
              </w:rPr>
              <w:t>- varav enkelrum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3C68" w:themeColor="accent1"/>
              <w:right w:val="single" w:sz="4" w:space="0" w:color="auto"/>
            </w:tcBorders>
          </w:tcPr>
          <w:p w14:paraId="7D351004" w14:textId="77777777" w:rsidR="00652D04" w:rsidRPr="00F008A7" w:rsidRDefault="007D2A77" w:rsidP="00652D04">
            <w:pPr>
              <w:tabs>
                <w:tab w:val="left" w:pos="8222"/>
              </w:tabs>
              <w:spacing w:after="0"/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ddList>
                    <w:listEntry w:val="............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  <w:listEntry w:val="22"/>
                    <w:listEntry w:val="23"/>
                    <w:listEntry w:val="24"/>
                  </w:ddList>
                </w:ffData>
              </w:fldChar>
            </w:r>
            <w:r w:rsidRPr="00F008A7">
              <w:rPr>
                <w:rFonts w:asciiTheme="minorHAnsi" w:hAnsiTheme="minorHAnsi" w:cstheme="minorHAnsi"/>
              </w:rPr>
              <w:instrText xml:space="preserve"> FORMDROPDOWN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</w:tr>
      <w:tr w:rsidR="00FA7A17" w14:paraId="6F612D16" w14:textId="77777777" w:rsidTr="00FA7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1" w:type="dxa"/>
            <w:tcBorders>
              <w:top w:val="single" w:sz="4" w:space="0" w:color="003C68" w:themeColor="accent1"/>
              <w:left w:val="single" w:sz="4" w:space="0" w:color="auto"/>
            </w:tcBorders>
          </w:tcPr>
          <w:p w14:paraId="5D073DA4" w14:textId="77777777" w:rsidR="00652D04" w:rsidRPr="00F008A7" w:rsidRDefault="007D2A77" w:rsidP="00652D04">
            <w:pPr>
              <w:spacing w:after="0"/>
              <w:ind w:left="426"/>
              <w:rPr>
                <w:rFonts w:asciiTheme="minorHAnsi" w:hAnsiTheme="minorHAnsi" w:cstheme="minorHAnsi"/>
              </w:rPr>
            </w:pPr>
            <w:r w:rsidRPr="00F008A7">
              <w:rPr>
                <w:rFonts w:asciiTheme="minorHAnsi" w:hAnsiTheme="minorHAnsi" w:cstheme="minorHAnsi"/>
                <w:b w:val="0"/>
              </w:rPr>
              <w:t>Antal rum med sluss:</w:t>
            </w:r>
          </w:p>
        </w:tc>
        <w:tc>
          <w:tcPr>
            <w:tcW w:w="2660" w:type="dxa"/>
            <w:tcBorders>
              <w:top w:val="single" w:sz="4" w:space="0" w:color="003C68" w:themeColor="accent1"/>
              <w:right w:val="single" w:sz="4" w:space="0" w:color="auto"/>
            </w:tcBorders>
          </w:tcPr>
          <w:p w14:paraId="79D4AF97" w14:textId="77777777" w:rsidR="00652D04" w:rsidRPr="00F008A7" w:rsidRDefault="007D2A77" w:rsidP="00652D04">
            <w:pPr>
              <w:tabs>
                <w:tab w:val="left" w:pos="8222"/>
              </w:tabs>
              <w:spacing w:after="0"/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ddList>
                    <w:listEntry w:val="............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</w:ddList>
                </w:ffData>
              </w:fldChar>
            </w:r>
            <w:r w:rsidRPr="00F008A7">
              <w:rPr>
                <w:rFonts w:asciiTheme="minorHAnsi" w:hAnsiTheme="minorHAnsi" w:cstheme="minorHAnsi"/>
              </w:rPr>
              <w:instrText xml:space="preserve"> FORMDROPDOWN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</w:tr>
      <w:tr w:rsidR="00FA7A17" w14:paraId="39F288C3" w14:textId="77777777" w:rsidTr="00FA7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1" w:type="dxa"/>
            <w:tcBorders>
              <w:left w:val="single" w:sz="4" w:space="0" w:color="auto"/>
            </w:tcBorders>
          </w:tcPr>
          <w:p w14:paraId="7E0BA14B" w14:textId="77777777" w:rsidR="00652D04" w:rsidRPr="00F008A7" w:rsidRDefault="007D2A77" w:rsidP="00652D04">
            <w:pPr>
              <w:spacing w:after="0"/>
              <w:ind w:left="426"/>
              <w:rPr>
                <w:rFonts w:asciiTheme="minorHAnsi" w:hAnsiTheme="minorHAnsi" w:cstheme="minorHAnsi"/>
              </w:rPr>
            </w:pPr>
            <w:r w:rsidRPr="00F008A7">
              <w:rPr>
                <w:rFonts w:asciiTheme="minorHAnsi" w:hAnsiTheme="minorHAnsi" w:cstheme="minorHAnsi"/>
                <w:b w:val="0"/>
              </w:rPr>
              <w:t>Antal rum med egen toalett:</w:t>
            </w:r>
          </w:p>
        </w:tc>
        <w:tc>
          <w:tcPr>
            <w:tcW w:w="2660" w:type="dxa"/>
            <w:tcBorders>
              <w:right w:val="single" w:sz="4" w:space="0" w:color="auto"/>
            </w:tcBorders>
          </w:tcPr>
          <w:p w14:paraId="1F37C7A3" w14:textId="77777777" w:rsidR="00652D04" w:rsidRPr="00F008A7" w:rsidRDefault="007D2A77" w:rsidP="00652D04">
            <w:pPr>
              <w:tabs>
                <w:tab w:val="left" w:pos="8222"/>
              </w:tabs>
              <w:spacing w:after="0"/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ddList>
                    <w:listEntry w:val="............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  <w:listEntry w:val="21"/>
                    <w:listEntry w:val="22"/>
                    <w:listEntry w:val="23"/>
                    <w:listEntry w:val="24"/>
                  </w:ddList>
                </w:ffData>
              </w:fldChar>
            </w:r>
            <w:r w:rsidRPr="00F008A7">
              <w:rPr>
                <w:rFonts w:asciiTheme="minorHAnsi" w:hAnsiTheme="minorHAnsi" w:cstheme="minorHAnsi"/>
              </w:rPr>
              <w:instrText xml:space="preserve"> FORMDROPDOWN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</w:tr>
      <w:tr w:rsidR="00FA7A17" w14:paraId="6A982CBA" w14:textId="77777777" w:rsidTr="00FA7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1" w:type="dxa"/>
            <w:tcBorders>
              <w:left w:val="single" w:sz="4" w:space="0" w:color="auto"/>
              <w:bottom w:val="single" w:sz="4" w:space="0" w:color="auto"/>
            </w:tcBorders>
          </w:tcPr>
          <w:p w14:paraId="287584CC" w14:textId="77777777" w:rsidR="00652D04" w:rsidRPr="00F008A7" w:rsidRDefault="007D2A77" w:rsidP="00652D04">
            <w:pPr>
              <w:spacing w:after="0"/>
              <w:ind w:left="426"/>
              <w:rPr>
                <w:rFonts w:asciiTheme="minorHAnsi" w:hAnsiTheme="minorHAnsi" w:cstheme="minorHAnsi"/>
              </w:rPr>
            </w:pPr>
            <w:r w:rsidRPr="00F008A7">
              <w:rPr>
                <w:rFonts w:asciiTheme="minorHAnsi" w:hAnsiTheme="minorHAnsi" w:cstheme="minorHAnsi"/>
                <w:b w:val="0"/>
              </w:rPr>
              <w:t>Antal gemensamma patienttoaletter i korridor:</w:t>
            </w:r>
          </w:p>
        </w:tc>
        <w:tc>
          <w:tcPr>
            <w:tcW w:w="2660" w:type="dxa"/>
            <w:tcBorders>
              <w:bottom w:val="single" w:sz="4" w:space="0" w:color="auto"/>
              <w:right w:val="single" w:sz="4" w:space="0" w:color="auto"/>
            </w:tcBorders>
          </w:tcPr>
          <w:p w14:paraId="3F74456D" w14:textId="77777777" w:rsidR="00652D04" w:rsidRPr="00F008A7" w:rsidRDefault="007D2A77" w:rsidP="00652D04">
            <w:pPr>
              <w:tabs>
                <w:tab w:val="left" w:pos="8222"/>
              </w:tabs>
              <w:spacing w:after="0"/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Listruta1"/>
                  <w:enabled/>
                  <w:calcOnExit w:val="0"/>
                  <w:ddList>
                    <w:listEntry w:val="............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bookmarkStart w:id="8" w:name="Listruta1"/>
            <w:r w:rsidRPr="00F008A7">
              <w:rPr>
                <w:rFonts w:asciiTheme="minorHAnsi" w:hAnsiTheme="minorHAnsi" w:cstheme="minorHAnsi"/>
              </w:rPr>
              <w:instrText xml:space="preserve"> FORMDROPDOWN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  <w:bookmarkEnd w:id="8"/>
          </w:p>
        </w:tc>
      </w:tr>
    </w:tbl>
    <w:bookmarkStart w:id="9" w:name="_Toc351553372" w:displacedByCustomXml="next"/>
    <w:bookmarkStart w:id="10" w:name="_Toc369246248" w:displacedByCustomXml="next"/>
    <w:bookmarkStart w:id="11" w:name="_Toc369592559" w:displacedByCustomXml="next"/>
    <w:bookmarkStart w:id="12" w:name="_Toc369595947" w:displacedByCustomXml="next"/>
    <w:bookmarkStart w:id="13" w:name="_Toc381012581" w:displacedByCustomXml="next"/>
    <w:bookmarkStart w:id="14" w:name="_Toc381023598" w:displacedByCustomXml="next"/>
    <w:bookmarkStart w:id="15" w:name="_Toc381024129" w:displacedByCustomXml="next"/>
    <w:bookmarkStart w:id="16" w:name="_Toc381086201" w:displacedByCustomXml="next"/>
    <w:bookmarkStart w:id="17" w:name="_Toc381088244" w:displacedByCustomXml="next"/>
    <w:bookmarkStart w:id="18" w:name="_Toc381090136" w:displacedByCustomXml="next"/>
    <w:bookmarkStart w:id="19" w:name="_Toc381091752" w:displacedByCustomXml="next"/>
    <w:bookmarkStart w:id="20" w:name="_Toc381095399" w:displacedByCustomXml="next"/>
    <w:bookmarkStart w:id="21" w:name="_Toc381096476" w:displacedByCustomXml="next"/>
    <w:bookmarkStart w:id="22" w:name="_Toc381097135" w:displacedByCustomXml="next"/>
    <w:bookmarkStart w:id="23" w:name="_Toc381100201" w:displacedByCustomXml="next"/>
    <w:bookmarkStart w:id="24" w:name="_Toc381173870" w:displacedByCustomXml="next"/>
    <w:bookmarkStart w:id="25" w:name="_Toc381368601" w:displacedByCustomXml="next"/>
    <w:bookmarkStart w:id="26" w:name="_Toc381369362" w:displacedByCustomXml="next"/>
    <w:bookmarkStart w:id="27" w:name="_Toc381868468" w:displacedByCustomXml="next"/>
    <w:bookmarkStart w:id="28" w:name="_Toc414285491" w:displacedByCustomXml="next"/>
    <w:bookmarkStart w:id="29" w:name="_Toc414286069" w:displacedByCustomXml="next"/>
    <w:bookmarkStart w:id="30" w:name="_Toc414287419" w:displacedByCustomXml="next"/>
    <w:bookmarkStart w:id="31" w:name="_Toc414287885" w:displacedByCustomXml="next"/>
    <w:bookmarkStart w:id="32" w:name="_Toc414343813" w:displacedByCustomXml="next"/>
    <w:bookmarkStart w:id="33" w:name="_Toc420393673" w:displacedByCustomXml="next"/>
    <w:bookmarkStart w:id="34" w:name="_Toc420394165" w:displacedByCustomXml="next"/>
    <w:bookmarkStart w:id="35" w:name="_Toc493764512" w:displacedByCustomXml="next"/>
    <w:bookmarkStart w:id="36" w:name="_Toc493770406" w:displacedByCustomXml="next"/>
    <w:bookmarkStart w:id="37" w:name="_Toc493857999" w:displacedByCustomXml="next"/>
    <w:sdt>
      <w:sdtPr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  <w:id w:val="-1161613907"/>
        <w:docPartObj>
          <w:docPartGallery w:val="Table of Contents"/>
          <w:docPartUnique/>
        </w:docPartObj>
      </w:sdtPr>
      <w:sdtEndPr>
        <w:rPr>
          <w:rFonts w:cs="Times New Roman"/>
          <w:bCs/>
          <w:sz w:val="20"/>
          <w:szCs w:val="20"/>
        </w:rPr>
      </w:sdtEndPr>
      <w:sdtContent>
        <w:p w14:paraId="6AF8DC5F" w14:textId="77777777" w:rsidR="00652D04" w:rsidRDefault="007D2A77" w:rsidP="00652D04">
          <w:pPr>
            <w:pStyle w:val="Innehllsfrteckningsrubrik"/>
            <w:spacing w:before="240" w:after="200"/>
          </w:pPr>
          <w:r>
            <w:t>Innehåll</w:t>
          </w:r>
        </w:p>
        <w:p w14:paraId="682B0B91" w14:textId="77777777" w:rsidR="00FA7A17" w:rsidRDefault="007D2A77">
          <w:pPr>
            <w:pStyle w:val="Innehll1"/>
            <w:tabs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r>
            <w:rPr>
              <w:b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</w:rPr>
            <w:fldChar w:fldCharType="separate"/>
          </w:r>
          <w:hyperlink w:anchor="_Toc256000000" w:history="1">
            <w:r w:rsidRPr="004A736C">
              <w:rPr>
                <w:rStyle w:val="Hyperlnk"/>
              </w:rPr>
              <w:t>Hygienrond - Protokoll för slutenvård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5667989C" w14:textId="77777777" w:rsidR="00FA7A17" w:rsidRDefault="007D2A77">
          <w:pPr>
            <w:pStyle w:val="Innehll1"/>
            <w:tabs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 w:rsidRPr="00652D04">
              <w:rPr>
                <w:rStyle w:val="Hyperlnk"/>
              </w:rPr>
              <w:t>Specialitet och enhet: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5F5677D4" w14:textId="77777777" w:rsidR="00FA7A17" w:rsidRDefault="007D2A77">
          <w:pPr>
            <w:pStyle w:val="Innehll1"/>
            <w:tabs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2" w:history="1">
            <w:r w:rsidRPr="00652D04">
              <w:rPr>
                <w:rStyle w:val="Hyperlnk"/>
              </w:rPr>
              <w:t>Enhetens utformning: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133FF415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nk"/>
                <w:rFonts w:ascii="Arial" w:hAnsi="Arial" w:cs="Arial"/>
              </w:rPr>
              <w:t>1.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Organisation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17838AF8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nk"/>
                <w:rFonts w:ascii="Arial" w:hAnsi="Arial" w:cs="Arial"/>
              </w:rPr>
              <w:t>2.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>
              <w:rPr>
                <w:rStyle w:val="Hyperlnk"/>
              </w:rPr>
              <w:t>Uppföljning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2C770E8F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nk"/>
                <w:rFonts w:ascii="Arial" w:hAnsi="Arial" w:cs="Arial"/>
              </w:rPr>
              <w:t>3.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Vårdrum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6E763BD8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nk"/>
                <w:rFonts w:ascii="Arial" w:hAnsi="Arial" w:cs="Arial"/>
              </w:rPr>
              <w:t>4.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Vårdrum med sluss</w:t>
            </w:r>
            <w:r>
              <w:rPr>
                <w:rStyle w:val="Hyperlnk"/>
              </w:rPr>
              <w:t>/förrum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48E2BAA4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nk"/>
                <w:rFonts w:ascii="Arial" w:hAnsi="Arial" w:cs="Arial"/>
              </w:rPr>
              <w:t>5.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 xml:space="preserve">Patienttoalett vårdrum/korridor </w:t>
            </w:r>
            <w:r>
              <w:rPr>
                <w:rStyle w:val="Hyperlnk"/>
              </w:rPr>
              <w:t xml:space="preserve">på </w:t>
            </w:r>
            <w:r w:rsidRPr="002539AF">
              <w:rPr>
                <w:rStyle w:val="Hyperlnk"/>
              </w:rPr>
              <w:t>vårdavdelning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3D1EF215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8" w:history="1">
            <w:r>
              <w:rPr>
                <w:rStyle w:val="Hyperlnk"/>
                <w:rFonts w:ascii="Arial" w:hAnsi="Arial" w:cs="Arial"/>
              </w:rPr>
              <w:t>6.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A679E7">
              <w:rPr>
                <w:rStyle w:val="Hyperlnk"/>
              </w:rPr>
              <w:t>Behandlingsrum/undersökningsrum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6739D490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9" w:history="1">
            <w:r>
              <w:rPr>
                <w:rStyle w:val="Hyperlnk"/>
                <w:rFonts w:ascii="Arial" w:hAnsi="Arial" w:cs="Arial"/>
              </w:rPr>
              <w:t>7.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Sterilförråd</w:t>
            </w:r>
            <w:r>
              <w:tab/>
            </w:r>
            <w:r>
              <w:fldChar w:fldCharType="begin"/>
            </w:r>
            <w:r>
              <w:instrText xml:space="preserve"> PAGEREF _Toc256000009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309C7659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0" w:history="1">
            <w:r>
              <w:rPr>
                <w:rStyle w:val="Hyperlnk"/>
                <w:rFonts w:ascii="Arial" w:hAnsi="Arial" w:cs="Arial"/>
              </w:rPr>
              <w:t>8.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Sköljrum</w:t>
            </w:r>
            <w:r>
              <w:tab/>
            </w:r>
            <w:r>
              <w:fldChar w:fldCharType="begin"/>
            </w:r>
            <w:r>
              <w:instrText xml:space="preserve"> PAGEREF _Toc256000010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7D750C98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1" w:history="1">
            <w:r>
              <w:rPr>
                <w:rStyle w:val="Hyperlnk"/>
                <w:rFonts w:ascii="Arial" w:hAnsi="Arial" w:cs="Arial"/>
              </w:rPr>
              <w:t>9.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Tvättstuga</w:t>
            </w:r>
            <w:r>
              <w:tab/>
            </w:r>
            <w:r>
              <w:fldChar w:fldCharType="begin"/>
            </w:r>
            <w:r>
              <w:instrText xml:space="preserve"> PAGEREF _Toc256000011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0E712260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2" w:history="1">
            <w:r>
              <w:rPr>
                <w:rStyle w:val="Hyperlnk"/>
                <w:rFonts w:ascii="Arial" w:hAnsi="Arial" w:cs="Arial"/>
              </w:rPr>
              <w:t>10.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813FB9">
              <w:rPr>
                <w:rStyle w:val="Hyperlnk"/>
              </w:rPr>
              <w:t>Tvättförråd/Allmänförråd</w:t>
            </w:r>
            <w:r>
              <w:tab/>
            </w:r>
            <w:r>
              <w:fldChar w:fldCharType="begin"/>
            </w:r>
            <w:r>
              <w:instrText xml:space="preserve"> PAGEREF _Toc256000012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254079CB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3" w:history="1">
            <w:r>
              <w:rPr>
                <w:rStyle w:val="Hyperlnk"/>
                <w:rFonts w:ascii="Arial" w:hAnsi="Arial" w:cs="Arial"/>
              </w:rPr>
              <w:t>11.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813FB9">
              <w:rPr>
                <w:rStyle w:val="Hyperlnk"/>
              </w:rPr>
              <w:t>Administrativa lokaler</w:t>
            </w:r>
            <w:r>
              <w:tab/>
            </w:r>
            <w:r>
              <w:fldChar w:fldCharType="begin"/>
            </w:r>
            <w:r>
              <w:instrText xml:space="preserve"> PAGEREF _Toc256000013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358D2E13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4" w:history="1">
            <w:r>
              <w:rPr>
                <w:rStyle w:val="Hyperlnk"/>
                <w:rFonts w:ascii="Arial" w:hAnsi="Arial" w:cs="Arial"/>
              </w:rPr>
              <w:t>12.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Korridor</w:t>
            </w:r>
            <w:r>
              <w:tab/>
            </w:r>
            <w:r>
              <w:fldChar w:fldCharType="begin"/>
            </w:r>
            <w:r>
              <w:instrText xml:space="preserve"> PAGEREF _Toc256000014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042D53C4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6" w:history="1">
            <w:r>
              <w:rPr>
                <w:rStyle w:val="Hyperlnk"/>
                <w:rFonts w:ascii="Arial" w:hAnsi="Arial" w:cs="Arial"/>
              </w:rPr>
              <w:t>13.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Avdelningskök</w:t>
            </w:r>
            <w:r>
              <w:tab/>
            </w:r>
            <w:r>
              <w:fldChar w:fldCharType="begin"/>
            </w:r>
            <w:r>
              <w:instrText xml:space="preserve"> PAGEREF _Toc256000016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59F336E8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8" w:history="1">
            <w:r>
              <w:rPr>
                <w:rStyle w:val="Hyperlnk"/>
                <w:rFonts w:ascii="Arial" w:hAnsi="Arial" w:cs="Arial"/>
              </w:rPr>
              <w:t>14.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813FB9">
              <w:rPr>
                <w:rStyle w:val="Hyperlnk"/>
              </w:rPr>
              <w:t>Portabel utrustning</w:t>
            </w:r>
            <w:r>
              <w:tab/>
            </w:r>
            <w:r>
              <w:fldChar w:fldCharType="begin"/>
            </w:r>
            <w:r>
              <w:instrText xml:space="preserve"> PAGEREF _Toc256000018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628E3EAB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19" w:history="1">
            <w:r>
              <w:rPr>
                <w:rStyle w:val="Hyperlnk"/>
                <w:rFonts w:ascii="Arial" w:hAnsi="Arial" w:cs="Arial"/>
              </w:rPr>
              <w:t>15.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1431BF">
              <w:rPr>
                <w:rStyle w:val="Hyperlnk"/>
              </w:rPr>
              <w:t>Förebyggande av legionella</w:t>
            </w:r>
            <w:r>
              <w:tab/>
            </w:r>
            <w:r>
              <w:fldChar w:fldCharType="begin"/>
            </w:r>
            <w:r>
              <w:instrText xml:space="preserve"> PAGEREF _Toc256000019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0606FE8A" w14:textId="77777777" w:rsidR="00FA7A17" w:rsidRDefault="007D2A77">
          <w:pPr>
            <w:pStyle w:val="Innehll1"/>
            <w:tabs>
              <w:tab w:val="left" w:pos="51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21" w:history="1">
            <w:r>
              <w:rPr>
                <w:rStyle w:val="Hyperlnk"/>
                <w:rFonts w:ascii="Arial" w:hAnsi="Arial" w:cs="Arial"/>
              </w:rPr>
              <w:t>16.</w:t>
            </w:r>
            <w:r>
              <w:rPr>
                <w:rFonts w:asciiTheme="minorHAnsi" w:hAnsiTheme="minorHAnsi" w:cs="Arial"/>
                <w:noProof/>
                <w:sz w:val="22"/>
              </w:rPr>
              <w:tab/>
            </w:r>
            <w:r w:rsidRPr="002539AF">
              <w:rPr>
                <w:rStyle w:val="Hyperlnk"/>
              </w:rPr>
              <w:t>Vårdrutiner</w:t>
            </w:r>
            <w:r>
              <w:tab/>
            </w:r>
            <w:r>
              <w:fldChar w:fldCharType="begin"/>
            </w:r>
            <w:r>
              <w:instrText xml:space="preserve"> PAGEREF _Toc256000021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555FB47F" w14:textId="77777777" w:rsidR="00FA7A17" w:rsidRDefault="007D2A77">
          <w:pPr>
            <w:pStyle w:val="Innehll1"/>
            <w:tabs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22" w:history="1">
            <w:r>
              <w:rPr>
                <w:rStyle w:val="Hyperlnk"/>
              </w:rPr>
              <w:t>Hygienrond – planerade åtgärder</w:t>
            </w:r>
            <w:r>
              <w:tab/>
            </w:r>
            <w:r>
              <w:fldChar w:fldCharType="begin"/>
            </w:r>
            <w:r>
              <w:instrText xml:space="preserve"> PAGEREF _Toc256000022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539C4719" w14:textId="77777777" w:rsidR="00652D04" w:rsidRDefault="007D2A77" w:rsidP="00652D04">
          <w:r>
            <w:rPr>
              <w:b/>
              <w:bCs/>
            </w:rPr>
            <w:fldChar w:fldCharType="end"/>
          </w:r>
        </w:p>
      </w:sdtContent>
    </w:sdt>
    <w:tbl>
      <w:tblPr>
        <w:tblW w:w="9391" w:type="dxa"/>
        <w:tblInd w:w="390" w:type="dxa"/>
        <w:tblBorders>
          <w:insideH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86"/>
        <w:gridCol w:w="30"/>
        <w:gridCol w:w="537"/>
        <w:gridCol w:w="33"/>
        <w:gridCol w:w="694"/>
        <w:gridCol w:w="17"/>
        <w:gridCol w:w="1842"/>
        <w:gridCol w:w="1452"/>
      </w:tblGrid>
      <w:tr w:rsidR="00FA7A17" w14:paraId="68D74485" w14:textId="77777777" w:rsidTr="009C0B10">
        <w:tc>
          <w:tcPr>
            <w:tcW w:w="9391" w:type="dxa"/>
            <w:gridSpan w:val="8"/>
            <w:tcBorders>
              <w:top w:val="nil"/>
              <w:bottom w:val="nil"/>
            </w:tcBorders>
            <w:shd w:val="clear" w:color="auto" w:fill="FFFFFF" w:themeFill="background1"/>
          </w:tcPr>
          <w:p w14:paraId="2D60778E" w14:textId="77777777" w:rsidR="00652D04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38" w:name="_Toc256000003"/>
            <w:bookmarkStart w:id="39" w:name="Organisation"/>
            <w:bookmarkStart w:id="40" w:name="_Toc108620090"/>
            <w:bookmarkEnd w:id="37"/>
            <w:bookmarkEnd w:id="36"/>
            <w:bookmarkEnd w:id="35"/>
            <w:bookmarkEnd w:id="34"/>
            <w:bookmarkEnd w:id="33"/>
            <w:bookmarkEnd w:id="32"/>
            <w:bookmarkEnd w:id="31"/>
            <w:bookmarkEnd w:id="30"/>
            <w:bookmarkEnd w:id="29"/>
            <w:bookmarkEnd w:id="28"/>
            <w:bookmarkEnd w:id="27"/>
            <w:bookmarkEnd w:id="26"/>
            <w:bookmarkEnd w:id="25"/>
            <w:bookmarkEnd w:id="24"/>
            <w:bookmarkEnd w:id="23"/>
            <w:bookmarkEnd w:id="22"/>
            <w:bookmarkEnd w:id="21"/>
            <w:bookmarkEnd w:id="20"/>
            <w:bookmarkEnd w:id="19"/>
            <w:bookmarkEnd w:id="18"/>
            <w:bookmarkEnd w:id="17"/>
            <w:bookmarkEnd w:id="16"/>
            <w:bookmarkEnd w:id="15"/>
            <w:bookmarkEnd w:id="14"/>
            <w:bookmarkEnd w:id="13"/>
            <w:bookmarkEnd w:id="12"/>
            <w:bookmarkEnd w:id="11"/>
            <w:bookmarkEnd w:id="10"/>
            <w:bookmarkEnd w:id="9"/>
            <w:r w:rsidRPr="002539AF">
              <w:lastRenderedPageBreak/>
              <w:t>Organisation</w:t>
            </w:r>
            <w:bookmarkEnd w:id="38"/>
            <w:bookmarkEnd w:id="39"/>
            <w:bookmarkEnd w:id="40"/>
          </w:p>
        </w:tc>
      </w:tr>
      <w:tr w:rsidR="00FA7A17" w14:paraId="65B92D9E" w14:textId="77777777" w:rsidTr="009C0B10">
        <w:tc>
          <w:tcPr>
            <w:tcW w:w="4816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256C9C87" w14:textId="77777777" w:rsidR="00652D04" w:rsidRPr="00CC0059" w:rsidRDefault="00652D04" w:rsidP="009C0B10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bookmarkStart w:id="41" w:name="_Hlk493764747"/>
          </w:p>
        </w:tc>
        <w:tc>
          <w:tcPr>
            <w:tcW w:w="570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52BDA455" w14:textId="77777777" w:rsidR="00652D04" w:rsidRPr="00F31BE0" w:rsidRDefault="007D2A77" w:rsidP="009C0B10">
            <w:pPr>
              <w:spacing w:after="0"/>
            </w:pPr>
            <w:r w:rsidRPr="00F31BE0">
              <w:t>Ja</w:t>
            </w:r>
          </w:p>
        </w:tc>
        <w:tc>
          <w:tcPr>
            <w:tcW w:w="711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5056410C" w14:textId="77777777" w:rsidR="00652D04" w:rsidRPr="00F31BE0" w:rsidRDefault="007D2A77" w:rsidP="009C0B10">
            <w:pPr>
              <w:spacing w:after="0"/>
            </w:pPr>
            <w:r w:rsidRPr="00F31BE0">
              <w:t>Nej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F2F2F2" w:themeFill="background1" w:themeFillShade="F2"/>
          </w:tcPr>
          <w:p w14:paraId="180A3FFB" w14:textId="77777777" w:rsidR="00652D04" w:rsidRPr="00F31BE0" w:rsidRDefault="007D2A77" w:rsidP="009C0B10">
            <w:pPr>
              <w:spacing w:after="0"/>
            </w:pPr>
            <w:r w:rsidRPr="00F31BE0">
              <w:t>Kommentar</w:t>
            </w:r>
          </w:p>
        </w:tc>
        <w:tc>
          <w:tcPr>
            <w:tcW w:w="1452" w:type="dxa"/>
            <w:tcBorders>
              <w:top w:val="nil"/>
            </w:tcBorders>
            <w:shd w:val="clear" w:color="auto" w:fill="F2F2F2" w:themeFill="background1" w:themeFillShade="F2"/>
          </w:tcPr>
          <w:p w14:paraId="5C4532C2" w14:textId="77777777" w:rsidR="00652D04" w:rsidRPr="00F31BE0" w:rsidRDefault="007D2A77" w:rsidP="009C0B10">
            <w:pPr>
              <w:spacing w:after="0"/>
            </w:pPr>
            <w:r w:rsidRPr="00F31BE0">
              <w:t>Inte aktuellt</w:t>
            </w:r>
          </w:p>
        </w:tc>
      </w:tr>
      <w:tr w:rsidR="00FA7A17" w14:paraId="27527632" w14:textId="77777777" w:rsidTr="009C0B10">
        <w:tc>
          <w:tcPr>
            <w:tcW w:w="4816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0C17EAE1" w14:textId="77777777" w:rsidR="00652D04" w:rsidRPr="00F008A7" w:rsidRDefault="007D2A77">
            <w:pPr>
              <w:pStyle w:val="Numreradlista1"/>
              <w:numPr>
                <w:ilvl w:val="0"/>
                <w:numId w:val="12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Ingår genomgång av basala hygienrutiner och klädregler i introduktionsprogram för all ny vårdpersonal på enheten och för nya läkare?</w:t>
            </w:r>
          </w:p>
        </w:tc>
        <w:tc>
          <w:tcPr>
            <w:tcW w:w="570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0C9A8379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1EB2623F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3C6FC196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266261E6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41DF8E38" w14:textId="77777777" w:rsidTr="009C0B10">
        <w:tc>
          <w:tcPr>
            <w:tcW w:w="4816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218D1423" w14:textId="77777777" w:rsidR="00652D04" w:rsidRPr="00F008A7" w:rsidRDefault="007D2A77">
            <w:pPr>
              <w:pStyle w:val="Numreradlista1"/>
              <w:numPr>
                <w:ilvl w:val="0"/>
                <w:numId w:val="12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 xml:space="preserve">Finns på enheten medarbetare med ansvars-område </w:t>
            </w:r>
            <w:r w:rsidRPr="00F008A7">
              <w:rPr>
                <w:rFonts w:cstheme="minorHAnsi"/>
                <w:i/>
                <w:sz w:val="20"/>
                <w:szCs w:val="20"/>
              </w:rPr>
              <w:t>vårdhygien</w:t>
            </w:r>
            <w:r w:rsidRPr="00F008A7">
              <w:rPr>
                <w:rFonts w:cstheme="minorHAnsi"/>
                <w:sz w:val="20"/>
                <w:szCs w:val="20"/>
              </w:rPr>
              <w:t>, t.ex. hygienombud?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3C4A507E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09FEBA1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0C3575F9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79FB89BA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0CCF96E8" w14:textId="77777777" w:rsidTr="009C0B10">
        <w:tc>
          <w:tcPr>
            <w:tcW w:w="4816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385FD8AE" w14:textId="77777777" w:rsidR="00652D04" w:rsidRPr="00F008A7" w:rsidRDefault="007D2A77">
            <w:pPr>
              <w:pStyle w:val="Numreradlista1"/>
              <w:numPr>
                <w:ilvl w:val="0"/>
                <w:numId w:val="12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 xml:space="preserve">Diskuteras regelbundet hygienfrågor på ett systematiskt sätt, </w:t>
            </w:r>
            <w:r w:rsidR="00F008A7" w:rsidRPr="00F008A7">
              <w:rPr>
                <w:rFonts w:cstheme="minorHAnsi"/>
                <w:sz w:val="20"/>
                <w:szCs w:val="20"/>
              </w:rPr>
              <w:t>till exempel</w:t>
            </w:r>
            <w:r w:rsidRPr="00F008A7">
              <w:rPr>
                <w:rFonts w:cstheme="minorHAnsi"/>
                <w:sz w:val="20"/>
                <w:szCs w:val="20"/>
              </w:rPr>
              <w:t xml:space="preserve"> på APT?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500858FC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6B4AAA37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2A70E4B0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4801EC3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4B6D1A2E" w14:textId="77777777" w:rsidTr="009C0B10"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2DCFA1B" w14:textId="77777777" w:rsidR="00652D04" w:rsidRPr="00F008A7" w:rsidRDefault="007D2A77">
            <w:pPr>
              <w:pStyle w:val="Numreradlista1"/>
              <w:numPr>
                <w:ilvl w:val="0"/>
                <w:numId w:val="12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bookmarkStart w:id="42" w:name="_Hlk493228928"/>
            <w:r w:rsidRPr="00F008A7">
              <w:rPr>
                <w:rFonts w:cstheme="minorHAnsi"/>
                <w:sz w:val="20"/>
                <w:szCs w:val="20"/>
              </w:rPr>
              <w:t>Implementeras nya hygienrutiner och hygieninformation till medarbetarna?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739DA6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73B9DA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ADC426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74ACB7C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07628ACC" w14:textId="77777777" w:rsidTr="009C0B10"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3923127" w14:textId="77777777" w:rsidR="00652D04" w:rsidRPr="00F008A7" w:rsidRDefault="007D2A77">
            <w:pPr>
              <w:pStyle w:val="Numreradlista1"/>
              <w:numPr>
                <w:ilvl w:val="0"/>
                <w:numId w:val="12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Har alla genomfört E-learning om basala hygienrutiner?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7461D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DDB13B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8FD7FA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15D67C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65E7135B" w14:textId="77777777" w:rsidTr="009C0B10">
        <w:tblPrEx>
          <w:shd w:val="clear" w:color="auto" w:fill="F2F2F2" w:themeFill="background1" w:themeFillShade="F2"/>
        </w:tblPrEx>
        <w:tc>
          <w:tcPr>
            <w:tcW w:w="939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735740" w14:textId="77777777" w:rsidR="00652D04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43" w:name="_Toc256000004"/>
            <w:bookmarkStart w:id="44" w:name="Återkommande_mätningar"/>
            <w:bookmarkStart w:id="45" w:name="_Toc108620091"/>
            <w:bookmarkEnd w:id="42"/>
            <w:r>
              <w:t>Uppföljning</w:t>
            </w:r>
            <w:bookmarkEnd w:id="43"/>
            <w:bookmarkEnd w:id="44"/>
            <w:bookmarkEnd w:id="45"/>
          </w:p>
        </w:tc>
      </w:tr>
      <w:tr w:rsidR="00FA7A17" w14:paraId="1E9E55E2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bottom w:val="single" w:sz="4" w:space="0" w:color="auto"/>
            </w:tcBorders>
          </w:tcPr>
          <w:p w14:paraId="6CDE737B" w14:textId="77777777" w:rsidR="00652D04" w:rsidRPr="00CC0059" w:rsidRDefault="00652D04" w:rsidP="009C0B10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nil"/>
              <w:bottom w:val="single" w:sz="4" w:space="0" w:color="auto"/>
            </w:tcBorders>
          </w:tcPr>
          <w:p w14:paraId="2D012554" w14:textId="77777777" w:rsidR="00652D04" w:rsidRPr="00F31BE0" w:rsidRDefault="007D2A77" w:rsidP="009C0B10">
            <w:pPr>
              <w:spacing w:after="0"/>
            </w:pPr>
            <w:r w:rsidRPr="00F31BE0">
              <w:t>Ja</w:t>
            </w: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auto"/>
            </w:tcBorders>
          </w:tcPr>
          <w:p w14:paraId="2001D3DF" w14:textId="77777777" w:rsidR="00652D04" w:rsidRPr="00F31BE0" w:rsidRDefault="007D2A77" w:rsidP="009C0B10">
            <w:pPr>
              <w:spacing w:after="0"/>
            </w:pPr>
            <w:r w:rsidRPr="00F31BE0">
              <w:t>Nej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0129C903" w14:textId="77777777" w:rsidR="00652D04" w:rsidRPr="00F31BE0" w:rsidRDefault="007D2A77" w:rsidP="009C0B10">
            <w:pPr>
              <w:spacing w:after="0"/>
            </w:pPr>
            <w:r w:rsidRPr="00F31BE0">
              <w:t>Kommentar</w:t>
            </w:r>
          </w:p>
        </w:tc>
        <w:tc>
          <w:tcPr>
            <w:tcW w:w="1452" w:type="dxa"/>
            <w:tcBorders>
              <w:top w:val="nil"/>
              <w:bottom w:val="single" w:sz="4" w:space="0" w:color="auto"/>
            </w:tcBorders>
          </w:tcPr>
          <w:p w14:paraId="3B113801" w14:textId="77777777" w:rsidR="00652D04" w:rsidRPr="00F31BE0" w:rsidRDefault="007D2A77" w:rsidP="009C0B10">
            <w:pPr>
              <w:spacing w:after="0"/>
            </w:pPr>
            <w:r w:rsidRPr="00F31BE0">
              <w:t>Inte aktuellt</w:t>
            </w:r>
          </w:p>
        </w:tc>
      </w:tr>
      <w:tr w:rsidR="00FA7A17" w14:paraId="71929D38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18409" w14:textId="77777777" w:rsidR="00652D04" w:rsidRPr="00F008A7" w:rsidRDefault="007D2A77">
            <w:pPr>
              <w:pStyle w:val="Numreradlista1"/>
              <w:numPr>
                <w:ilvl w:val="0"/>
                <w:numId w:val="13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Sker månatliga mätningar av följsamhet till basala hygienrutiner och klädregler?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432B4E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1279A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917BD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D06A80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</w:tr>
      <w:tr w:rsidR="00FA7A17" w14:paraId="4B0A038A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66827" w14:textId="77777777" w:rsidR="00652D04" w:rsidRPr="00F008A7" w:rsidRDefault="007D2A77">
            <w:pPr>
              <w:pStyle w:val="Numreradlista1"/>
              <w:numPr>
                <w:ilvl w:val="1"/>
                <w:numId w:val="13"/>
              </w:numPr>
              <w:spacing w:before="0" w:after="0"/>
              <w:ind w:left="633" w:hanging="28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nej, hur ofta?</w:t>
            </w:r>
          </w:p>
        </w:tc>
        <w:tc>
          <w:tcPr>
            <w:tcW w:w="45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F66EEB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</w:tr>
      <w:tr w:rsidR="00FA7A17" w14:paraId="4C081EB6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bottom w:val="nil"/>
            </w:tcBorders>
          </w:tcPr>
          <w:p w14:paraId="5A369AA0" w14:textId="77777777" w:rsidR="00652D04" w:rsidRPr="00F008A7" w:rsidRDefault="007D2A77">
            <w:pPr>
              <w:pStyle w:val="Numreradlista1"/>
              <w:numPr>
                <w:ilvl w:val="1"/>
                <w:numId w:val="13"/>
              </w:numPr>
              <w:spacing w:before="0" w:after="0"/>
              <w:ind w:left="633" w:hanging="28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Följer all personal basala hygienrutiner?</w:t>
            </w:r>
          </w:p>
        </w:tc>
        <w:tc>
          <w:tcPr>
            <w:tcW w:w="570" w:type="dxa"/>
            <w:gridSpan w:val="2"/>
            <w:tcBorders>
              <w:top w:val="nil"/>
              <w:bottom w:val="nil"/>
            </w:tcBorders>
          </w:tcPr>
          <w:p w14:paraId="7BD6CFA0" w14:textId="77777777" w:rsidR="00652D04" w:rsidRPr="00F008A7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bottom w:val="nil"/>
            </w:tcBorders>
          </w:tcPr>
          <w:p w14:paraId="7AE835B7" w14:textId="77777777" w:rsidR="00652D04" w:rsidRPr="00F008A7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961B2C7" w14:textId="77777777" w:rsidR="00652D04" w:rsidRPr="00F008A7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bottom w:val="nil"/>
            </w:tcBorders>
          </w:tcPr>
          <w:p w14:paraId="74145B86" w14:textId="77777777" w:rsidR="00652D04" w:rsidRPr="00F008A7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</w:tr>
      <w:tr w:rsidR="00FA7A17" w14:paraId="5C61F0A9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bottom w:val="single" w:sz="4" w:space="0" w:color="auto"/>
            </w:tcBorders>
          </w:tcPr>
          <w:p w14:paraId="6E8F0FD8" w14:textId="77777777" w:rsidR="00652D04" w:rsidRPr="00F008A7" w:rsidRDefault="007D2A77">
            <w:pPr>
              <w:pStyle w:val="Numreradlista1"/>
              <w:numPr>
                <w:ilvl w:val="1"/>
                <w:numId w:val="13"/>
              </w:numPr>
              <w:spacing w:before="0" w:after="0"/>
              <w:ind w:left="633" w:hanging="28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förutsättningar att byta arbetskläder dagligen?</w:t>
            </w:r>
          </w:p>
        </w:tc>
        <w:tc>
          <w:tcPr>
            <w:tcW w:w="570" w:type="dxa"/>
            <w:gridSpan w:val="2"/>
            <w:tcBorders>
              <w:top w:val="nil"/>
              <w:bottom w:val="single" w:sz="4" w:space="0" w:color="auto"/>
            </w:tcBorders>
          </w:tcPr>
          <w:p w14:paraId="015FC89C" w14:textId="77777777" w:rsidR="00652D04" w:rsidRPr="00F008A7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  <w:p w14:paraId="529FB4F4" w14:textId="77777777" w:rsidR="00652D04" w:rsidRPr="00F008A7" w:rsidRDefault="00652D04" w:rsidP="009C0B10">
            <w:pPr>
              <w:spacing w:after="0"/>
              <w:ind w:right="-143"/>
              <w:rPr>
                <w:rFonts w:cstheme="minorHAnsi"/>
              </w:rPr>
            </w:pP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auto"/>
            </w:tcBorders>
          </w:tcPr>
          <w:p w14:paraId="53EDDBE4" w14:textId="77777777" w:rsidR="00652D04" w:rsidRPr="00F008A7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  <w:p w14:paraId="6719AAAB" w14:textId="77777777" w:rsidR="00652D04" w:rsidRPr="00F008A7" w:rsidRDefault="00652D04" w:rsidP="009C0B10">
            <w:pPr>
              <w:spacing w:after="0"/>
              <w:ind w:right="-143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5EB55117" w14:textId="77777777" w:rsidR="00652D04" w:rsidRPr="00F008A7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bottom w:val="single" w:sz="4" w:space="0" w:color="auto"/>
            </w:tcBorders>
          </w:tcPr>
          <w:p w14:paraId="6CF4B991" w14:textId="77777777" w:rsidR="00652D04" w:rsidRPr="00F008A7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  <w:p w14:paraId="037FE431" w14:textId="77777777" w:rsidR="00652D04" w:rsidRPr="00F008A7" w:rsidRDefault="00652D04" w:rsidP="009C0B10">
            <w:pPr>
              <w:spacing w:after="0"/>
              <w:ind w:right="-143"/>
              <w:rPr>
                <w:rFonts w:cstheme="minorHAnsi"/>
              </w:rPr>
            </w:pPr>
          </w:p>
        </w:tc>
      </w:tr>
      <w:tr w:rsidR="00FA7A17" w14:paraId="6C27A960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A5A76" w14:textId="77777777" w:rsidR="00652D04" w:rsidRPr="00F008A7" w:rsidRDefault="007D2A77">
            <w:pPr>
              <w:pStyle w:val="Numreradlista1"/>
              <w:numPr>
                <w:ilvl w:val="0"/>
                <w:numId w:val="13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Deltar läkargruppen aktivt i enhetens förbättringsarbete för att motverka vårdrelaterade infektioner (VRI)?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D3D42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  <w:p w14:paraId="7333BF07" w14:textId="77777777" w:rsidR="00652D04" w:rsidRPr="00F008A7" w:rsidRDefault="00652D04" w:rsidP="009C0B10">
            <w:pPr>
              <w:spacing w:after="0"/>
              <w:rPr>
                <w:rFonts w:cstheme="minorHAnsi"/>
              </w:rPr>
            </w:pPr>
          </w:p>
          <w:p w14:paraId="23345646" w14:textId="77777777" w:rsidR="00652D04" w:rsidRPr="00F008A7" w:rsidRDefault="00652D04" w:rsidP="009C0B10">
            <w:pPr>
              <w:spacing w:after="0"/>
              <w:rPr>
                <w:rFonts w:cstheme="minorHAnsi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E701B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7F89E2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98749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</w:tr>
      <w:tr w:rsidR="00FA7A17" w14:paraId="7E2B681C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9A802" w14:textId="77777777" w:rsidR="00652D04" w:rsidRPr="00F008A7" w:rsidRDefault="007D2A77">
            <w:pPr>
              <w:pStyle w:val="Numreradlista1"/>
              <w:numPr>
                <w:ilvl w:val="0"/>
                <w:numId w:val="13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Deltar läkargruppen aktivt i enhetens förbättringsarbete för att motverka spridning av antibiotikaresistens genom följsamhet till antibiotikarekommendationer?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F305D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  <w:p w14:paraId="2C7F3F3F" w14:textId="77777777" w:rsidR="00652D04" w:rsidRPr="00F008A7" w:rsidRDefault="00652D04" w:rsidP="009C0B10">
            <w:pPr>
              <w:spacing w:after="0"/>
              <w:rPr>
                <w:rFonts w:cstheme="minorHAnsi"/>
              </w:rPr>
            </w:pPr>
          </w:p>
          <w:p w14:paraId="28AA1719" w14:textId="77777777" w:rsidR="00652D04" w:rsidRPr="00F008A7" w:rsidRDefault="00652D04" w:rsidP="009C0B10">
            <w:pPr>
              <w:spacing w:after="0"/>
              <w:rPr>
                <w:rFonts w:cstheme="minorHAnsi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4F14D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9DAF0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0D300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</w:tc>
      </w:tr>
      <w:tr w:rsidR="00FA7A17" w14:paraId="5C4C9A88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5F474" w14:textId="77777777" w:rsidR="00652D04" w:rsidRPr="00F008A7" w:rsidRDefault="007D2A77">
            <w:pPr>
              <w:pStyle w:val="Numreradlista1"/>
              <w:numPr>
                <w:ilvl w:val="0"/>
                <w:numId w:val="13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Diskuteras resultat på verksamhetens ledningsmöten?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FF0C4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  <w:p w14:paraId="4E8454E3" w14:textId="77777777" w:rsidR="00652D04" w:rsidRPr="00F008A7" w:rsidRDefault="00652D04" w:rsidP="009C0B10">
            <w:pPr>
              <w:spacing w:after="0"/>
              <w:rPr>
                <w:rFonts w:cstheme="minorHAnsi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95F75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  <w:p w14:paraId="738FE0EB" w14:textId="77777777" w:rsidR="00652D04" w:rsidRPr="00F008A7" w:rsidRDefault="00652D04" w:rsidP="009C0B10">
            <w:pPr>
              <w:spacing w:after="0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49A45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F2F7F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</w:rPr>
              <w:instrText xml:space="preserve"> FORMCHECKBOX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</w:rPr>
              <w:fldChar w:fldCharType="end"/>
            </w:r>
          </w:p>
          <w:p w14:paraId="681DDA4D" w14:textId="77777777" w:rsidR="00652D04" w:rsidRPr="00F008A7" w:rsidRDefault="00652D04" w:rsidP="009C0B10">
            <w:pPr>
              <w:spacing w:after="0"/>
              <w:rPr>
                <w:rFonts w:cstheme="minorHAnsi"/>
              </w:rPr>
            </w:pPr>
          </w:p>
        </w:tc>
      </w:tr>
      <w:tr w:rsidR="00FA7A17" w14:paraId="5214CC4C" w14:textId="77777777" w:rsidTr="009C0B10">
        <w:tblPrEx>
          <w:shd w:val="clear" w:color="auto" w:fill="auto"/>
        </w:tblPrEx>
        <w:tc>
          <w:tcPr>
            <w:tcW w:w="9391" w:type="dxa"/>
            <w:gridSpan w:val="8"/>
            <w:tcBorders>
              <w:top w:val="nil"/>
              <w:bottom w:val="nil"/>
            </w:tcBorders>
          </w:tcPr>
          <w:p w14:paraId="01D13617" w14:textId="77777777" w:rsidR="00652D04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46" w:name="_Toc256000005"/>
            <w:bookmarkStart w:id="47" w:name="Vårdrum"/>
            <w:bookmarkStart w:id="48" w:name="_Toc108620092"/>
            <w:bookmarkEnd w:id="41"/>
            <w:r w:rsidRPr="002539AF">
              <w:t>Vårdrum</w:t>
            </w:r>
            <w:bookmarkEnd w:id="46"/>
            <w:bookmarkEnd w:id="47"/>
            <w:bookmarkEnd w:id="48"/>
          </w:p>
        </w:tc>
      </w:tr>
      <w:tr w:rsidR="00FA7A17" w14:paraId="0E1C4C38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02EE6571" w14:textId="77777777" w:rsidR="00652D04" w:rsidRPr="00CC0059" w:rsidRDefault="00652D04" w:rsidP="009C0B10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0EB664C3" w14:textId="77777777" w:rsidR="00652D04" w:rsidRPr="00F31BE0" w:rsidRDefault="007D2A77" w:rsidP="009C0B10">
            <w:pPr>
              <w:spacing w:after="0"/>
            </w:pPr>
            <w:r w:rsidRPr="00F31BE0">
              <w:t>Ja</w:t>
            </w:r>
          </w:p>
        </w:tc>
        <w:tc>
          <w:tcPr>
            <w:tcW w:w="711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064455FA" w14:textId="77777777" w:rsidR="00652D04" w:rsidRPr="00F31BE0" w:rsidRDefault="007D2A77" w:rsidP="009C0B10">
            <w:pPr>
              <w:spacing w:after="0"/>
            </w:pPr>
            <w:r w:rsidRPr="00F31BE0">
              <w:t>Nej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F2F2F2" w:themeFill="background1" w:themeFillShade="F2"/>
          </w:tcPr>
          <w:p w14:paraId="06A306BB" w14:textId="77777777" w:rsidR="00652D04" w:rsidRPr="00F31BE0" w:rsidRDefault="007D2A77" w:rsidP="009C0B10">
            <w:pPr>
              <w:spacing w:after="0"/>
            </w:pPr>
            <w:r w:rsidRPr="00F31BE0">
              <w:t>Kommentar</w:t>
            </w:r>
          </w:p>
        </w:tc>
        <w:tc>
          <w:tcPr>
            <w:tcW w:w="1452" w:type="dxa"/>
            <w:tcBorders>
              <w:top w:val="nil"/>
            </w:tcBorders>
            <w:shd w:val="clear" w:color="auto" w:fill="F2F2F2" w:themeFill="background1" w:themeFillShade="F2"/>
          </w:tcPr>
          <w:p w14:paraId="3745DC2C" w14:textId="77777777" w:rsidR="00652D04" w:rsidRPr="00F31BE0" w:rsidRDefault="007D2A77" w:rsidP="009C0B10">
            <w:pPr>
              <w:spacing w:after="0"/>
            </w:pPr>
            <w:r w:rsidRPr="00F31BE0">
              <w:t>Inte aktuellt</w:t>
            </w:r>
          </w:p>
        </w:tc>
      </w:tr>
      <w:tr w:rsidR="00FA7A17" w14:paraId="06049DB4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6EA4B7B7" w14:textId="77777777" w:rsidR="00652D04" w:rsidRPr="00F008A7" w:rsidRDefault="007D2A77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tvättställ?</w:t>
            </w:r>
          </w:p>
        </w:tc>
        <w:tc>
          <w:tcPr>
            <w:tcW w:w="570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4028CA3C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ryss1"/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  <w:bookmarkEnd w:id="49"/>
          </w:p>
        </w:tc>
        <w:tc>
          <w:tcPr>
            <w:tcW w:w="711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77E34938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ryss2"/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  <w:bookmarkEnd w:id="50"/>
          </w:p>
        </w:tc>
        <w:tc>
          <w:tcPr>
            <w:tcW w:w="1842" w:type="dxa"/>
            <w:tcBorders>
              <w:bottom w:val="nil"/>
            </w:tcBorders>
            <w:shd w:val="clear" w:color="auto" w:fill="F2F2F2" w:themeFill="background1" w:themeFillShade="F2"/>
          </w:tcPr>
          <w:p w14:paraId="657CD8FC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51" w:name="Text1"/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  <w:bookmarkEnd w:id="51"/>
          </w:p>
        </w:tc>
        <w:tc>
          <w:tcPr>
            <w:tcW w:w="1452" w:type="dxa"/>
            <w:tcBorders>
              <w:bottom w:val="nil"/>
            </w:tcBorders>
            <w:shd w:val="clear" w:color="auto" w:fill="F2F2F2" w:themeFill="background1" w:themeFillShade="F2"/>
          </w:tcPr>
          <w:p w14:paraId="019D2E44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ryss3"/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  <w:bookmarkEnd w:id="52"/>
          </w:p>
        </w:tc>
      </w:tr>
      <w:tr w:rsidR="00FA7A17" w14:paraId="2C4FACBE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A22C24D" w14:textId="77777777" w:rsidR="00652D04" w:rsidRPr="00F008A7" w:rsidRDefault="007D2A77">
            <w:pPr>
              <w:pStyle w:val="Numreradlista1"/>
              <w:numPr>
                <w:ilvl w:val="1"/>
                <w:numId w:val="14"/>
              </w:numPr>
              <w:spacing w:before="0" w:after="0"/>
              <w:ind w:left="633" w:hanging="28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tvättstället fritt från föremål?</w:t>
            </w:r>
          </w:p>
        </w:tc>
        <w:tc>
          <w:tcPr>
            <w:tcW w:w="570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2850D5A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55DF63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0BB3827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9661566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00B449E3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7A2C1D4" w14:textId="77777777" w:rsidR="00652D04" w:rsidRPr="00F008A7" w:rsidRDefault="007D2A77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handsprit?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9F29C77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B69286B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C406AA2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E47B9EB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01C13248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F8330F4" w14:textId="77777777" w:rsidR="00652D04" w:rsidRPr="00F008A7" w:rsidRDefault="007D2A77">
            <w:pPr>
              <w:pStyle w:val="Numreradlista1"/>
              <w:numPr>
                <w:ilvl w:val="1"/>
                <w:numId w:val="14"/>
              </w:numPr>
              <w:spacing w:before="0" w:after="0"/>
              <w:ind w:left="633" w:hanging="28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den uppsatt på vägg?</w:t>
            </w:r>
          </w:p>
        </w:tc>
        <w:tc>
          <w:tcPr>
            <w:tcW w:w="570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6F9CFEB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8AA3018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03D003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14FE997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4188152F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BB2A143" w14:textId="77777777" w:rsidR="00652D04" w:rsidRPr="00F008A7" w:rsidRDefault="007D2A77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ytdesinfektionsmedel?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EE16E8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959B35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142E8D4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EEAD206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5C3353A3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CA18039" w14:textId="77777777" w:rsidR="00652D04" w:rsidRPr="00F008A7" w:rsidRDefault="007D2A77">
            <w:pPr>
              <w:pStyle w:val="Numreradlista1"/>
              <w:numPr>
                <w:ilvl w:val="1"/>
                <w:numId w:val="14"/>
              </w:numPr>
              <w:spacing w:before="0" w:after="0"/>
              <w:ind w:left="633" w:hanging="28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det uppsatt på vägg?</w:t>
            </w:r>
          </w:p>
        </w:tc>
        <w:tc>
          <w:tcPr>
            <w:tcW w:w="570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AC0BD81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F3303E9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329D9D5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796B891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66AEADDB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1C8090" w14:textId="77777777" w:rsidR="00652D04" w:rsidRPr="00F008A7" w:rsidRDefault="007D2A77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handskar?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CE0D1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ryss4"/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  <w:bookmarkEnd w:id="53"/>
          </w:p>
        </w:tc>
        <w:tc>
          <w:tcPr>
            <w:tcW w:w="711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9C976D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0E1B3F5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DC1964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00F0EEAD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56508DC3" w14:textId="77777777" w:rsidR="00652D04" w:rsidRPr="00F008A7" w:rsidRDefault="007D2A77">
            <w:pPr>
              <w:pStyle w:val="Numreradlista1"/>
              <w:numPr>
                <w:ilvl w:val="1"/>
                <w:numId w:val="14"/>
              </w:numPr>
              <w:spacing w:before="0" w:after="0"/>
              <w:ind w:left="633" w:hanging="28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de uppsatta på vägg?</w:t>
            </w:r>
          </w:p>
        </w:tc>
        <w:tc>
          <w:tcPr>
            <w:tcW w:w="570" w:type="dxa"/>
            <w:gridSpan w:val="2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6B5B5E8F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2B47834B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7184AB16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09A458D7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154657AF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360109A9" w14:textId="77777777" w:rsidR="00652D04" w:rsidRPr="00F008A7" w:rsidRDefault="007D2A77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plastförkläde?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60DC75AE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049B7EF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5C635D2A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6AFA095E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1980D248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469E83DB" w14:textId="77777777" w:rsidR="00652D04" w:rsidRPr="00F008A7" w:rsidRDefault="007D2A77">
            <w:pPr>
              <w:pStyle w:val="Numreradlista1"/>
              <w:numPr>
                <w:ilvl w:val="1"/>
                <w:numId w:val="14"/>
              </w:numPr>
              <w:spacing w:before="0" w:after="0"/>
              <w:ind w:left="632" w:hanging="28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de uppsatta på vägg?</w:t>
            </w:r>
          </w:p>
        </w:tc>
        <w:tc>
          <w:tcPr>
            <w:tcW w:w="570" w:type="dxa"/>
            <w:gridSpan w:val="2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4A3533A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760ACE3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17958080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5D6F7FA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068EDA77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E0FD8DD" w14:textId="77777777" w:rsidR="00652D04" w:rsidRPr="00F008A7" w:rsidRDefault="007D2A77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Informeras patienterna aktivt om vikten av god handhygien t.ex. genom skriftlig information?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0FF85C7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5BC07EC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988C067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E49F6D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30CE22BD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</w:tcPr>
          <w:p w14:paraId="315FCA98" w14:textId="77777777" w:rsidR="00652D04" w:rsidRPr="00F008A7" w:rsidRDefault="007D2A77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klocka med sekundvisare uppsatt på vägg?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</w:tcPr>
          <w:p w14:paraId="42EBE802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</w:tcPr>
          <w:p w14:paraId="6F3076CE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</w:tcPr>
          <w:p w14:paraId="314AB41F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</w:tcPr>
          <w:p w14:paraId="19ECE9B2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071DAFAB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F1774AA" w14:textId="77777777" w:rsidR="00652D04" w:rsidRPr="00F008A7" w:rsidRDefault="007D2A77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Avtorkas sängbord minst en gång/dag?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1E38CF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1A3356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D444BEB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0214340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1BD49024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8E8D631" w14:textId="77777777" w:rsidR="00652D04" w:rsidRPr="00F008A7" w:rsidRDefault="007D2A77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Är ytor rena från material så avtorkning lätt kan ske?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76DC994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9DAF9F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0B3A82F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747E2CB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7714E4E3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4AA7B70" w14:textId="77777777" w:rsidR="00652D04" w:rsidRPr="00F008A7" w:rsidRDefault="007D2A77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krokar för upphängning av hjälpmedel?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B4E40AB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413B6D0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3592978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E98CD9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252CBD1A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79DC52F" w14:textId="77777777" w:rsidR="00652D04" w:rsidRPr="00F008A7" w:rsidRDefault="007D2A77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Avtorkas hjälpmedlen efter användning?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AA28B7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8CE3E82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B40E40F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379DD5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4685DCC3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05F6357" w14:textId="77777777" w:rsidR="00652D04" w:rsidRPr="00F008A7" w:rsidRDefault="007D2A77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skärmar mellan sängarna?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672D2BB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E0B0669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8019FA5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61564AF1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13204A0A" w14:textId="77777777" w:rsidTr="009C0B10">
        <w:tblPrEx>
          <w:shd w:val="clear" w:color="auto" w:fill="auto"/>
        </w:tblPrEx>
        <w:tc>
          <w:tcPr>
            <w:tcW w:w="4816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1872FD2F" w14:textId="77777777" w:rsidR="00652D04" w:rsidRPr="00F008A7" w:rsidRDefault="007D2A77">
            <w:pPr>
              <w:pStyle w:val="Numreradlista1"/>
              <w:numPr>
                <w:ilvl w:val="0"/>
                <w:numId w:val="1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Är ytbeläggningen i rummet intakt?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0E67AD79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3A76B3AE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76D7E0F1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52DD695F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1E03AB1C" w14:textId="77777777" w:rsidTr="009C0B10">
        <w:tblPrEx>
          <w:shd w:val="clear" w:color="auto" w:fill="F2F2F2" w:themeFill="background1" w:themeFillShade="F2"/>
        </w:tblPrEx>
        <w:tc>
          <w:tcPr>
            <w:tcW w:w="9391" w:type="dxa"/>
            <w:gridSpan w:val="8"/>
            <w:tcBorders>
              <w:top w:val="nil"/>
              <w:bottom w:val="nil"/>
            </w:tcBorders>
          </w:tcPr>
          <w:p w14:paraId="58C52405" w14:textId="77777777" w:rsidR="00652D04" w:rsidRPr="00911B7D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54" w:name="Vårdrum_med_sluss"/>
            <w:bookmarkStart w:id="55" w:name="_Toc256000006"/>
            <w:bookmarkStart w:id="56" w:name="_Toc108620093"/>
            <w:r w:rsidRPr="002539AF">
              <w:lastRenderedPageBreak/>
              <w:t>Vårdrum med sluss</w:t>
            </w:r>
            <w:bookmarkEnd w:id="54"/>
            <w:r>
              <w:t>/förrum</w:t>
            </w:r>
            <w:bookmarkEnd w:id="55"/>
            <w:bookmarkEnd w:id="56"/>
          </w:p>
        </w:tc>
      </w:tr>
      <w:tr w:rsidR="00FA7A17" w14:paraId="56CDF866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bottom w:val="single" w:sz="4" w:space="0" w:color="auto"/>
            </w:tcBorders>
          </w:tcPr>
          <w:p w14:paraId="0DC81C1B" w14:textId="77777777" w:rsidR="00652D04" w:rsidRPr="00F15BD0" w:rsidRDefault="00652D04" w:rsidP="009C0B10">
            <w:pPr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nil"/>
              <w:bottom w:val="single" w:sz="4" w:space="0" w:color="auto"/>
            </w:tcBorders>
          </w:tcPr>
          <w:p w14:paraId="50EADD7F" w14:textId="77777777" w:rsidR="00652D04" w:rsidRPr="00F31BE0" w:rsidRDefault="007D2A77" w:rsidP="009C0B10">
            <w:pPr>
              <w:spacing w:after="0"/>
            </w:pPr>
            <w:r w:rsidRPr="00F31BE0">
              <w:t>Ja</w:t>
            </w: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auto"/>
            </w:tcBorders>
          </w:tcPr>
          <w:p w14:paraId="5D4038FC" w14:textId="77777777" w:rsidR="00652D04" w:rsidRPr="00F31BE0" w:rsidRDefault="007D2A77" w:rsidP="009C0B10">
            <w:pPr>
              <w:spacing w:after="0"/>
            </w:pPr>
            <w:r w:rsidRPr="00F31BE0">
              <w:t>Nej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03D71250" w14:textId="77777777" w:rsidR="00652D04" w:rsidRPr="00F31BE0" w:rsidRDefault="007D2A77" w:rsidP="009C0B10">
            <w:pPr>
              <w:spacing w:after="0"/>
            </w:pPr>
            <w:r w:rsidRPr="00F31BE0">
              <w:t>Kommentar</w:t>
            </w:r>
          </w:p>
        </w:tc>
        <w:tc>
          <w:tcPr>
            <w:tcW w:w="1452" w:type="dxa"/>
            <w:tcBorders>
              <w:top w:val="nil"/>
              <w:bottom w:val="single" w:sz="4" w:space="0" w:color="auto"/>
            </w:tcBorders>
          </w:tcPr>
          <w:p w14:paraId="6CE636B7" w14:textId="77777777" w:rsidR="00652D04" w:rsidRPr="002B02A6" w:rsidRDefault="007D2A77" w:rsidP="009C0B10">
            <w:pPr>
              <w:spacing w:after="0"/>
            </w:pPr>
            <w:r w:rsidRPr="002B02A6">
              <w:t>Inte aktuellt</w:t>
            </w:r>
          </w:p>
        </w:tc>
      </w:tr>
      <w:tr w:rsidR="00FA7A17" w14:paraId="082A608F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BF4CE1" w14:textId="77777777" w:rsidR="00652D04" w:rsidRPr="00F008A7" w:rsidRDefault="007D2A77">
            <w:pPr>
              <w:pStyle w:val="Numreradlista1"/>
              <w:numPr>
                <w:ilvl w:val="0"/>
                <w:numId w:val="16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tvättställ?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515D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53216F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67ABD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F6F37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67C14197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6FDAD" w14:textId="77777777" w:rsidR="00652D04" w:rsidRPr="00F008A7" w:rsidRDefault="007D2A77">
            <w:pPr>
              <w:pStyle w:val="Numreradlista1"/>
              <w:numPr>
                <w:ilvl w:val="1"/>
                <w:numId w:val="16"/>
              </w:numPr>
              <w:spacing w:before="0" w:after="0"/>
              <w:ind w:left="632" w:hanging="218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tvättstället fritt från föremål?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ECABC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475EC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31CC097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4115433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0C5E8DA6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FE342A" w14:textId="77777777" w:rsidR="00652D04" w:rsidRPr="00F008A7" w:rsidRDefault="007D2A77">
            <w:pPr>
              <w:pStyle w:val="Numreradlista1"/>
              <w:numPr>
                <w:ilvl w:val="0"/>
                <w:numId w:val="16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handsprit?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242831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6C03C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98EDF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AC90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50A82ED0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6CE210" w14:textId="77777777" w:rsidR="00652D04" w:rsidRPr="00F008A7" w:rsidRDefault="007D2A77">
            <w:pPr>
              <w:pStyle w:val="Numreradlista1"/>
              <w:numPr>
                <w:ilvl w:val="1"/>
                <w:numId w:val="16"/>
              </w:numPr>
              <w:spacing w:before="0" w:after="0"/>
              <w:ind w:left="632" w:hanging="218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 xml:space="preserve">Om ja, är den uppsatt på vägg </w:t>
            </w:r>
          </w:p>
          <w:p w14:paraId="46294199" w14:textId="77777777" w:rsidR="00652D04" w:rsidRPr="00F008A7" w:rsidRDefault="007D2A77">
            <w:pPr>
              <w:pStyle w:val="Numreradlista1"/>
              <w:numPr>
                <w:ilvl w:val="2"/>
                <w:numId w:val="16"/>
              </w:numPr>
              <w:spacing w:before="0" w:after="0"/>
              <w:ind w:left="775" w:hanging="3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 xml:space="preserve"> i slussen?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676DB" w14:textId="77777777" w:rsidR="00652D04" w:rsidRPr="00F008A7" w:rsidRDefault="00652D04" w:rsidP="009C0B10">
            <w:pPr>
              <w:spacing w:after="0"/>
              <w:rPr>
                <w:rFonts w:cstheme="minorHAnsi"/>
                <w:b/>
              </w:rPr>
            </w:pPr>
          </w:p>
          <w:p w14:paraId="53CA7517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AE2C7" w14:textId="77777777" w:rsidR="00652D04" w:rsidRPr="00F008A7" w:rsidRDefault="00652D04" w:rsidP="009C0B10">
            <w:pPr>
              <w:spacing w:after="0"/>
              <w:rPr>
                <w:rFonts w:cstheme="minorHAnsi"/>
                <w:b/>
              </w:rPr>
            </w:pPr>
          </w:p>
          <w:p w14:paraId="6BDAA396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DC2B3A5" w14:textId="77777777" w:rsidR="00652D04" w:rsidRPr="00F008A7" w:rsidRDefault="00652D04" w:rsidP="009C0B10">
            <w:pPr>
              <w:spacing w:after="0"/>
              <w:rPr>
                <w:rFonts w:cstheme="minorHAnsi"/>
              </w:rPr>
            </w:pPr>
          </w:p>
          <w:p w14:paraId="7172880C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51DA1CA9" w14:textId="77777777" w:rsidR="00652D04" w:rsidRPr="00F008A7" w:rsidRDefault="00652D04" w:rsidP="009C0B10">
            <w:pPr>
              <w:spacing w:after="0"/>
              <w:rPr>
                <w:rFonts w:cstheme="minorHAnsi"/>
                <w:b/>
              </w:rPr>
            </w:pPr>
          </w:p>
          <w:p w14:paraId="378A533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5EF2B938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8D1BB" w14:textId="77777777" w:rsidR="00652D04" w:rsidRPr="00F008A7" w:rsidRDefault="007D2A77">
            <w:pPr>
              <w:pStyle w:val="Numreradlista1"/>
              <w:numPr>
                <w:ilvl w:val="2"/>
                <w:numId w:val="16"/>
              </w:numPr>
              <w:spacing w:before="0" w:after="0"/>
              <w:ind w:left="775" w:hanging="3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 xml:space="preserve"> i rummet?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2C98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AFF29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4CBB90A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368672E6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0FE8A0A2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8871E" w14:textId="77777777" w:rsidR="00652D04" w:rsidRPr="00F008A7" w:rsidRDefault="007D2A77">
            <w:pPr>
              <w:pStyle w:val="Numreradlista1"/>
              <w:numPr>
                <w:ilvl w:val="2"/>
                <w:numId w:val="16"/>
              </w:numPr>
              <w:spacing w:before="0" w:after="0"/>
              <w:ind w:left="775" w:hanging="3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 xml:space="preserve"> på toalett?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44158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BB6B2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C8975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20939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3264048A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720EB" w14:textId="77777777" w:rsidR="00652D04" w:rsidRPr="00F008A7" w:rsidRDefault="007D2A77">
            <w:pPr>
              <w:pStyle w:val="Numreradlista1"/>
              <w:numPr>
                <w:ilvl w:val="0"/>
                <w:numId w:val="16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handskar?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6CECF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18A33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39F116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2A1C0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48429169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EE80B" w14:textId="77777777" w:rsidR="00652D04" w:rsidRPr="00F008A7" w:rsidRDefault="007D2A77">
            <w:pPr>
              <w:pStyle w:val="Numreradlista1"/>
              <w:numPr>
                <w:ilvl w:val="1"/>
                <w:numId w:val="16"/>
              </w:numPr>
              <w:spacing w:before="0" w:after="0"/>
              <w:ind w:left="632" w:hanging="218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de uppsatta på vägg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8B387" w14:textId="77777777" w:rsidR="00652D04" w:rsidRPr="00F008A7" w:rsidRDefault="00652D04" w:rsidP="009C0B10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C3177" w14:textId="77777777" w:rsidR="00652D04" w:rsidRPr="00F008A7" w:rsidRDefault="00652D04" w:rsidP="009C0B10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2425987" w14:textId="77777777" w:rsidR="00652D04" w:rsidRPr="00F008A7" w:rsidRDefault="00652D04" w:rsidP="009C0B10">
            <w:pPr>
              <w:spacing w:after="0"/>
              <w:rPr>
                <w:rFonts w:cstheme="minorHAnsi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06716BD5" w14:textId="77777777" w:rsidR="00652D04" w:rsidRPr="00F008A7" w:rsidRDefault="00652D04" w:rsidP="009C0B10">
            <w:pPr>
              <w:spacing w:after="0"/>
              <w:rPr>
                <w:rFonts w:cstheme="minorHAnsi"/>
                <w:b/>
              </w:rPr>
            </w:pPr>
          </w:p>
        </w:tc>
      </w:tr>
      <w:tr w:rsidR="00FA7A17" w14:paraId="23822AF3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14A7A" w14:textId="77777777" w:rsidR="00652D04" w:rsidRPr="00F008A7" w:rsidRDefault="007D2A77">
            <w:pPr>
              <w:pStyle w:val="Numreradlista1"/>
              <w:numPr>
                <w:ilvl w:val="2"/>
                <w:numId w:val="16"/>
              </w:numPr>
              <w:spacing w:before="0" w:after="0"/>
              <w:ind w:left="775" w:hanging="3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i sluss?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30249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B8DCE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21BBECC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0D738356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7F47397F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6624D" w14:textId="77777777" w:rsidR="00652D04" w:rsidRPr="00F008A7" w:rsidRDefault="007D2A77">
            <w:pPr>
              <w:pStyle w:val="Numreradlista1"/>
              <w:numPr>
                <w:ilvl w:val="2"/>
                <w:numId w:val="16"/>
              </w:numPr>
              <w:spacing w:before="0" w:after="0"/>
              <w:ind w:left="775" w:hanging="3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i rummet?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5FC64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048B2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BC18943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2ABBBCD0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12361168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5B758" w14:textId="77777777" w:rsidR="00652D04" w:rsidRPr="00F008A7" w:rsidRDefault="007D2A77">
            <w:pPr>
              <w:pStyle w:val="Numreradlista1"/>
              <w:numPr>
                <w:ilvl w:val="2"/>
                <w:numId w:val="16"/>
              </w:numPr>
              <w:spacing w:before="0" w:after="0"/>
              <w:ind w:left="775" w:hanging="3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på toalett?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78EB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A39CC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83FF7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AE668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362B25B3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single" w:sz="4" w:space="0" w:color="auto"/>
              <w:bottom w:val="nil"/>
            </w:tcBorders>
          </w:tcPr>
          <w:p w14:paraId="3F466C4B" w14:textId="77777777" w:rsidR="00652D04" w:rsidRPr="00F008A7" w:rsidRDefault="007D2A77">
            <w:pPr>
              <w:pStyle w:val="Numreradlista1"/>
              <w:numPr>
                <w:ilvl w:val="0"/>
                <w:numId w:val="16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 xml:space="preserve">Finns tillgång till ytdesinfektionsmedel? 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nil"/>
            </w:tcBorders>
          </w:tcPr>
          <w:p w14:paraId="0BB544DA" w14:textId="77777777" w:rsidR="00652D04" w:rsidRPr="00F008A7" w:rsidRDefault="007D2A77" w:rsidP="009C0B10">
            <w:pPr>
              <w:spacing w:after="0"/>
              <w:ind w:left="1451" w:hanging="1451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bottom w:val="nil"/>
            </w:tcBorders>
          </w:tcPr>
          <w:p w14:paraId="441F1D3C" w14:textId="77777777" w:rsidR="00652D04" w:rsidRPr="00F008A7" w:rsidRDefault="007D2A77" w:rsidP="009C0B10">
            <w:pPr>
              <w:spacing w:after="0"/>
              <w:ind w:left="1451" w:hanging="1451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78B16FEB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bottom w:val="nil"/>
            </w:tcBorders>
          </w:tcPr>
          <w:p w14:paraId="4A1F8481" w14:textId="77777777" w:rsidR="00652D04" w:rsidRPr="00F008A7" w:rsidRDefault="007D2A77" w:rsidP="009C0B10">
            <w:pPr>
              <w:spacing w:after="0"/>
              <w:ind w:left="1451" w:hanging="1451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34FDB201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nil"/>
              <w:bottom w:val="single" w:sz="4" w:space="0" w:color="auto"/>
            </w:tcBorders>
          </w:tcPr>
          <w:p w14:paraId="30521FE4" w14:textId="77777777" w:rsidR="00652D04" w:rsidRPr="00F008A7" w:rsidRDefault="007D2A77">
            <w:pPr>
              <w:pStyle w:val="Numreradlista1"/>
              <w:numPr>
                <w:ilvl w:val="1"/>
                <w:numId w:val="16"/>
              </w:numPr>
              <w:spacing w:before="0" w:after="0"/>
              <w:ind w:left="632" w:hanging="218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det uppsatt på vägg?</w:t>
            </w:r>
          </w:p>
        </w:tc>
        <w:tc>
          <w:tcPr>
            <w:tcW w:w="570" w:type="dxa"/>
            <w:gridSpan w:val="2"/>
            <w:tcBorders>
              <w:top w:val="nil"/>
              <w:bottom w:val="single" w:sz="4" w:space="0" w:color="auto"/>
            </w:tcBorders>
          </w:tcPr>
          <w:p w14:paraId="599E3BD4" w14:textId="77777777" w:rsidR="00652D04" w:rsidRPr="00F008A7" w:rsidRDefault="007D2A77" w:rsidP="009C0B10">
            <w:pPr>
              <w:spacing w:after="0"/>
              <w:ind w:left="1451" w:hanging="1451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nil"/>
              <w:bottom w:val="single" w:sz="4" w:space="0" w:color="auto"/>
            </w:tcBorders>
          </w:tcPr>
          <w:p w14:paraId="266A113A" w14:textId="77777777" w:rsidR="00652D04" w:rsidRPr="00F008A7" w:rsidRDefault="007D2A77" w:rsidP="009C0B10">
            <w:pPr>
              <w:spacing w:after="0"/>
              <w:ind w:left="1451" w:hanging="1451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4E23B669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bottom w:val="single" w:sz="4" w:space="0" w:color="auto"/>
            </w:tcBorders>
          </w:tcPr>
          <w:p w14:paraId="4B19B9E7" w14:textId="77777777" w:rsidR="00652D04" w:rsidRPr="00F008A7" w:rsidRDefault="007D2A77" w:rsidP="009C0B10">
            <w:pPr>
              <w:spacing w:after="0"/>
              <w:ind w:left="1451" w:hanging="1451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756FF1F2" w14:textId="77777777" w:rsidTr="009C0B10">
        <w:tblPrEx>
          <w:shd w:val="clear" w:color="auto" w:fill="F2F2F2" w:themeFill="background1" w:themeFillShade="F2"/>
        </w:tblPrEx>
        <w:tc>
          <w:tcPr>
            <w:tcW w:w="4816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03A29719" w14:textId="77777777" w:rsidR="00652D04" w:rsidRPr="00F008A7" w:rsidRDefault="007D2A77">
            <w:pPr>
              <w:pStyle w:val="Numreradlista1"/>
              <w:numPr>
                <w:ilvl w:val="0"/>
                <w:numId w:val="16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spoldesinfektor i rummet?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0F8B5F8B" w14:textId="77777777" w:rsidR="00652D04" w:rsidRPr="00F008A7" w:rsidRDefault="007D2A77" w:rsidP="009C0B10">
            <w:pPr>
              <w:spacing w:after="0"/>
              <w:ind w:left="1451" w:hanging="1451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70DD1995" w14:textId="77777777" w:rsidR="00652D04" w:rsidRPr="00F008A7" w:rsidRDefault="007D2A77" w:rsidP="009C0B10">
            <w:pPr>
              <w:spacing w:after="0"/>
              <w:ind w:left="1451" w:hanging="1451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000000"/>
            </w:tcBorders>
          </w:tcPr>
          <w:p w14:paraId="6D2B4AE8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000000"/>
            </w:tcBorders>
          </w:tcPr>
          <w:p w14:paraId="30E5A822" w14:textId="77777777" w:rsidR="00652D04" w:rsidRPr="00F008A7" w:rsidRDefault="007D2A77" w:rsidP="009C0B10">
            <w:pPr>
              <w:spacing w:after="0"/>
              <w:ind w:left="1451" w:hanging="1451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73C3AA5F" w14:textId="77777777" w:rsidTr="009C0B10">
        <w:tblPrEx>
          <w:shd w:val="clear" w:color="auto" w:fill="auto"/>
        </w:tblPrEx>
        <w:tc>
          <w:tcPr>
            <w:tcW w:w="9391" w:type="dxa"/>
            <w:gridSpan w:val="8"/>
            <w:tcBorders>
              <w:top w:val="nil"/>
              <w:bottom w:val="nil"/>
            </w:tcBorders>
          </w:tcPr>
          <w:p w14:paraId="62A1C9B2" w14:textId="77777777" w:rsidR="00652D04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57" w:name="_Toc256000007"/>
            <w:bookmarkStart w:id="58" w:name="_Toc108620094"/>
            <w:r w:rsidRPr="002539AF">
              <w:t xml:space="preserve">Patienttoalett vårdrum/korridor </w:t>
            </w:r>
            <w:r>
              <w:t xml:space="preserve">på </w:t>
            </w:r>
            <w:r w:rsidRPr="002539AF">
              <w:t>vårdavdelning</w:t>
            </w:r>
            <w:bookmarkEnd w:id="57"/>
            <w:bookmarkEnd w:id="58"/>
          </w:p>
        </w:tc>
      </w:tr>
      <w:tr w:rsidR="00FA7A17" w14:paraId="43F06638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346BF041" w14:textId="77777777" w:rsidR="00652D04" w:rsidRPr="00CC0059" w:rsidRDefault="00652D04" w:rsidP="009C0B10">
            <w:pPr>
              <w:spacing w:after="0"/>
              <w:ind w:left="284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2BECBD43" w14:textId="77777777" w:rsidR="00652D04" w:rsidRPr="00F31BE0" w:rsidRDefault="007D2A77" w:rsidP="009C0B10">
            <w:pPr>
              <w:spacing w:after="0"/>
            </w:pPr>
            <w:r w:rsidRPr="00F31BE0">
              <w:t>Ja</w:t>
            </w:r>
          </w:p>
        </w:tc>
        <w:tc>
          <w:tcPr>
            <w:tcW w:w="727" w:type="dxa"/>
            <w:gridSpan w:val="2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34259067" w14:textId="77777777" w:rsidR="00652D04" w:rsidRPr="00F31BE0" w:rsidRDefault="007D2A77" w:rsidP="009C0B10">
            <w:pPr>
              <w:spacing w:after="0"/>
            </w:pPr>
            <w:r w:rsidRPr="00F31BE0">
              <w:t>Nej</w:t>
            </w:r>
          </w:p>
        </w:tc>
        <w:tc>
          <w:tcPr>
            <w:tcW w:w="1859" w:type="dxa"/>
            <w:gridSpan w:val="2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202189D3" w14:textId="77777777" w:rsidR="00652D04" w:rsidRPr="00F31BE0" w:rsidRDefault="007D2A77" w:rsidP="009C0B10">
            <w:pPr>
              <w:spacing w:after="0"/>
            </w:pPr>
            <w:r w:rsidRPr="00F31BE0">
              <w:t>Kommentar</w:t>
            </w:r>
          </w:p>
        </w:tc>
        <w:tc>
          <w:tcPr>
            <w:tcW w:w="1452" w:type="dxa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41B1254A" w14:textId="77777777" w:rsidR="00652D04" w:rsidRPr="00F31BE0" w:rsidRDefault="007D2A77" w:rsidP="009C0B10">
            <w:pPr>
              <w:spacing w:after="0"/>
            </w:pPr>
            <w:r w:rsidRPr="00F31BE0">
              <w:t>Inte aktuellt</w:t>
            </w:r>
          </w:p>
        </w:tc>
      </w:tr>
      <w:tr w:rsidR="00FA7A17" w14:paraId="2AF93CC9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788E401E" w14:textId="77777777" w:rsidR="00652D04" w:rsidRPr="00F008A7" w:rsidRDefault="007D2A77">
            <w:pPr>
              <w:pStyle w:val="Numreradlista1"/>
              <w:numPr>
                <w:ilvl w:val="0"/>
                <w:numId w:val="15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Städas toaletten dagligen?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043EAD92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73957874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483ADFBE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15A6618E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0621CB8B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369DA756" w14:textId="77777777" w:rsidR="00652D04" w:rsidRPr="00F008A7" w:rsidRDefault="007D2A77">
            <w:pPr>
              <w:pStyle w:val="Numreradlista1"/>
              <w:numPr>
                <w:ilvl w:val="0"/>
                <w:numId w:val="15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handskar?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5929708C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25CF90B0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26EE8402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  <w:bottom w:val="nil"/>
            </w:tcBorders>
            <w:shd w:val="clear" w:color="auto" w:fill="F2F2F2" w:themeFill="background1" w:themeFillShade="F2"/>
          </w:tcPr>
          <w:p w14:paraId="274B12E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598D3438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598A44DF" w14:textId="77777777" w:rsidR="00652D04" w:rsidRPr="00F008A7" w:rsidRDefault="007D2A77">
            <w:pPr>
              <w:pStyle w:val="Numreradlista1"/>
              <w:numPr>
                <w:ilvl w:val="1"/>
                <w:numId w:val="16"/>
              </w:numPr>
              <w:spacing w:before="0" w:after="0"/>
              <w:ind w:left="632" w:hanging="283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de uppsatta på vägg?</w:t>
            </w: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288113C0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7ADF8670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6C3560C9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bottom w:val="single" w:sz="4" w:space="0" w:color="000000"/>
            </w:tcBorders>
            <w:shd w:val="clear" w:color="auto" w:fill="F2F2F2" w:themeFill="background1" w:themeFillShade="F2"/>
          </w:tcPr>
          <w:p w14:paraId="56CEE0A6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7146DB9B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919221C" w14:textId="77777777" w:rsidR="00652D04" w:rsidRPr="00F008A7" w:rsidRDefault="007D2A77">
            <w:pPr>
              <w:pStyle w:val="Numreradlista1"/>
              <w:numPr>
                <w:ilvl w:val="0"/>
                <w:numId w:val="15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handsprit uppsatt vid tvättställ?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43E56DF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1697ACE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3D04E51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795948B2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5C5ADA1A" w14:textId="77777777" w:rsidTr="009C0B10">
        <w:tblPrEx>
          <w:shd w:val="clear" w:color="auto" w:fill="auto"/>
        </w:tblPrEx>
        <w:tc>
          <w:tcPr>
            <w:tcW w:w="4786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4663CEC1" w14:textId="77777777" w:rsidR="00652D04" w:rsidRPr="00F008A7" w:rsidRDefault="007D2A77">
            <w:pPr>
              <w:pStyle w:val="Numreradlista1"/>
              <w:numPr>
                <w:ilvl w:val="0"/>
                <w:numId w:val="15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avställningsyta för patientens personliga artiklar?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7DFFAF48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54F44FF2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3BABDB3E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4B06BBAE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32229180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246DF3C2" w14:textId="77777777" w:rsidR="00652D04" w:rsidRPr="00F008A7" w:rsidRDefault="007D2A77">
            <w:pPr>
              <w:pStyle w:val="Numreradlista1"/>
              <w:numPr>
                <w:ilvl w:val="0"/>
                <w:numId w:val="15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Är ytbeläggningen i rummet intakt?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292D2AE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44D48A9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28D550B8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1A866D7A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46EFC9DB" w14:textId="77777777" w:rsidTr="009C0B10">
        <w:tblPrEx>
          <w:shd w:val="clear" w:color="auto" w:fill="auto"/>
        </w:tblPrEx>
        <w:tc>
          <w:tcPr>
            <w:tcW w:w="9391" w:type="dxa"/>
            <w:gridSpan w:val="8"/>
            <w:tcBorders>
              <w:top w:val="single" w:sz="4" w:space="0" w:color="auto"/>
              <w:bottom w:val="nil"/>
            </w:tcBorders>
          </w:tcPr>
          <w:p w14:paraId="7334AD78" w14:textId="77777777" w:rsidR="00652D04" w:rsidRPr="00A679E7" w:rsidRDefault="007D2A77">
            <w:pPr>
              <w:pStyle w:val="Rubrik1"/>
              <w:numPr>
                <w:ilvl w:val="0"/>
                <w:numId w:val="28"/>
              </w:numPr>
              <w:spacing w:after="0"/>
              <w:ind w:left="312" w:hanging="227"/>
            </w:pPr>
            <w:bookmarkStart w:id="59" w:name="_Toc256000008"/>
            <w:bookmarkStart w:id="60" w:name="_Toc108620095"/>
            <w:r w:rsidRPr="00A679E7">
              <w:t>Behandlingsrum/undersökningsrum</w:t>
            </w:r>
            <w:bookmarkEnd w:id="59"/>
            <w:bookmarkEnd w:id="60"/>
          </w:p>
        </w:tc>
      </w:tr>
      <w:tr w:rsidR="00FA7A17" w14:paraId="18F7A66B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bottom w:val="single" w:sz="4" w:space="0" w:color="auto"/>
              <w:right w:val="nil"/>
            </w:tcBorders>
          </w:tcPr>
          <w:p w14:paraId="781FBABC" w14:textId="77777777" w:rsidR="00652D04" w:rsidRPr="00F008A7" w:rsidRDefault="00652D04" w:rsidP="00843F48">
            <w:pPr>
              <w:spacing w:after="0"/>
              <w:ind w:left="34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BB8E0" w14:textId="77777777" w:rsidR="00652D04" w:rsidRPr="00F31BE0" w:rsidRDefault="007D2A77" w:rsidP="00843F48">
            <w:pPr>
              <w:spacing w:after="0"/>
            </w:pPr>
            <w:r w:rsidRPr="00F31BE0">
              <w:t>Ja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06FE0" w14:textId="77777777" w:rsidR="00652D04" w:rsidRPr="00F31BE0" w:rsidRDefault="007D2A77" w:rsidP="00843F48">
            <w:pPr>
              <w:spacing w:after="0"/>
            </w:pPr>
            <w:r w:rsidRPr="00F31BE0">
              <w:t>Nej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099A6" w14:textId="77777777" w:rsidR="00652D04" w:rsidRPr="00F31BE0" w:rsidRDefault="007D2A77" w:rsidP="00843F48">
            <w:pPr>
              <w:spacing w:after="0"/>
            </w:pPr>
            <w:r w:rsidRPr="00F31BE0">
              <w:t>Kommentar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</w:tcBorders>
          </w:tcPr>
          <w:p w14:paraId="54A354C3" w14:textId="77777777" w:rsidR="00652D04" w:rsidRPr="00F31BE0" w:rsidRDefault="007D2A77" w:rsidP="00843F48">
            <w:pPr>
              <w:spacing w:after="0"/>
            </w:pPr>
            <w:r w:rsidRPr="00F31BE0">
              <w:t>Inte aktuellt</w:t>
            </w:r>
          </w:p>
        </w:tc>
      </w:tr>
      <w:tr w:rsidR="00FA7A17" w14:paraId="3498882D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807B9" w14:textId="77777777" w:rsidR="00652D04" w:rsidRPr="00F008A7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tvättställ?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D2E89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EE7A7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C9E01E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79F56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6A758AD9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CE955" w14:textId="77777777" w:rsidR="00652D04" w:rsidRPr="00F008A7" w:rsidRDefault="007D2A77">
            <w:pPr>
              <w:pStyle w:val="Numreradlista1"/>
              <w:numPr>
                <w:ilvl w:val="1"/>
                <w:numId w:val="17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tvättstället fritt från föremål?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04A8E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8F9E8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82EB2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42E6A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1ABE7B43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C87DD" w14:textId="77777777" w:rsidR="00652D04" w:rsidRPr="00F008A7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handsprit?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D50BBF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30456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4326E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6F528C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5709EEAB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B67E0" w14:textId="77777777" w:rsidR="00652D04" w:rsidRPr="00F008A7" w:rsidRDefault="007D2A77">
            <w:pPr>
              <w:pStyle w:val="Numreradlista1"/>
              <w:numPr>
                <w:ilvl w:val="1"/>
                <w:numId w:val="17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den uppsatt på vägg?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CA822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AFD30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FF64C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8B5FA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1A60F383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315EE76" w14:textId="77777777" w:rsidR="00652D04" w:rsidRPr="00F008A7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ytdesinfektionsmedel?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A04A0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04D3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ED76E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2DFB3D07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578FEF5B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AA463" w14:textId="77777777" w:rsidR="00652D04" w:rsidRPr="00F008A7" w:rsidRDefault="007D2A77">
            <w:pPr>
              <w:pStyle w:val="Numreradlista1"/>
              <w:numPr>
                <w:ilvl w:val="1"/>
                <w:numId w:val="17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det uppsatt på vägg?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11B7E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88D16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95670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5F189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409B9706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DE670D" w14:textId="77777777" w:rsidR="00652D04" w:rsidRPr="00F008A7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handskar?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43444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5E6A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F49C0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D087E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46E878A1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DA56F" w14:textId="77777777" w:rsidR="00652D04" w:rsidRPr="00F008A7" w:rsidRDefault="007D2A77">
            <w:pPr>
              <w:pStyle w:val="Numreradlista1"/>
              <w:numPr>
                <w:ilvl w:val="1"/>
                <w:numId w:val="17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de uppsatta på vägg?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06E8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C739A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BB6E2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3D11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07BB312D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89134" w14:textId="77777777" w:rsidR="00652D04" w:rsidRPr="00F008A7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tillgång till plastförkläde?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75421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34077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4D0433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6F2BF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48BB71E2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5A5022" w14:textId="77777777" w:rsidR="00652D04" w:rsidRPr="00F008A7" w:rsidRDefault="007D2A77">
            <w:pPr>
              <w:pStyle w:val="Numreradlista1"/>
              <w:numPr>
                <w:ilvl w:val="1"/>
                <w:numId w:val="17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Om ja, är de uppsatta på vägg?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0F874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83449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AAC8F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AD432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7D100171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CBE45" w14:textId="77777777" w:rsidR="00652D04" w:rsidRPr="00F008A7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det stängda förvaringsskåp?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C4EBC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54AD4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647A44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32E9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562C97F2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44608" w14:textId="77777777" w:rsidR="00652D04" w:rsidRPr="00F008A7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Förvaras sterilt material separat från övriga produkter?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F960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B13F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A800B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EE324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17039B92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DFDC7" w14:textId="77777777" w:rsidR="00652D04" w:rsidRPr="00F008A7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Förvaras höggradigt rena instrument separat från övriga produkter?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D7AC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B388C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5250E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B6DE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69360CC8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3FE6B" w14:textId="77777777" w:rsidR="00652D04" w:rsidRPr="00F008A7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Är ytor rena från material så avtorkning lätt kan ske?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40232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52244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05183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43DB0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60AC8A19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9536E3" w14:textId="77777777" w:rsidR="00652D04" w:rsidRPr="00F008A7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Rengörs undersökningsbritsen mellan varje patient?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67815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D92558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A72CA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296B6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40D39C3E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63AD3F2" w14:textId="77777777" w:rsidR="00652D04" w:rsidRPr="00F008A7" w:rsidRDefault="007D2A77">
            <w:pPr>
              <w:pStyle w:val="Numreradlista1"/>
              <w:numPr>
                <w:ilvl w:val="1"/>
                <w:numId w:val="17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avtorkningsbart örngott?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1D637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3B3A7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FE5EF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40D4DA9D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4F54336D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DBCE2" w14:textId="77777777" w:rsidR="00652D04" w:rsidRPr="00F008A7" w:rsidRDefault="007D2A77">
            <w:pPr>
              <w:pStyle w:val="Numreradlista1"/>
              <w:numPr>
                <w:ilvl w:val="1"/>
                <w:numId w:val="17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Är ytskiktet på britsen intakt och lätt att rengöra?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3F315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F1435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080B3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619AF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6FDD714D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5C92B" w14:textId="77777777" w:rsidR="00652D04" w:rsidRPr="00F008A7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F008A7">
              <w:rPr>
                <w:rFonts w:cstheme="minorHAnsi"/>
                <w:sz w:val="20"/>
                <w:szCs w:val="20"/>
              </w:rPr>
              <w:t>Finns datorskärm och tangentbord?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35807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4E37A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79E7B" w14:textId="77777777" w:rsidR="00652D04" w:rsidRPr="00F008A7" w:rsidRDefault="007D2A77" w:rsidP="009C0B10">
            <w:pPr>
              <w:spacing w:after="0"/>
              <w:rPr>
                <w:rFonts w:cstheme="minorHAnsi"/>
              </w:rPr>
            </w:pPr>
            <w:r w:rsidRPr="00F008A7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08A7">
              <w:rPr>
                <w:rFonts w:cstheme="minorHAnsi"/>
              </w:rPr>
              <w:instrText xml:space="preserve"> FORMTEXT </w:instrText>
            </w:r>
            <w:r w:rsidRPr="00F008A7">
              <w:rPr>
                <w:rFonts w:cstheme="minorHAnsi"/>
              </w:rPr>
            </w:r>
            <w:r w:rsidRPr="00F008A7">
              <w:rPr>
                <w:rFonts w:cstheme="minorHAnsi"/>
              </w:rPr>
              <w:fldChar w:fldCharType="separate"/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  <w:noProof/>
              </w:rPr>
              <w:t> </w:t>
            </w:r>
            <w:r w:rsidRPr="00F008A7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7A263" w14:textId="77777777" w:rsidR="00652D04" w:rsidRPr="00F008A7" w:rsidRDefault="007D2A77" w:rsidP="009C0B10">
            <w:pPr>
              <w:spacing w:after="0"/>
              <w:rPr>
                <w:rFonts w:cstheme="minorHAnsi"/>
                <w:b/>
              </w:rPr>
            </w:pPr>
            <w:r w:rsidRPr="00F008A7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8A7">
              <w:rPr>
                <w:rFonts w:cstheme="minorHAnsi"/>
                <w:b/>
              </w:rPr>
              <w:instrText xml:space="preserve"> FORMCHECKBOX </w:instrText>
            </w:r>
            <w:r w:rsidRPr="00F008A7">
              <w:rPr>
                <w:rFonts w:cstheme="minorHAnsi"/>
                <w:b/>
              </w:rPr>
            </w:r>
            <w:r w:rsidRPr="00F008A7">
              <w:rPr>
                <w:rFonts w:cstheme="minorHAnsi"/>
                <w:b/>
              </w:rPr>
              <w:fldChar w:fldCharType="separate"/>
            </w:r>
            <w:r w:rsidRPr="00F008A7">
              <w:rPr>
                <w:rFonts w:cstheme="minorHAnsi"/>
                <w:b/>
              </w:rPr>
              <w:fldChar w:fldCharType="end"/>
            </w:r>
          </w:p>
        </w:tc>
      </w:tr>
      <w:tr w:rsidR="00FA7A17" w14:paraId="2792423A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07FCD" w14:textId="77777777" w:rsidR="00652D04" w:rsidRPr="00843F48" w:rsidRDefault="007D2A77">
            <w:pPr>
              <w:pStyle w:val="Numreradlista1"/>
              <w:numPr>
                <w:ilvl w:val="1"/>
                <w:numId w:val="17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Om ja, är tangentbordet avtorkningsbart?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39372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C4A31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7021A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8AA84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325D51BF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36E5B" w14:textId="77777777" w:rsidR="00652D04" w:rsidRPr="00843F48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rummet rent från blommor, prydnads-föremål med mera?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AD773E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46BB9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58F1F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055EE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685FFE57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5CE66" w14:textId="77777777" w:rsidR="00652D04" w:rsidRPr="00843F48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lastRenderedPageBreak/>
              <w:t>Finns klocka med sekundvisare uppsatt på vägg?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9BF9DD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D9930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A6A55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4DF295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16D10A83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D42FF" w14:textId="77777777" w:rsidR="00652D04" w:rsidRPr="00843F48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Används rummet som patientrum?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FFFFD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C4E18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CEFF8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EE3AC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9536F3C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8D12F0" w14:textId="77777777" w:rsidR="00652D04" w:rsidRPr="00843F48" w:rsidRDefault="007D2A77">
            <w:pPr>
              <w:pStyle w:val="Numreradlista1"/>
              <w:numPr>
                <w:ilvl w:val="0"/>
                <w:numId w:val="1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ytbeläggningen i rummet intakt?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C68BC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AF5B4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E0A22D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A837E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2D763540" w14:textId="77777777" w:rsidTr="009C0B10">
        <w:tblPrEx>
          <w:shd w:val="clear" w:color="auto" w:fill="auto"/>
        </w:tblPrEx>
        <w:tc>
          <w:tcPr>
            <w:tcW w:w="939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0DF3162" w14:textId="77777777" w:rsidR="00652D04" w:rsidRPr="00CC0059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61" w:name="_Toc256000009"/>
            <w:bookmarkStart w:id="62" w:name="_Toc108620096"/>
            <w:r w:rsidRPr="002539AF">
              <w:t>Sterilförråd</w:t>
            </w:r>
            <w:bookmarkEnd w:id="61"/>
            <w:bookmarkEnd w:id="62"/>
          </w:p>
        </w:tc>
      </w:tr>
      <w:tr w:rsidR="00FA7A17" w14:paraId="3A69DBDB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AE59804" w14:textId="77777777" w:rsidR="00652D04" w:rsidRPr="00CC0059" w:rsidRDefault="00652D04" w:rsidP="009C0B10">
            <w:pPr>
              <w:spacing w:after="0"/>
              <w:ind w:left="317" w:hanging="425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5059B08" w14:textId="77777777" w:rsidR="00652D04" w:rsidRPr="00F31BE0" w:rsidRDefault="007D2A77" w:rsidP="009C0B10">
            <w:pPr>
              <w:spacing w:after="0"/>
            </w:pPr>
            <w:r w:rsidRPr="00F31BE0">
              <w:t>Ja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31969FC" w14:textId="77777777" w:rsidR="00652D04" w:rsidRPr="00F31BE0" w:rsidRDefault="007D2A77" w:rsidP="009C0B10">
            <w:pPr>
              <w:spacing w:after="0"/>
            </w:pPr>
            <w:r w:rsidRPr="00F31BE0">
              <w:t>Nej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103A77E" w14:textId="77777777" w:rsidR="00652D04" w:rsidRPr="00F31BE0" w:rsidRDefault="007D2A77" w:rsidP="009C0B10">
            <w:pPr>
              <w:spacing w:after="0"/>
            </w:pPr>
            <w:r w:rsidRPr="00F31BE0">
              <w:t>Kommentar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43D3012" w14:textId="77777777" w:rsidR="00652D04" w:rsidRPr="00F31BE0" w:rsidRDefault="007D2A77" w:rsidP="009C0B10">
            <w:pPr>
              <w:spacing w:after="0"/>
            </w:pPr>
            <w:r w:rsidRPr="00F31BE0">
              <w:t>Inte aktuellt</w:t>
            </w:r>
          </w:p>
        </w:tc>
      </w:tr>
      <w:tr w:rsidR="00FA7A17" w14:paraId="439EEA8F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24258D" w14:textId="77777777" w:rsidR="00652D04" w:rsidRPr="00843F48" w:rsidRDefault="007D2A77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tillgång till handsprit?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C158BB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75D4DA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737DA6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A8039A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5C4C19D0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9951F5" w14:textId="77777777" w:rsidR="00652D04" w:rsidRPr="00843F48" w:rsidRDefault="007D2A77">
            <w:pPr>
              <w:pStyle w:val="Numreradlista1"/>
              <w:numPr>
                <w:ilvl w:val="1"/>
                <w:numId w:val="17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Om ja, är den uppsatt på vägg?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EE9EDF6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F5AB48F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5CDA2A6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E585D6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3970B68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E872DCE" w14:textId="77777777" w:rsidR="00652D04" w:rsidRPr="00843F48" w:rsidRDefault="007D2A77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sterilskåp i ett icke genomgångsrum?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2F53198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37C7481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88E3BFF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3A09C41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07096B0B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49D6B8D" w14:textId="77777777" w:rsidR="00652D04" w:rsidRPr="00843F48" w:rsidRDefault="007D2A77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dörren/dörrarna till sterilförrådet stängda?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633C0BC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75D532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580C464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FB1961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37996753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F5C3F72" w14:textId="77777777" w:rsidR="00652D04" w:rsidRPr="00843F48" w:rsidRDefault="007D2A77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sterilt material och höggradigt rena instrument väl avskilda?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FA9F9A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C9B0B7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8D00D3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16555CD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03183259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31DAA6E" w14:textId="77777777" w:rsidR="00652D04" w:rsidRPr="00843F48" w:rsidRDefault="007D2A77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rutiner för att inte lägga tillbaka uttagna produkter till sterilutrymmet?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1FF82D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80DBB9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F7A07F9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790A509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1BEF3144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2503F59" w14:textId="77777777" w:rsidR="00652D04" w:rsidRPr="00843F48" w:rsidRDefault="007D2A77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Förvaras produkterna i avdelnings-förpackningar i sterilförrådet?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B9B09F4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5D9D791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12FAE52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D3F2EB2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0F2C7011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41D170" w14:textId="77777777" w:rsidR="00652D04" w:rsidRPr="00843F48" w:rsidRDefault="007D2A77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Städas utrymmet en gång/månad enligt nationella riktlinjer?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0C7BB5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3F2B1F5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0A1F0B9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F9CD88E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10BC1E81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D403A9" w14:textId="77777777" w:rsidR="00652D04" w:rsidRPr="00843F48" w:rsidRDefault="007D2A77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Har personalen kunskap om regler runt sterilt gods?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E9D28CE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E3372CD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6C80800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E7C6A3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2D11EE68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BEAF2B1" w14:textId="77777777" w:rsidR="00652D04" w:rsidRPr="00843F48" w:rsidRDefault="007D2A77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Används plastförkläde vid uppackning ur transportförpackning?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F6D20C8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88F6023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F68037E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45ADE61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387EF437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3F3C3FB" w14:textId="77777777" w:rsidR="00652D04" w:rsidRPr="00843F48" w:rsidRDefault="007D2A77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golvet fritt från förpackningar?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9B23080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3FB80CF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944AB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71C01D3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089E9D4E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96BB66C" w14:textId="77777777" w:rsidR="00652D04" w:rsidRPr="00843F48" w:rsidRDefault="007D2A77">
            <w:pPr>
              <w:pStyle w:val="Numreradlista1"/>
              <w:numPr>
                <w:ilvl w:val="0"/>
                <w:numId w:val="18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ytbeläggningen i rummet intakt?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4424246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CF546C7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8A927D9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C6A6482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14B8E764" w14:textId="77777777" w:rsidTr="009C0B10">
        <w:tblPrEx>
          <w:shd w:val="clear" w:color="auto" w:fill="auto"/>
        </w:tblPrEx>
        <w:tc>
          <w:tcPr>
            <w:tcW w:w="939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57727" w14:textId="77777777" w:rsidR="00652D04" w:rsidRPr="00CC0059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63" w:name="_Toc256000010"/>
            <w:bookmarkStart w:id="64" w:name="_Toc108620097"/>
            <w:r w:rsidRPr="002539AF">
              <w:t>Sköljrum</w:t>
            </w:r>
            <w:bookmarkEnd w:id="63"/>
            <w:bookmarkEnd w:id="64"/>
          </w:p>
        </w:tc>
      </w:tr>
      <w:tr w:rsidR="00FA7A17" w14:paraId="1D6981DC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1A11A" w14:textId="77777777" w:rsidR="00652D04" w:rsidRPr="00CC0059" w:rsidRDefault="00652D04" w:rsidP="009C0B10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E17A5" w14:textId="77777777" w:rsidR="00652D04" w:rsidRPr="00F31BE0" w:rsidRDefault="007D2A77" w:rsidP="009C0B10">
            <w:pPr>
              <w:spacing w:after="0"/>
            </w:pPr>
            <w:r w:rsidRPr="00F31BE0">
              <w:t>Ja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DED6F" w14:textId="77777777" w:rsidR="00652D04" w:rsidRPr="00F31BE0" w:rsidRDefault="007D2A77" w:rsidP="009C0B10">
            <w:pPr>
              <w:spacing w:after="0"/>
            </w:pPr>
            <w:r w:rsidRPr="00F31BE0">
              <w:t>Nej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A82A8" w14:textId="77777777" w:rsidR="00652D04" w:rsidRPr="00F31BE0" w:rsidRDefault="007D2A77" w:rsidP="009C0B10">
            <w:pPr>
              <w:spacing w:after="0"/>
            </w:pPr>
            <w:r w:rsidRPr="00F31BE0">
              <w:t>Kommentar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33DE0" w14:textId="77777777" w:rsidR="00652D04" w:rsidRPr="00F31BE0" w:rsidRDefault="007D2A77" w:rsidP="009C0B10">
            <w:pPr>
              <w:spacing w:after="0"/>
            </w:pPr>
            <w:r w:rsidRPr="00F31BE0">
              <w:t>Inte aktuellt</w:t>
            </w:r>
          </w:p>
        </w:tc>
      </w:tr>
      <w:tr w:rsidR="00FA7A17" w14:paraId="4B8F9589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79356" w14:textId="77777777" w:rsidR="00652D04" w:rsidRPr="00843F48" w:rsidRDefault="007D2A77">
            <w:pPr>
              <w:pStyle w:val="Numreradlista1"/>
              <w:numPr>
                <w:ilvl w:val="0"/>
                <w:numId w:val="19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sköljrum/desinfektionsrum?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C2FD7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456FE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A5346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967CB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704978E5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88AD9" w14:textId="77777777" w:rsidR="00652D04" w:rsidRPr="00843F48" w:rsidRDefault="007D2A77">
            <w:pPr>
              <w:pStyle w:val="Numreradlista1"/>
              <w:numPr>
                <w:ilvl w:val="0"/>
                <w:numId w:val="19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spoldesinfektor på enheten?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39E1E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F5C554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01F07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31E97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27D762E4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AFD490" w14:textId="77777777" w:rsidR="00652D04" w:rsidRPr="00843F48" w:rsidRDefault="007D2A77">
            <w:pPr>
              <w:pStyle w:val="Numreradlista1"/>
              <w:numPr>
                <w:ilvl w:val="1"/>
                <w:numId w:val="19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 xml:space="preserve">Om ja: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A7D63" w14:textId="77777777" w:rsidR="00652D04" w:rsidRPr="00843F48" w:rsidRDefault="00652D04" w:rsidP="009C0B10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94072" w14:textId="77777777" w:rsidR="00652D04" w:rsidRPr="00843F48" w:rsidRDefault="00652D04" w:rsidP="009C0B10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A0418" w14:textId="77777777" w:rsidR="00652D04" w:rsidRPr="00843F48" w:rsidRDefault="00652D04" w:rsidP="009C0B10">
            <w:pPr>
              <w:spacing w:after="0"/>
              <w:rPr>
                <w:rFonts w:cstheme="minorHAnsi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7B9BECC6" w14:textId="77777777" w:rsidR="00652D04" w:rsidRPr="00843F48" w:rsidRDefault="00652D04" w:rsidP="009C0B10">
            <w:pPr>
              <w:spacing w:after="0"/>
              <w:rPr>
                <w:rFonts w:cstheme="minorHAnsi"/>
                <w:b/>
              </w:rPr>
            </w:pPr>
          </w:p>
        </w:tc>
      </w:tr>
      <w:tr w:rsidR="00FA7A17" w14:paraId="66DB8BA9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CF97B28" w14:textId="77777777" w:rsidR="00652D04" w:rsidRPr="00843F48" w:rsidRDefault="007D2A77">
            <w:pPr>
              <w:pStyle w:val="Numreradlista1"/>
              <w:numPr>
                <w:ilvl w:val="2"/>
                <w:numId w:val="19"/>
              </w:numPr>
              <w:spacing w:before="0" w:after="0"/>
              <w:ind w:left="917" w:hanging="141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Görs egenkontroll på spoldesinfektorn?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65518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B4FF6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76CD4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1406E067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F11B2AE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9ADBC" w14:textId="77777777" w:rsidR="00652D04" w:rsidRPr="00843F48" w:rsidRDefault="007D2A77">
            <w:pPr>
              <w:pStyle w:val="Numreradlista1"/>
              <w:numPr>
                <w:ilvl w:val="2"/>
                <w:numId w:val="19"/>
              </w:numPr>
              <w:spacing w:before="0" w:after="0"/>
              <w:ind w:left="917" w:hanging="141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maskinen kontrollerad och dokumenterad enligt rutin?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AC8E2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959CB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6BCD4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6E30F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5DD1EC96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09D57" w14:textId="77777777" w:rsidR="00652D04" w:rsidRPr="00843F48" w:rsidRDefault="007D2A77">
            <w:pPr>
              <w:pStyle w:val="Numreradlista1"/>
              <w:numPr>
                <w:ilvl w:val="0"/>
                <w:numId w:val="19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diskdesinfektor på enheten?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11488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D7E0C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F967A1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095A17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E1180B9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96E143A" w14:textId="77777777" w:rsidR="00652D04" w:rsidRPr="00843F48" w:rsidRDefault="007D2A77">
            <w:pPr>
              <w:pStyle w:val="Numreradlista1"/>
              <w:numPr>
                <w:ilvl w:val="1"/>
                <w:numId w:val="19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 xml:space="preserve">Om ja: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AD7D3" w14:textId="77777777" w:rsidR="00652D04" w:rsidRPr="00843F48" w:rsidRDefault="00652D04" w:rsidP="009C0B10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6A2EE" w14:textId="77777777" w:rsidR="00652D04" w:rsidRPr="00843F48" w:rsidRDefault="00652D04" w:rsidP="009C0B10">
            <w:pPr>
              <w:spacing w:after="0"/>
              <w:rPr>
                <w:rFonts w:cstheme="minorHAnsi"/>
                <w:b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53FE1" w14:textId="77777777" w:rsidR="00652D04" w:rsidRPr="00843F48" w:rsidRDefault="00652D04" w:rsidP="009C0B10">
            <w:pPr>
              <w:spacing w:after="0"/>
              <w:rPr>
                <w:rFonts w:cstheme="minorHAnsi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71907626" w14:textId="77777777" w:rsidR="00652D04" w:rsidRPr="00843F48" w:rsidRDefault="00652D04" w:rsidP="009C0B10">
            <w:pPr>
              <w:spacing w:after="0"/>
              <w:rPr>
                <w:rFonts w:cstheme="minorHAnsi"/>
                <w:b/>
              </w:rPr>
            </w:pPr>
          </w:p>
        </w:tc>
      </w:tr>
      <w:tr w:rsidR="00FA7A17" w14:paraId="2D72DBD7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08408DC" w14:textId="77777777" w:rsidR="00652D04" w:rsidRPr="00843F48" w:rsidRDefault="007D2A77">
            <w:pPr>
              <w:pStyle w:val="Numreradlista1"/>
              <w:numPr>
                <w:ilvl w:val="2"/>
                <w:numId w:val="19"/>
              </w:numPr>
              <w:spacing w:before="0" w:after="0"/>
              <w:ind w:left="917" w:hanging="141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Görs egenkontroll på diskdesinfektorn?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4969F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31C2B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C5F42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41DF4550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1F6D84F0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88F6A" w14:textId="77777777" w:rsidR="00652D04" w:rsidRPr="00843F48" w:rsidRDefault="007D2A77">
            <w:pPr>
              <w:pStyle w:val="Numreradlista1"/>
              <w:numPr>
                <w:ilvl w:val="2"/>
                <w:numId w:val="19"/>
              </w:numPr>
              <w:spacing w:before="0" w:after="0"/>
              <w:ind w:left="917" w:hanging="141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maskinen kontrollerad och dokumenterad enligt rutin?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293DA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ECA77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A20E1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C35ED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C3A1816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1BBBC" w14:textId="77777777" w:rsidR="00652D04" w:rsidRPr="00843F48" w:rsidRDefault="007D2A77">
            <w:pPr>
              <w:pStyle w:val="Numreradlista1"/>
              <w:numPr>
                <w:ilvl w:val="0"/>
                <w:numId w:val="19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ansvarig personal för spol-/disk-desinfektorer?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BFF40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C1FED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1B398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3A8A8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8B048C8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AE2C6" w14:textId="77777777" w:rsidR="00652D04" w:rsidRPr="00843F48" w:rsidRDefault="007D2A77">
            <w:pPr>
              <w:pStyle w:val="Numreradlista1"/>
              <w:numPr>
                <w:ilvl w:val="0"/>
                <w:numId w:val="19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Kan personalen skillnaden mellan spol- och diskdesinfektor?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BD83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546E5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5DA638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E82E5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32BC6BCC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50656" w14:textId="77777777" w:rsidR="00652D04" w:rsidRPr="00843F48" w:rsidRDefault="007D2A77">
            <w:pPr>
              <w:pStyle w:val="Numreradlista1"/>
              <w:numPr>
                <w:ilvl w:val="0"/>
                <w:numId w:val="19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ren respektive oren avställningsyta?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0D760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35850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1FD81F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B2D5AF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06CA22FE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0470E" w14:textId="77777777" w:rsidR="00652D04" w:rsidRPr="00843F48" w:rsidRDefault="007D2A77">
            <w:pPr>
              <w:pStyle w:val="Numreradlista1"/>
              <w:numPr>
                <w:ilvl w:val="1"/>
                <w:numId w:val="19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Avtorkas ytorna regelbundet?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2A4AD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44A5A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54B4F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6C115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395D074B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AD0E04" w14:textId="77777777" w:rsidR="00652D04" w:rsidRPr="00843F48" w:rsidRDefault="007D2A77">
            <w:pPr>
              <w:pStyle w:val="Numreradlista1"/>
              <w:numPr>
                <w:ilvl w:val="0"/>
                <w:numId w:val="19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rutiner för hantering av avfall?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F7B94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4CB96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305D8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40CD3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2FA1BE38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D9FD6" w14:textId="77777777" w:rsidR="00652D04" w:rsidRPr="00843F48" w:rsidRDefault="007D2A77">
            <w:pPr>
              <w:pStyle w:val="Numreradlista1"/>
              <w:numPr>
                <w:ilvl w:val="0"/>
                <w:numId w:val="19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Kan dörren öppnas ”handsfree”?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19BB8A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CA56E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33005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761F75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51E13152" w14:textId="77777777" w:rsidTr="009C0B10">
        <w:tblPrEx>
          <w:shd w:val="clear" w:color="auto" w:fill="auto"/>
        </w:tblPrEx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B47B4" w14:textId="77777777" w:rsidR="00652D04" w:rsidRPr="00843F48" w:rsidRDefault="007D2A77">
            <w:pPr>
              <w:pStyle w:val="Numreradlista1"/>
              <w:numPr>
                <w:ilvl w:val="0"/>
                <w:numId w:val="19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ytbeläggningen i rummet intakt?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AAAAB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0239B6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CE1EB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3D64E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</w:tbl>
    <w:p w14:paraId="472DFF77" w14:textId="77777777" w:rsidR="00843F48" w:rsidRDefault="007D2A77">
      <w:bookmarkStart w:id="65" w:name="_Toc108620098"/>
      <w:r>
        <w:rPr>
          <w:b/>
          <w:bCs/>
        </w:rPr>
        <w:br w:type="page"/>
      </w:r>
    </w:p>
    <w:tbl>
      <w:tblPr>
        <w:tblW w:w="9391" w:type="dxa"/>
        <w:tblInd w:w="390" w:type="dxa"/>
        <w:tblBorders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570"/>
        <w:gridCol w:w="122"/>
        <w:gridCol w:w="20"/>
        <w:gridCol w:w="552"/>
        <w:gridCol w:w="17"/>
        <w:gridCol w:w="262"/>
        <w:gridCol w:w="1580"/>
        <w:gridCol w:w="112"/>
        <w:gridCol w:w="143"/>
        <w:gridCol w:w="1197"/>
      </w:tblGrid>
      <w:tr w:rsidR="00FA7A17" w14:paraId="1B223EA3" w14:textId="77777777" w:rsidTr="009C0B10">
        <w:tc>
          <w:tcPr>
            <w:tcW w:w="93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AAE488E" w14:textId="77777777" w:rsidR="00652D04" w:rsidRPr="00CC0059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66" w:name="_Toc256000011"/>
            <w:r w:rsidRPr="002539AF">
              <w:lastRenderedPageBreak/>
              <w:t>Tvättstuga</w:t>
            </w:r>
            <w:bookmarkEnd w:id="66"/>
            <w:bookmarkEnd w:id="65"/>
          </w:p>
        </w:tc>
      </w:tr>
      <w:tr w:rsidR="00FA7A17" w14:paraId="73CC8D97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C9BEE5" w14:textId="77777777" w:rsidR="00652D04" w:rsidRPr="00CC0059" w:rsidRDefault="00652D04" w:rsidP="009C0B10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5AD1C33" w14:textId="77777777" w:rsidR="00652D04" w:rsidRPr="00F31BE0" w:rsidRDefault="007D2A77" w:rsidP="009C0B10">
            <w:pPr>
              <w:spacing w:after="0"/>
            </w:pPr>
            <w:r w:rsidRPr="00F31BE0">
              <w:t>Ja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D1FB587" w14:textId="77777777" w:rsidR="00652D04" w:rsidRPr="00F31BE0" w:rsidRDefault="007D2A77" w:rsidP="009C0B10">
            <w:pPr>
              <w:spacing w:after="0"/>
            </w:pPr>
            <w:r w:rsidRPr="00F31BE0">
              <w:t>Nej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83F68C" w14:textId="77777777" w:rsidR="00652D04" w:rsidRPr="00F31BE0" w:rsidRDefault="007D2A77" w:rsidP="009C0B10">
            <w:pPr>
              <w:spacing w:after="0"/>
            </w:pPr>
            <w:r w:rsidRPr="00F31BE0">
              <w:t>Kommentar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5965877" w14:textId="77777777" w:rsidR="00652D04" w:rsidRPr="00F31BE0" w:rsidRDefault="007D2A77" w:rsidP="009C0B10">
            <w:pPr>
              <w:spacing w:after="0"/>
            </w:pPr>
            <w:r w:rsidRPr="00F31BE0">
              <w:t>Inte aktuellt</w:t>
            </w:r>
          </w:p>
        </w:tc>
      </w:tr>
      <w:tr w:rsidR="00FA7A17" w14:paraId="7C9A7339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60DB2F" w14:textId="77777777" w:rsidR="00652D04" w:rsidRPr="00843F48" w:rsidRDefault="007D2A77">
            <w:pPr>
              <w:pStyle w:val="Numreradlista1"/>
              <w:numPr>
                <w:ilvl w:val="0"/>
                <w:numId w:val="20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tvättstuga på enheten?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C56154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33C9C1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CFBCB8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879CE2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621A6907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434BD7" w14:textId="77777777" w:rsidR="00652D04" w:rsidRPr="00843F48" w:rsidRDefault="007D2A77">
            <w:pPr>
              <w:pStyle w:val="Numreradlista1"/>
              <w:numPr>
                <w:ilvl w:val="1"/>
                <w:numId w:val="19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separata ytor för hantering av ren respektive oren tvätt?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C153F1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BE206A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EE5082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93686F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DDF5F3F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3C1161" w14:textId="77777777" w:rsidR="00652D04" w:rsidRPr="00843F48" w:rsidRDefault="007D2A77">
            <w:pPr>
              <w:pStyle w:val="Numreradlista1"/>
              <w:numPr>
                <w:ilvl w:val="1"/>
                <w:numId w:val="19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ytor rena från föremål så avtorkning kan ske?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7375ED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7FEE13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DD14BD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71553A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9AC07E6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55D12D" w14:textId="77777777" w:rsidR="00652D04" w:rsidRPr="00843F48" w:rsidRDefault="007D2A77">
            <w:pPr>
              <w:pStyle w:val="Numreradlista1"/>
              <w:numPr>
                <w:ilvl w:val="1"/>
                <w:numId w:val="19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Förvaras enbart produkter som tillhör tvätt-processen i tvättstugan?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46644B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826CE3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97F990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4DCC86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0A8CD684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B7D1FA" w14:textId="77777777" w:rsidR="00652D04" w:rsidRPr="00843F48" w:rsidRDefault="007D2A77">
            <w:pPr>
              <w:pStyle w:val="Numreradlista1"/>
              <w:numPr>
                <w:ilvl w:val="1"/>
                <w:numId w:val="19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torktumlare eller torkskåp?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FF5258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06AA60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C2E564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E6EFDD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6A4DD20B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0E48A3" w14:textId="77777777" w:rsidR="00652D04" w:rsidRPr="00843F48" w:rsidRDefault="007D2A77">
            <w:pPr>
              <w:pStyle w:val="Numreradlista1"/>
              <w:numPr>
                <w:ilvl w:val="2"/>
                <w:numId w:val="19"/>
              </w:numPr>
              <w:spacing w:before="0" w:after="0"/>
              <w:ind w:left="917" w:hanging="142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Om nej, hur torkas tvätten?</w:t>
            </w:r>
          </w:p>
        </w:tc>
        <w:tc>
          <w:tcPr>
            <w:tcW w:w="45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058861" w14:textId="77777777" w:rsidR="00652D04" w:rsidRPr="00843F48" w:rsidRDefault="007D2A77" w:rsidP="009C0B10">
            <w:pPr>
              <w:spacing w:after="0"/>
              <w:ind w:hanging="108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4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67" w:name="Text4"/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  <w:bookmarkEnd w:id="67"/>
          </w:p>
        </w:tc>
      </w:tr>
      <w:tr w:rsidR="00FA7A17" w14:paraId="6A59EBA3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7FE3E9" w14:textId="77777777" w:rsidR="00652D04" w:rsidRPr="00843F48" w:rsidRDefault="007D2A77">
            <w:pPr>
              <w:pStyle w:val="Numreradlista1"/>
              <w:numPr>
                <w:ilvl w:val="1"/>
                <w:numId w:val="19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tvättstugan enbart avsedd till tvättning av textilier?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573B69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8EF5D9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7A6357" w14:textId="77777777" w:rsidR="00652D04" w:rsidRPr="00843F48" w:rsidRDefault="007D2A77" w:rsidP="009C0B10">
            <w:pPr>
              <w:spacing w:after="0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41F4D2" w14:textId="77777777" w:rsidR="00652D04" w:rsidRPr="00843F48" w:rsidRDefault="007D2A77" w:rsidP="009C0B10">
            <w:pPr>
              <w:spacing w:after="0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DAFF5DB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B1B3C5" w14:textId="77777777" w:rsidR="00652D04" w:rsidRPr="00843F48" w:rsidRDefault="007D2A77">
            <w:pPr>
              <w:pStyle w:val="Numreradlista1"/>
              <w:numPr>
                <w:ilvl w:val="2"/>
                <w:numId w:val="19"/>
              </w:numPr>
              <w:spacing w:before="0" w:after="0"/>
              <w:ind w:left="917" w:hanging="142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Om nej, vilka övriga funktioner finns?</w:t>
            </w:r>
          </w:p>
        </w:tc>
        <w:tc>
          <w:tcPr>
            <w:tcW w:w="45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4A4118" w14:textId="77777777" w:rsidR="00652D04" w:rsidRPr="00843F48" w:rsidRDefault="007D2A77" w:rsidP="009C0B10">
            <w:pPr>
              <w:spacing w:after="0"/>
              <w:ind w:hanging="108"/>
              <w:rPr>
                <w:rFonts w:cstheme="minorHAnsi"/>
                <w:b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</w:tr>
      <w:tr w:rsidR="00FA7A17" w14:paraId="0262CC00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77BEFA" w14:textId="77777777" w:rsidR="00652D04" w:rsidRPr="00843F48" w:rsidRDefault="007D2A77">
            <w:pPr>
              <w:pStyle w:val="Numreradlista1"/>
              <w:numPr>
                <w:ilvl w:val="1"/>
                <w:numId w:val="19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Vilka produkter tvättas i tvättstugan?</w:t>
            </w:r>
          </w:p>
        </w:tc>
        <w:tc>
          <w:tcPr>
            <w:tcW w:w="45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E676A7" w14:textId="77777777" w:rsidR="00652D04" w:rsidRPr="00843F48" w:rsidRDefault="007D2A77" w:rsidP="009C0B10">
            <w:pPr>
              <w:spacing w:after="0"/>
              <w:ind w:hanging="108"/>
              <w:rPr>
                <w:rFonts w:cstheme="minorHAnsi"/>
                <w:b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</w:tr>
      <w:tr w:rsidR="00FA7A17" w14:paraId="64056987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38BBB2" w14:textId="77777777" w:rsidR="00652D04" w:rsidRPr="00843F48" w:rsidRDefault="007D2A77">
            <w:pPr>
              <w:pStyle w:val="Numreradlista1"/>
              <w:numPr>
                <w:ilvl w:val="1"/>
                <w:numId w:val="19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Var förvaras de tvättade produkterna?</w:t>
            </w:r>
          </w:p>
        </w:tc>
        <w:tc>
          <w:tcPr>
            <w:tcW w:w="4575" w:type="dxa"/>
            <w:gridSpan w:val="10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2856F23" w14:textId="77777777" w:rsidR="00652D04" w:rsidRPr="00843F48" w:rsidRDefault="007D2A77" w:rsidP="009C0B10">
            <w:pPr>
              <w:spacing w:after="0"/>
              <w:ind w:hanging="108"/>
              <w:rPr>
                <w:rFonts w:cstheme="minorHAnsi"/>
                <w:b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5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68" w:name="Text5"/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  <w:bookmarkEnd w:id="68"/>
            <w:r w:rsidRPr="00843F48">
              <w:rPr>
                <w:rFonts w:cstheme="minorHAnsi"/>
              </w:rPr>
              <w:t xml:space="preserve"> </w:t>
            </w:r>
          </w:p>
        </w:tc>
      </w:tr>
      <w:tr w:rsidR="00FA7A17" w14:paraId="6553A4F1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EAE5BC0" w14:textId="77777777" w:rsidR="00652D04" w:rsidRPr="00843F48" w:rsidRDefault="007D2A77">
            <w:pPr>
              <w:pStyle w:val="Numreradlista1"/>
              <w:numPr>
                <w:ilvl w:val="1"/>
                <w:numId w:val="19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ytbeläggningen i rummet intakt?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02AA51" w14:textId="77777777" w:rsidR="00652D04" w:rsidRPr="00843F48" w:rsidRDefault="007D2A77" w:rsidP="009C0B10">
            <w:pPr>
              <w:spacing w:after="0"/>
              <w:ind w:hanging="108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B4CCFE5" w14:textId="77777777" w:rsidR="00652D04" w:rsidRPr="00843F48" w:rsidRDefault="007D2A77" w:rsidP="009C0B10">
            <w:pPr>
              <w:spacing w:after="0"/>
              <w:ind w:hanging="108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CD088AA" w14:textId="77777777" w:rsidR="00652D04" w:rsidRPr="00843F48" w:rsidRDefault="007D2A77" w:rsidP="009C0B10">
            <w:pPr>
              <w:spacing w:after="0"/>
              <w:ind w:hanging="108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717C0FD" w14:textId="77777777" w:rsidR="00652D04" w:rsidRPr="00843F48" w:rsidRDefault="007D2A77" w:rsidP="009C0B10">
            <w:pPr>
              <w:spacing w:after="0"/>
              <w:ind w:hanging="108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6CCABBED" w14:textId="77777777" w:rsidTr="009C0B10">
        <w:tc>
          <w:tcPr>
            <w:tcW w:w="93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4EB9548" w14:textId="77777777" w:rsidR="00652D04" w:rsidRPr="00813FB9" w:rsidRDefault="007D2A77">
            <w:pPr>
              <w:pStyle w:val="Rubrik1"/>
              <w:numPr>
                <w:ilvl w:val="0"/>
                <w:numId w:val="28"/>
              </w:numPr>
              <w:spacing w:before="320" w:after="0"/>
              <w:ind w:left="312" w:hanging="227"/>
            </w:pPr>
            <w:r>
              <w:br w:type="page"/>
            </w:r>
            <w:bookmarkStart w:id="69" w:name="_Toc256000012"/>
            <w:bookmarkStart w:id="70" w:name="_Toc108620099"/>
            <w:r w:rsidRPr="00813FB9">
              <w:t>Tvättförråd/Allmänförråd</w:t>
            </w:r>
            <w:bookmarkEnd w:id="69"/>
            <w:bookmarkEnd w:id="70"/>
          </w:p>
        </w:tc>
      </w:tr>
      <w:tr w:rsidR="00FA7A17" w14:paraId="71FC79D3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86BF5" w14:textId="77777777" w:rsidR="00652D04" w:rsidRPr="00CC0059" w:rsidRDefault="00652D04" w:rsidP="009C0B10">
            <w:pPr>
              <w:spacing w:after="0"/>
              <w:ind w:left="319" w:right="-143" w:hanging="425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726F65" w14:textId="77777777" w:rsidR="00652D04" w:rsidRPr="00F31BE0" w:rsidRDefault="007D2A77" w:rsidP="009C0B10">
            <w:pPr>
              <w:spacing w:after="0"/>
            </w:pPr>
            <w:r w:rsidRPr="00F31BE0">
              <w:t>Ja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843EB" w14:textId="77777777" w:rsidR="00652D04" w:rsidRPr="00F31BE0" w:rsidRDefault="007D2A77" w:rsidP="009C0B10">
            <w:pPr>
              <w:spacing w:after="0"/>
            </w:pPr>
            <w:r w:rsidRPr="00F31BE0">
              <w:t>Nej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25A1F" w14:textId="77777777" w:rsidR="00652D04" w:rsidRPr="00F31BE0" w:rsidRDefault="007D2A77" w:rsidP="009C0B10">
            <w:pPr>
              <w:spacing w:after="0"/>
            </w:pPr>
            <w:r w:rsidRPr="00F31BE0">
              <w:t>Kommentar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8499A" w14:textId="77777777" w:rsidR="00652D04" w:rsidRPr="00F31BE0" w:rsidRDefault="007D2A77" w:rsidP="009C0B10">
            <w:pPr>
              <w:spacing w:after="0"/>
            </w:pPr>
            <w:r w:rsidRPr="00F31BE0">
              <w:t>Inte aktuellt</w:t>
            </w:r>
          </w:p>
        </w:tc>
      </w:tr>
      <w:tr w:rsidR="00FA7A17" w14:paraId="3D1C86DF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A8E9B" w14:textId="77777777" w:rsidR="00652D04" w:rsidRPr="00843F48" w:rsidRDefault="007D2A77">
            <w:pPr>
              <w:pStyle w:val="Numreradlista1"/>
              <w:numPr>
                <w:ilvl w:val="0"/>
                <w:numId w:val="21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golvet fritt från föremål så städning kan ske?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9DD35C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23E6B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19272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BF7C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5E309DD0" w14:textId="77777777" w:rsidTr="009C0B10">
        <w:tc>
          <w:tcPr>
            <w:tcW w:w="939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EF819" w14:textId="77777777" w:rsidR="00652D04" w:rsidRPr="00CC0059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71" w:name="_Toc256000013"/>
            <w:bookmarkStart w:id="72" w:name="_Toc108620100"/>
            <w:r w:rsidRPr="00813FB9">
              <w:t>Administrativa lokaler</w:t>
            </w:r>
            <w:bookmarkEnd w:id="71"/>
            <w:bookmarkEnd w:id="72"/>
          </w:p>
        </w:tc>
      </w:tr>
      <w:tr w:rsidR="00FA7A17" w14:paraId="50FC741E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232063" w14:textId="77777777" w:rsidR="00652D04" w:rsidRPr="00CC0059" w:rsidRDefault="00652D04" w:rsidP="009C0B10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09E380E" w14:textId="77777777" w:rsidR="00652D04" w:rsidRPr="00F31BE0" w:rsidRDefault="007D2A77" w:rsidP="009C0B10">
            <w:pPr>
              <w:spacing w:after="0"/>
            </w:pPr>
            <w:r w:rsidRPr="00F31BE0">
              <w:t>Ja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0D92C81" w14:textId="77777777" w:rsidR="00652D04" w:rsidRPr="00F31BE0" w:rsidRDefault="007D2A77" w:rsidP="009C0B10">
            <w:pPr>
              <w:spacing w:after="0"/>
            </w:pPr>
            <w:r w:rsidRPr="00F31BE0">
              <w:t>Nej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8D2C47" w14:textId="77777777" w:rsidR="00652D04" w:rsidRPr="00F31BE0" w:rsidRDefault="007D2A77" w:rsidP="009C0B10">
            <w:pPr>
              <w:spacing w:after="0"/>
            </w:pPr>
            <w:r w:rsidRPr="00F31BE0">
              <w:t>Kommentar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E875CF" w14:textId="77777777" w:rsidR="00652D04" w:rsidRPr="00F31BE0" w:rsidRDefault="007D2A77" w:rsidP="009C0B10">
            <w:pPr>
              <w:spacing w:after="0"/>
            </w:pPr>
            <w:r w:rsidRPr="00F31BE0">
              <w:t>Inte aktuellt</w:t>
            </w:r>
          </w:p>
        </w:tc>
      </w:tr>
      <w:tr w:rsidR="00FA7A17" w14:paraId="5CB802D1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FFF8EA4" w14:textId="77777777" w:rsidR="00652D04" w:rsidRPr="00843F48" w:rsidRDefault="007D2A77">
            <w:pPr>
              <w:pStyle w:val="Numreradlista1"/>
              <w:numPr>
                <w:ilvl w:val="0"/>
                <w:numId w:val="22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sladdar uppsatta så en bra städning kan genomföras?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10316D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A44E237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FA713A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7A8AB14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30EC6F70" w14:textId="77777777" w:rsidTr="009C0B10">
        <w:tc>
          <w:tcPr>
            <w:tcW w:w="93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5102FD" w14:textId="77777777" w:rsidR="00652D04" w:rsidRPr="00CC0059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73" w:name="_Toc256000014"/>
            <w:bookmarkStart w:id="74" w:name="_Toc108620101"/>
            <w:r w:rsidRPr="002539AF">
              <w:t>Korridor</w:t>
            </w:r>
            <w:bookmarkEnd w:id="73"/>
            <w:bookmarkEnd w:id="74"/>
          </w:p>
        </w:tc>
      </w:tr>
      <w:tr w:rsidR="00FA7A17" w14:paraId="1FF492E7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BF91F" w14:textId="77777777" w:rsidR="00652D04" w:rsidRPr="00A16165" w:rsidRDefault="00652D04" w:rsidP="009C0B10">
            <w:pPr>
              <w:pStyle w:val="Rubrik2"/>
              <w:spacing w:before="0" w:after="0"/>
              <w:ind w:left="360" w:right="-143"/>
              <w:rPr>
                <w:rFonts w:cs="Arial"/>
                <w:szCs w:val="24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10782" w14:textId="77777777" w:rsidR="00652D04" w:rsidRPr="00A16165" w:rsidRDefault="007D2A77" w:rsidP="009C0B10">
            <w:pPr>
              <w:spacing w:after="0"/>
            </w:pPr>
            <w:r w:rsidRPr="00A16165">
              <w:t>Ja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9D9C6" w14:textId="77777777" w:rsidR="00652D04" w:rsidRPr="00A16165" w:rsidRDefault="007D2A77" w:rsidP="009C0B10">
            <w:pPr>
              <w:spacing w:after="0"/>
            </w:pPr>
            <w:r w:rsidRPr="00A16165">
              <w:t>Nej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448B6" w14:textId="77777777" w:rsidR="00652D04" w:rsidRPr="00A16165" w:rsidRDefault="007D2A77" w:rsidP="009C0B10">
            <w:pPr>
              <w:spacing w:after="0"/>
            </w:pPr>
            <w:r w:rsidRPr="00A16165">
              <w:t>Kommentar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64867" w14:textId="77777777" w:rsidR="00652D04" w:rsidRPr="00A16165" w:rsidRDefault="007D2A77" w:rsidP="009C0B10">
            <w:pPr>
              <w:spacing w:after="0"/>
            </w:pPr>
            <w:r w:rsidRPr="00A16165">
              <w:t>Inte aktuellt</w:t>
            </w:r>
          </w:p>
        </w:tc>
      </w:tr>
      <w:tr w:rsidR="00FA7A17" w14:paraId="3566BD0B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46896" w14:textId="77777777" w:rsidR="00652D04" w:rsidRPr="00843F48" w:rsidRDefault="007D2A77">
            <w:pPr>
              <w:pStyle w:val="Numreradlista1"/>
              <w:numPr>
                <w:ilvl w:val="0"/>
                <w:numId w:val="23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Är korridoren fri från föremål så städning kan genomföras?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CEC9B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DACEF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0104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0CA019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5F36BA28" w14:textId="77777777" w:rsidTr="009C0B10">
        <w:tc>
          <w:tcPr>
            <w:tcW w:w="93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6F204B" w14:textId="77777777" w:rsidR="00652D04" w:rsidRPr="00CC0059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75" w:name="_Toc256000016"/>
            <w:bookmarkStart w:id="76" w:name="_Toc108620102"/>
            <w:r w:rsidRPr="002539AF">
              <w:t>Avdelningskök</w:t>
            </w:r>
            <w:bookmarkEnd w:id="75"/>
            <w:bookmarkEnd w:id="76"/>
          </w:p>
        </w:tc>
      </w:tr>
      <w:tr w:rsidR="00FA7A17" w14:paraId="49AD8FCD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190735C" w14:textId="77777777" w:rsidR="00652D04" w:rsidRPr="00A16165" w:rsidRDefault="00652D04" w:rsidP="009C0B10">
            <w:pPr>
              <w:pStyle w:val="Rubrik2"/>
              <w:spacing w:before="0" w:after="0"/>
              <w:ind w:left="360" w:right="-143"/>
              <w:rPr>
                <w:rFonts w:cs="Arial"/>
                <w:szCs w:val="24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DA680AA" w14:textId="77777777" w:rsidR="00652D04" w:rsidRPr="00A16165" w:rsidRDefault="007D2A77" w:rsidP="009C0B10">
            <w:pPr>
              <w:spacing w:after="0"/>
            </w:pPr>
            <w:r w:rsidRPr="00A16165">
              <w:t>Ja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7A2D757" w14:textId="77777777" w:rsidR="00652D04" w:rsidRPr="00A16165" w:rsidRDefault="007D2A77" w:rsidP="009C0B10">
            <w:pPr>
              <w:spacing w:after="0"/>
            </w:pPr>
            <w:r w:rsidRPr="00A16165">
              <w:t>Nej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D2C1FC9" w14:textId="77777777" w:rsidR="00652D04" w:rsidRPr="00A16165" w:rsidRDefault="007D2A77" w:rsidP="009C0B10">
            <w:pPr>
              <w:spacing w:after="0"/>
            </w:pPr>
            <w:r w:rsidRPr="00A16165">
              <w:t>Kommentar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0CC5389" w14:textId="77777777" w:rsidR="00652D04" w:rsidRPr="00A16165" w:rsidRDefault="007D2A77" w:rsidP="009C0B10">
            <w:pPr>
              <w:spacing w:after="0"/>
            </w:pPr>
            <w:r w:rsidRPr="00A16165">
              <w:t>Inte aktuellt</w:t>
            </w:r>
          </w:p>
        </w:tc>
      </w:tr>
      <w:tr w:rsidR="00FA7A17" w14:paraId="4D9B0E2E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728DEE" w14:textId="77777777" w:rsidR="00652D04" w:rsidRPr="00843F48" w:rsidRDefault="007D2A77">
            <w:pPr>
              <w:pStyle w:val="Numreradlista1"/>
              <w:numPr>
                <w:ilvl w:val="0"/>
                <w:numId w:val="2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tillgång till tvättställ?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BBB0DD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7CDA1C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C85D7C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B71486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65CFFC52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07BC8B6" w14:textId="77777777" w:rsidR="00652D04" w:rsidRPr="00843F48" w:rsidRDefault="007D2A77">
            <w:pPr>
              <w:pStyle w:val="Numreradlista1"/>
              <w:numPr>
                <w:ilvl w:val="1"/>
                <w:numId w:val="24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Om ja, är tvättstället fritt från föremål?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7CFCB54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9B82DDB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9C40A5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0CCA48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2C6E2C0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0FC19C" w14:textId="77777777" w:rsidR="00652D04" w:rsidRPr="00843F48" w:rsidRDefault="007D2A77">
            <w:pPr>
              <w:pStyle w:val="Numreradlista1"/>
              <w:numPr>
                <w:ilvl w:val="0"/>
                <w:numId w:val="2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tillgång till handsprit?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83662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F1953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F56226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C334A2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1555074E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F5A68E" w14:textId="77777777" w:rsidR="00652D04" w:rsidRPr="00843F48" w:rsidRDefault="007D2A77">
            <w:pPr>
              <w:pStyle w:val="Numreradlista1"/>
              <w:numPr>
                <w:ilvl w:val="0"/>
                <w:numId w:val="2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tillgång till rena handskar?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03886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93AF3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B5400D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66E466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5572966F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A06048A" w14:textId="77777777" w:rsidR="00652D04" w:rsidRPr="00843F48" w:rsidRDefault="007D2A77">
            <w:pPr>
              <w:pStyle w:val="Numreradlista1"/>
              <w:numPr>
                <w:ilvl w:val="0"/>
                <w:numId w:val="2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rena respektive orena ytor väl avgränsade?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3E90DBB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EC0927B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CC04077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675EF84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20AAF2F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802075A" w14:textId="77777777" w:rsidR="00652D04" w:rsidRPr="00843F48" w:rsidRDefault="007D2A77">
            <w:pPr>
              <w:pStyle w:val="Numreradlista1"/>
              <w:numPr>
                <w:ilvl w:val="0"/>
                <w:numId w:val="2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rutiner för vilka som får vistas i avdelningsköket?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0E0D82A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CD1C69B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6BD122F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E6F61E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36A6F3FB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EF6BA0" w14:textId="77777777" w:rsidR="00652D04" w:rsidRPr="00843F48" w:rsidRDefault="007D2A77">
            <w:pPr>
              <w:pStyle w:val="Numreradlista1"/>
              <w:numPr>
                <w:ilvl w:val="0"/>
                <w:numId w:val="24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ismaskin eller kallvattenautomat?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00B2E4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DB9F88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8401EC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4A6238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3454BDD8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DEAC4EB" w14:textId="77777777" w:rsidR="00652D04" w:rsidRPr="00843F48" w:rsidRDefault="007D2A77">
            <w:pPr>
              <w:pStyle w:val="Numreradlista1"/>
              <w:numPr>
                <w:ilvl w:val="1"/>
                <w:numId w:val="24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Om ja, finns rengöringsrutiner?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9131F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363B87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696747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4FE216A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58189A31" w14:textId="77777777" w:rsidTr="009C0B10">
        <w:tc>
          <w:tcPr>
            <w:tcW w:w="939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03D53F" w14:textId="77777777" w:rsidR="00652D04" w:rsidRPr="00CC0059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77" w:name="_Toc256000018"/>
            <w:bookmarkStart w:id="78" w:name="_Toc108620103"/>
            <w:r w:rsidRPr="00813FB9">
              <w:t>Portabel utrustning</w:t>
            </w:r>
            <w:bookmarkEnd w:id="77"/>
            <w:bookmarkEnd w:id="78"/>
          </w:p>
        </w:tc>
      </w:tr>
      <w:tr w:rsidR="00FA7A17" w14:paraId="406D4944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2E02E81" w14:textId="77777777" w:rsidR="00652D04" w:rsidRPr="00CC0059" w:rsidRDefault="00652D04" w:rsidP="009C0B10">
            <w:pPr>
              <w:spacing w:after="0"/>
              <w:ind w:left="319" w:right="-143" w:hanging="425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D64E980" w14:textId="77777777" w:rsidR="00652D04" w:rsidRPr="00F31BE0" w:rsidRDefault="007D2A77" w:rsidP="009C0B10">
            <w:pPr>
              <w:spacing w:after="0"/>
            </w:pPr>
            <w:r w:rsidRPr="00F31BE0">
              <w:t>Ja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35E96CA" w14:textId="77777777" w:rsidR="00652D04" w:rsidRPr="00F31BE0" w:rsidRDefault="007D2A77" w:rsidP="009C0B10">
            <w:pPr>
              <w:spacing w:after="0"/>
            </w:pPr>
            <w:r w:rsidRPr="00F31BE0">
              <w:t>Nej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ECB7B35" w14:textId="77777777" w:rsidR="00652D04" w:rsidRPr="00F31BE0" w:rsidRDefault="007D2A77" w:rsidP="009C0B10">
            <w:pPr>
              <w:spacing w:after="0"/>
            </w:pPr>
            <w:r w:rsidRPr="00F31BE0">
              <w:t>Kommentar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426018" w14:textId="77777777" w:rsidR="00652D04" w:rsidRPr="00F31BE0" w:rsidRDefault="007D2A77" w:rsidP="009C0B10">
            <w:pPr>
              <w:spacing w:after="0"/>
            </w:pPr>
            <w:r w:rsidRPr="00F31BE0">
              <w:t>Inte aktuellt</w:t>
            </w:r>
          </w:p>
        </w:tc>
      </w:tr>
      <w:tr w:rsidR="00FA7A17" w14:paraId="03D23510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A099A8" w14:textId="77777777" w:rsidR="00652D04" w:rsidRPr="00843F48" w:rsidRDefault="007D2A77">
            <w:pPr>
              <w:pStyle w:val="Numreradlista1"/>
              <w:numPr>
                <w:ilvl w:val="0"/>
                <w:numId w:val="25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s.k. stickvagn?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33A7B6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B5B74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43ECB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DBFEFF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5B09BE77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4A5D2D" w14:textId="77777777" w:rsidR="00652D04" w:rsidRPr="00843F48" w:rsidRDefault="007D2A77">
            <w:pPr>
              <w:pStyle w:val="Numreradlista1"/>
              <w:numPr>
                <w:ilvl w:val="1"/>
                <w:numId w:val="25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Rengörs stickvagnen regelbundet?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E5459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AAFFC5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22DED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CABEE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07083E83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FDCB778" w14:textId="77777777" w:rsidR="00652D04" w:rsidRPr="00843F48" w:rsidRDefault="007D2A77">
            <w:pPr>
              <w:pStyle w:val="Numreradlista1"/>
              <w:numPr>
                <w:ilvl w:val="2"/>
                <w:numId w:val="25"/>
              </w:numPr>
              <w:spacing w:before="0" w:after="0"/>
              <w:ind w:left="917" w:hanging="142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Om ja, hur ofta?</w:t>
            </w:r>
          </w:p>
        </w:tc>
        <w:tc>
          <w:tcPr>
            <w:tcW w:w="45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1774112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</w:tr>
      <w:tr w:rsidR="00FA7A17" w14:paraId="25E4D142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52DB83" w14:textId="77777777" w:rsidR="00652D04" w:rsidRPr="00843F48" w:rsidRDefault="007D2A77">
            <w:pPr>
              <w:pStyle w:val="Numreradlista1"/>
              <w:numPr>
                <w:ilvl w:val="0"/>
                <w:numId w:val="25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Används s.k. sticksäkra provtagnings-produkter?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FBC2C1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0F39592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BDAC25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820ACA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</w:tbl>
    <w:p w14:paraId="563C9DB4" w14:textId="77777777" w:rsidR="00843F48" w:rsidRDefault="007D2A77">
      <w:r>
        <w:br w:type="page"/>
      </w:r>
    </w:p>
    <w:tbl>
      <w:tblPr>
        <w:tblW w:w="9391" w:type="dxa"/>
        <w:tblInd w:w="390" w:type="dxa"/>
        <w:tblBorders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692"/>
        <w:gridCol w:w="589"/>
        <w:gridCol w:w="1842"/>
        <w:gridCol w:w="1452"/>
      </w:tblGrid>
      <w:tr w:rsidR="00FA7A17" w14:paraId="7ECE35EB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7ADC3A" w14:textId="77777777" w:rsidR="00652D04" w:rsidRPr="00843F48" w:rsidRDefault="007D2A77">
            <w:pPr>
              <w:pStyle w:val="Numreradlista1"/>
              <w:numPr>
                <w:ilvl w:val="0"/>
                <w:numId w:val="25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lastRenderedPageBreak/>
              <w:t>Finns s.k. omläggningsvagn?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5F951A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E80659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486092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AD8B84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778AB68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F778F3" w14:textId="77777777" w:rsidR="00652D04" w:rsidRPr="00843F48" w:rsidRDefault="007D2A77">
            <w:pPr>
              <w:pStyle w:val="Numreradlista1"/>
              <w:numPr>
                <w:ilvl w:val="1"/>
                <w:numId w:val="25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Rengörs omläggningsvagnen regelbundet?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E7D06D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33D0C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DBFFA2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EAD84C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121A3C0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549FC7" w14:textId="77777777" w:rsidR="00652D04" w:rsidRPr="00843F48" w:rsidRDefault="007D2A77">
            <w:pPr>
              <w:pStyle w:val="Numreradlista1"/>
              <w:numPr>
                <w:ilvl w:val="2"/>
                <w:numId w:val="25"/>
              </w:numPr>
              <w:spacing w:before="0" w:after="0"/>
              <w:ind w:left="917" w:hanging="142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Om ja, hur ofta?</w:t>
            </w:r>
          </w:p>
        </w:tc>
        <w:tc>
          <w:tcPr>
            <w:tcW w:w="45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8827DD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</w:tr>
      <w:tr w:rsidR="00FA7A17" w14:paraId="3B6A312F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293DB16" w14:textId="77777777" w:rsidR="00652D04" w:rsidRPr="00843F48" w:rsidRDefault="007D2A77">
            <w:pPr>
              <w:pStyle w:val="Numreradlista1"/>
              <w:numPr>
                <w:ilvl w:val="0"/>
                <w:numId w:val="25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Förvaras sterila produkter på omläggnings-vagnen i avdelningsförpackning?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D48A8C5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77F55E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B0E30B7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6FBB1D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7F01E75B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EDB642" w14:textId="77777777" w:rsidR="00652D04" w:rsidRPr="00843F48" w:rsidRDefault="007D2A77">
            <w:pPr>
              <w:pStyle w:val="Numreradlista1"/>
              <w:numPr>
                <w:ilvl w:val="0"/>
                <w:numId w:val="25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Används portabel apparatur?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75E82F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58FD4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F8B0EF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A88BA5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50A9A752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158F47" w14:textId="77777777" w:rsidR="00652D04" w:rsidRPr="00843F48" w:rsidRDefault="007D2A77">
            <w:pPr>
              <w:pStyle w:val="Numreradlista1"/>
              <w:numPr>
                <w:ilvl w:val="1"/>
                <w:numId w:val="25"/>
              </w:numPr>
              <w:spacing w:before="0" w:after="0"/>
              <w:ind w:left="633" w:hanging="218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Finns desinfektionsrutiner efter användning på patient?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26406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809BD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E6347B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783C2E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3555B7A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784E33C" w14:textId="77777777" w:rsidR="00652D04" w:rsidRPr="00843F48" w:rsidRDefault="007D2A77">
            <w:pPr>
              <w:pStyle w:val="Numreradlista1"/>
              <w:numPr>
                <w:ilvl w:val="2"/>
                <w:numId w:val="25"/>
              </w:numPr>
              <w:spacing w:before="0" w:after="0"/>
              <w:ind w:left="917" w:hanging="142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Följs rutinerna?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00E4498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E6A6638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2E0348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E4B219E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5B7C653F" w14:textId="77777777" w:rsidTr="009C0B10">
        <w:tc>
          <w:tcPr>
            <w:tcW w:w="939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A33030" w14:textId="77777777" w:rsidR="00652D04" w:rsidRPr="00CC0059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79" w:name="_Toc256000019"/>
            <w:bookmarkStart w:id="80" w:name="_Toc169097788"/>
            <w:r w:rsidRPr="001431BF">
              <w:t>Förebyggande av legionella</w:t>
            </w:r>
            <w:bookmarkEnd w:id="79"/>
            <w:bookmarkEnd w:id="80"/>
          </w:p>
        </w:tc>
      </w:tr>
      <w:tr w:rsidR="00FA7A17" w14:paraId="053314C6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450A7C" w14:textId="77777777" w:rsidR="00652D04" w:rsidRPr="002539AF" w:rsidRDefault="00652D04" w:rsidP="009C0B10">
            <w:pPr>
              <w:pStyle w:val="Rubrik1"/>
              <w:spacing w:before="0" w:after="0"/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B026C4" w14:textId="77777777" w:rsidR="00652D04" w:rsidRPr="00CC0059" w:rsidRDefault="007D2A77" w:rsidP="009C0B10">
            <w:pPr>
              <w:ind w:right="-143"/>
              <w:rPr>
                <w:rFonts w:ascii="Times New Roman" w:hAnsi="Times New Roman"/>
                <w:b/>
                <w:szCs w:val="24"/>
              </w:rPr>
            </w:pPr>
            <w:r w:rsidRPr="00F31BE0">
              <w:t>Ja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CC0061" w14:textId="77777777" w:rsidR="00652D04" w:rsidRPr="00CC0059" w:rsidRDefault="007D2A77" w:rsidP="009C0B10">
            <w:pPr>
              <w:ind w:right="-143"/>
              <w:rPr>
                <w:rFonts w:ascii="Times New Roman" w:hAnsi="Times New Roman"/>
                <w:b/>
                <w:szCs w:val="24"/>
              </w:rPr>
            </w:pPr>
            <w:r w:rsidRPr="00F31BE0">
              <w:t>Nej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372E2D" w14:textId="77777777" w:rsidR="00652D04" w:rsidRPr="00CC0059" w:rsidRDefault="007D2A77" w:rsidP="009C0B10">
            <w:pPr>
              <w:ind w:right="-143"/>
              <w:rPr>
                <w:rFonts w:ascii="Times New Roman" w:hAnsi="Times New Roman"/>
                <w:szCs w:val="24"/>
                <w:u w:val="single"/>
              </w:rPr>
            </w:pPr>
            <w:r w:rsidRPr="00F31BE0">
              <w:t>Kommentar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F3633E" w14:textId="77777777" w:rsidR="00652D04" w:rsidRPr="00CC0059" w:rsidRDefault="007D2A77" w:rsidP="009C0B10">
            <w:pPr>
              <w:ind w:right="-143"/>
              <w:rPr>
                <w:rFonts w:ascii="Times New Roman" w:hAnsi="Times New Roman"/>
                <w:b/>
                <w:szCs w:val="24"/>
              </w:rPr>
            </w:pPr>
            <w:r w:rsidRPr="00F31BE0">
              <w:t>Inte aktuellt</w:t>
            </w:r>
          </w:p>
        </w:tc>
      </w:tr>
      <w:tr w:rsidR="00FA7A17" w14:paraId="383B36E3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B09BD7" w14:textId="77777777" w:rsidR="00652D04" w:rsidRPr="00843F48" w:rsidRDefault="007D2A77">
            <w:pPr>
              <w:pStyle w:val="Numreradlista1"/>
              <w:numPr>
                <w:ilvl w:val="0"/>
                <w:numId w:val="27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Rutinen ”Legionella - förebyggande rutin (RUT-10035)” är känd och följs.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574B83" w14:textId="77777777" w:rsidR="00652D04" w:rsidRPr="00843F48" w:rsidRDefault="007D2A77" w:rsidP="009C0B10">
            <w:pPr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F8DA93" w14:textId="77777777" w:rsidR="00652D04" w:rsidRPr="00843F48" w:rsidRDefault="007D2A77" w:rsidP="009C0B10">
            <w:pPr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E60826" w14:textId="77777777" w:rsidR="00652D04" w:rsidRPr="00843F48" w:rsidRDefault="007D2A77" w:rsidP="009C0B10">
            <w:pPr>
              <w:ind w:right="-143"/>
              <w:rPr>
                <w:rFonts w:cstheme="minorHAnsi"/>
                <w:u w:val="single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D39657" w14:textId="77777777" w:rsidR="00652D04" w:rsidRPr="00843F48" w:rsidRDefault="007D2A77" w:rsidP="009C0B10">
            <w:pPr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1538477D" w14:textId="77777777" w:rsidTr="009C0B10">
        <w:tc>
          <w:tcPr>
            <w:tcW w:w="939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B56D8B" w14:textId="77777777" w:rsidR="00652D04" w:rsidRPr="00CC0059" w:rsidRDefault="007D2A77">
            <w:pPr>
              <w:pStyle w:val="Rubrik1"/>
              <w:numPr>
                <w:ilvl w:val="0"/>
                <w:numId w:val="28"/>
              </w:numPr>
              <w:ind w:left="312" w:hanging="227"/>
              <w:rPr>
                <w:rFonts w:ascii="Times New Roman" w:hAnsi="Times New Roman"/>
                <w:szCs w:val="24"/>
              </w:rPr>
            </w:pPr>
            <w:bookmarkStart w:id="81" w:name="_Toc256000021"/>
            <w:bookmarkStart w:id="82" w:name="_Toc108620104"/>
            <w:r w:rsidRPr="002539AF">
              <w:t>Vårdrutiner</w:t>
            </w:r>
            <w:bookmarkEnd w:id="81"/>
            <w:bookmarkEnd w:id="82"/>
          </w:p>
        </w:tc>
      </w:tr>
      <w:tr w:rsidR="00FA7A17" w14:paraId="061F5FF5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B1B3FA8" w14:textId="77777777" w:rsidR="00652D04" w:rsidRPr="00CC0059" w:rsidRDefault="00652D04" w:rsidP="009C0B10">
            <w:pPr>
              <w:spacing w:after="0"/>
              <w:ind w:right="-14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F65E12E" w14:textId="77777777" w:rsidR="00652D04" w:rsidRPr="00F31BE0" w:rsidRDefault="007D2A77" w:rsidP="009C0B10">
            <w:pPr>
              <w:spacing w:after="0"/>
            </w:pPr>
            <w:r w:rsidRPr="00F31BE0">
              <w:t>Ja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27C70B0" w14:textId="77777777" w:rsidR="00652D04" w:rsidRPr="00F31BE0" w:rsidRDefault="007D2A77" w:rsidP="009C0B10">
            <w:pPr>
              <w:spacing w:after="0"/>
            </w:pPr>
            <w:r w:rsidRPr="00F31BE0">
              <w:t>Nej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FBD4A5" w14:textId="77777777" w:rsidR="00652D04" w:rsidRPr="00F31BE0" w:rsidRDefault="007D2A77" w:rsidP="009C0B10">
            <w:pPr>
              <w:spacing w:after="0"/>
            </w:pPr>
            <w:r w:rsidRPr="00F31BE0">
              <w:t>Kommentar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19AD6F" w14:textId="77777777" w:rsidR="00652D04" w:rsidRPr="00F31BE0" w:rsidRDefault="007D2A77" w:rsidP="009C0B10">
            <w:pPr>
              <w:spacing w:after="0"/>
            </w:pPr>
            <w:r w:rsidRPr="00F31BE0">
              <w:t>Inte aktuellt</w:t>
            </w:r>
          </w:p>
        </w:tc>
      </w:tr>
      <w:tr w:rsidR="00FA7A17" w14:paraId="2FDEDFCB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B0EB4E" w14:textId="77777777" w:rsidR="00652D04" w:rsidRPr="00843F48" w:rsidRDefault="007D2A77">
            <w:pPr>
              <w:pStyle w:val="Numreradlista1"/>
              <w:numPr>
                <w:ilvl w:val="0"/>
                <w:numId w:val="26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KAD: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3FFD1C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  <w:b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DDD2B1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E8C0FF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  <w:b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40B14E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  <w:b/>
              </w:rPr>
            </w:pPr>
          </w:p>
        </w:tc>
      </w:tr>
      <w:tr w:rsidR="00FA7A17" w14:paraId="581DED67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43C3C26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bookmarkStart w:id="83" w:name="_Hlk493237746"/>
            <w:r w:rsidRPr="00843F48">
              <w:rPr>
                <w:rFonts w:cstheme="minorHAnsi"/>
                <w:sz w:val="20"/>
                <w:szCs w:val="20"/>
              </w:rPr>
              <w:t>Är rutiner/riktlinjer för KAD kända för personalgruppen?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DC49A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019ECC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35D4E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3443E9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bookmarkEnd w:id="83"/>
      <w:tr w:rsidR="00FA7A17" w14:paraId="25AAD85E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296542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Dokumenteras insättning av KAD i journal-tabell?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1E4A7A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1BF85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123F0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07BB57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D1F8194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3B46DF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Dokumenteras utsättning av KAD i journal-tabell?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1A9FBE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6F27D8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5871EB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172628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708831F7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BAFBAF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Görs en bedömning dagligen om fortsatt KAD-användning?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564F27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27583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6F458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CA9A24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3A1B213B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F1B73C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Dokumenteras beslutet?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0F3EDA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EB2B07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DE92B8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AF7B5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238735E3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DD6947F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Används tömbara urinpåsar?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C0BB196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A8C57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0AB8D4A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05838C9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52DA7620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2B0827" w14:textId="77777777" w:rsidR="00652D04" w:rsidRPr="00843F48" w:rsidRDefault="007D2A77">
            <w:pPr>
              <w:pStyle w:val="Numreradlista1"/>
              <w:numPr>
                <w:ilvl w:val="0"/>
                <w:numId w:val="26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Centrala infarter: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E48CF9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  <w:b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00E6E7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A6F977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BD4A5C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  <w:b/>
              </w:rPr>
            </w:pPr>
          </w:p>
        </w:tc>
      </w:tr>
      <w:tr w:rsidR="00FA7A17" w14:paraId="2D6CB05F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F28723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Dokumenteras insättning av central infart i journaltabell?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37179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8FE4F4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4F1F0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657CAD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40A1FEF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B6F6D8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Dokumenteras utsättning av central infart i journaltabell?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2882A4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28985B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69BF89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E5DADD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12A5105E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77F0E2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Görs en daglig inspektion av den centrala infarten?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60FEDF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1E72A7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2128A4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20E95B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0D049391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171A47D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Används injektionsventil på central infart?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FC02E0B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B345A5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A83A91F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7FC16D4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147236A2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9DDF45" w14:textId="77777777" w:rsidR="00652D04" w:rsidRPr="00843F48" w:rsidRDefault="007D2A77">
            <w:pPr>
              <w:pStyle w:val="Numreradlista1"/>
              <w:numPr>
                <w:ilvl w:val="0"/>
                <w:numId w:val="26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bookmarkStart w:id="84" w:name="_Hlk108775176"/>
            <w:r w:rsidRPr="00843F48">
              <w:rPr>
                <w:rFonts w:cstheme="minorHAnsi"/>
                <w:sz w:val="20"/>
                <w:szCs w:val="20"/>
              </w:rPr>
              <w:t>Sårvård: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8B1961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  <w:b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598ABD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2C28BB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239759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  <w:b/>
              </w:rPr>
            </w:pPr>
          </w:p>
        </w:tc>
      </w:tr>
      <w:tr w:rsidR="00FA7A17" w14:paraId="5BE827E7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A69DB8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Har personalen kännedom om när steril respektive ren rutin ska användas?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FD96E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91F31C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282395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E9DDA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527B731F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4FAE85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Används steril rutin vid såromläggning?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E709D8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71821A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990919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FEBBE8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4C878AAD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FC3CCF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 xml:space="preserve">Används ren rutin vid såromläggning?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B5B527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F37ED8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5610F7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D5AE2C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bookmarkEnd w:id="84"/>
      <w:tr w:rsidR="00FA7A17" w14:paraId="2B84DFC5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DFEDA3" w14:textId="77777777" w:rsidR="00652D04" w:rsidRPr="00843F48" w:rsidRDefault="007D2A77">
            <w:pPr>
              <w:pStyle w:val="Numreradlista1"/>
              <w:numPr>
                <w:ilvl w:val="2"/>
                <w:numId w:val="26"/>
              </w:numPr>
              <w:spacing w:before="0" w:after="0"/>
              <w:ind w:left="917" w:hanging="142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Används höggradigt rena instrument vid såromläggning?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AC311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E37BD9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12F46C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379CBC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7910FBCD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894BA1" w14:textId="77777777" w:rsidR="00652D04" w:rsidRPr="00843F48" w:rsidRDefault="007D2A77">
            <w:pPr>
              <w:pStyle w:val="Numreradlista1"/>
              <w:numPr>
                <w:ilvl w:val="2"/>
                <w:numId w:val="26"/>
              </w:numPr>
              <w:spacing w:before="0" w:after="0"/>
              <w:ind w:left="917" w:hanging="142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Desinfekteras instrumenten minst en gång i veckan även om de inte används?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2728C4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53D9C5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D629FD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noProof/>
              </w:rPr>
            </w:pPr>
            <w:r w:rsidRPr="00843F48">
              <w:rPr>
                <w:rFonts w:cstheme="minorHAnsi"/>
                <w:noProof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  <w:noProof/>
              </w:rPr>
              <w:instrText xml:space="preserve"> FORMTEXT </w:instrText>
            </w:r>
            <w:r w:rsidRPr="00843F48">
              <w:rPr>
                <w:rFonts w:cstheme="minorHAnsi"/>
                <w:noProof/>
              </w:rPr>
            </w:r>
            <w:r w:rsidRPr="00843F48">
              <w:rPr>
                <w:rFonts w:cstheme="minorHAnsi"/>
                <w:noProof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15BD6E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noProof/>
              </w:rPr>
            </w:pPr>
            <w:r w:rsidRPr="00843F48">
              <w:rPr>
                <w:rFonts w:cstheme="minorHAnsi"/>
                <w:noProof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noProof/>
              </w:rPr>
              <w:instrText xml:space="preserve"> FORMCHECKBOX </w:instrText>
            </w:r>
            <w:r w:rsidRPr="00843F48">
              <w:rPr>
                <w:rFonts w:cstheme="minorHAnsi"/>
                <w:noProof/>
              </w:rPr>
            </w:r>
            <w:r w:rsidRPr="00843F48">
              <w:rPr>
                <w:rFonts w:cstheme="minorHAnsi"/>
                <w:noProof/>
              </w:rPr>
              <w:fldChar w:fldCharType="separate"/>
            </w:r>
            <w:r w:rsidRPr="00843F48">
              <w:rPr>
                <w:rFonts w:cstheme="minorHAnsi"/>
                <w:noProof/>
              </w:rPr>
              <w:fldChar w:fldCharType="end"/>
            </w:r>
          </w:p>
        </w:tc>
      </w:tr>
      <w:tr w:rsidR="00FA7A17" w14:paraId="5C0722D3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98D552" w14:textId="77777777" w:rsidR="00652D04" w:rsidRPr="00843F48" w:rsidRDefault="007D2A77">
            <w:pPr>
              <w:pStyle w:val="Numreradlista1"/>
              <w:numPr>
                <w:ilvl w:val="2"/>
                <w:numId w:val="26"/>
              </w:numPr>
              <w:spacing w:before="0" w:after="0"/>
              <w:ind w:left="917" w:hanging="142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Har personalen kännedom om rutinerna för höggradigt rena instrument?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3C695A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A2953D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43FC16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noProof/>
              </w:rPr>
            </w:pPr>
            <w:r w:rsidRPr="00843F48">
              <w:rPr>
                <w:rFonts w:cstheme="minorHAnsi"/>
                <w:noProof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  <w:noProof/>
              </w:rPr>
              <w:instrText xml:space="preserve"> FORMTEXT </w:instrText>
            </w:r>
            <w:r w:rsidRPr="00843F48">
              <w:rPr>
                <w:rFonts w:cstheme="minorHAnsi"/>
                <w:noProof/>
              </w:rPr>
            </w:r>
            <w:r w:rsidRPr="00843F48">
              <w:rPr>
                <w:rFonts w:cstheme="minorHAnsi"/>
                <w:noProof/>
              </w:rPr>
              <w:fldChar w:fldCharType="separate"/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t> </w:t>
            </w:r>
            <w:r w:rsidRPr="00843F48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2A90F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noProof/>
              </w:rPr>
            </w:pPr>
            <w:r w:rsidRPr="00843F48">
              <w:rPr>
                <w:rFonts w:cstheme="minorHAnsi"/>
                <w:noProof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noProof/>
              </w:rPr>
              <w:instrText xml:space="preserve"> FORMCHECKBOX </w:instrText>
            </w:r>
            <w:r w:rsidRPr="00843F48">
              <w:rPr>
                <w:rFonts w:cstheme="minorHAnsi"/>
                <w:noProof/>
              </w:rPr>
            </w:r>
            <w:r w:rsidRPr="00843F48">
              <w:rPr>
                <w:rFonts w:cstheme="minorHAnsi"/>
                <w:noProof/>
              </w:rPr>
              <w:fldChar w:fldCharType="separate"/>
            </w:r>
            <w:r w:rsidRPr="00843F48">
              <w:rPr>
                <w:rFonts w:cstheme="minorHAnsi"/>
                <w:noProof/>
              </w:rPr>
              <w:fldChar w:fldCharType="end"/>
            </w:r>
          </w:p>
        </w:tc>
      </w:tr>
      <w:tr w:rsidR="00FA7A17" w14:paraId="39EFF5A3" w14:textId="77777777" w:rsidTr="009C0B10">
        <w:tc>
          <w:tcPr>
            <w:tcW w:w="4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CFD81D" w14:textId="77777777" w:rsidR="00652D04" w:rsidRPr="00843F48" w:rsidRDefault="007D2A77">
            <w:pPr>
              <w:pStyle w:val="Numreradlista1"/>
              <w:numPr>
                <w:ilvl w:val="0"/>
                <w:numId w:val="26"/>
              </w:numPr>
              <w:spacing w:before="0" w:after="0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PVK: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A293BE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  <w:b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0ADD9B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E44746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8EF23D" w14:textId="77777777" w:rsidR="00652D04" w:rsidRPr="00843F48" w:rsidRDefault="00652D04" w:rsidP="009C0B10">
            <w:pPr>
              <w:spacing w:after="0"/>
              <w:ind w:right="-143"/>
              <w:rPr>
                <w:rFonts w:cstheme="minorHAnsi"/>
                <w:b/>
              </w:rPr>
            </w:pPr>
          </w:p>
        </w:tc>
      </w:tr>
      <w:tr w:rsidR="00FA7A17" w14:paraId="26110003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AF4222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Dokumenteras insättning av PVK i journal-tabell?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88FCF9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5DC88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E1D402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8F0DCB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20D3C792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3A2FB4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Dokumenteras utsättning av PVK i journal-tabell?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450A92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B3586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527D2C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98C53F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0DDEB3F0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9C0307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Görs en bedömning dagligen om fortsatt PVK-användning?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2D1F5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178FB0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F03949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D2AA5E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0BBF5DD8" w14:textId="77777777" w:rsidTr="009C0B10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A9C538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Dokumenteras beslutet?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FFD6AE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DB82CF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3648D8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9553DE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  <w:tr w:rsidR="00FA7A17" w14:paraId="313F53A7" w14:textId="77777777" w:rsidTr="009C0B10"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7FD40D" w14:textId="77777777" w:rsidR="00652D04" w:rsidRPr="00843F48" w:rsidRDefault="007D2A77">
            <w:pPr>
              <w:pStyle w:val="Numreradlista1"/>
              <w:numPr>
                <w:ilvl w:val="1"/>
                <w:numId w:val="26"/>
              </w:numPr>
              <w:spacing w:before="0" w:after="0"/>
              <w:ind w:left="633" w:hanging="219"/>
              <w:rPr>
                <w:rFonts w:cstheme="minorHAnsi"/>
                <w:sz w:val="20"/>
                <w:szCs w:val="20"/>
              </w:rPr>
            </w:pPr>
            <w:r w:rsidRPr="00843F48">
              <w:rPr>
                <w:rFonts w:cstheme="minorHAnsi"/>
                <w:sz w:val="20"/>
                <w:szCs w:val="20"/>
              </w:rPr>
              <w:t>Används lång trevägskran och injektions-ventil på PVK?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DF6D37D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11C10F1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CC2BFAC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</w:rPr>
            </w:pPr>
            <w:r w:rsidRPr="00843F48">
              <w:rPr>
                <w:rFonts w:cstheme="minorHAnsi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43F48">
              <w:rPr>
                <w:rFonts w:cstheme="minorHAnsi"/>
              </w:rPr>
              <w:instrText xml:space="preserve"> FORMTEXT </w:instrText>
            </w:r>
            <w:r w:rsidRPr="00843F48">
              <w:rPr>
                <w:rFonts w:cstheme="minorHAnsi"/>
              </w:rPr>
            </w:r>
            <w:r w:rsidRPr="00843F48">
              <w:rPr>
                <w:rFonts w:cstheme="minorHAnsi"/>
              </w:rPr>
              <w:fldChar w:fldCharType="separate"/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t> </w:t>
            </w:r>
            <w:r w:rsidRPr="00843F48">
              <w:rPr>
                <w:rFonts w:cstheme="minorHAnsi"/>
              </w:rPr>
              <w:fldChar w:fldCharType="end"/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6400653" w14:textId="77777777" w:rsidR="00652D04" w:rsidRPr="00843F48" w:rsidRDefault="007D2A77" w:rsidP="009C0B10">
            <w:pPr>
              <w:spacing w:after="0"/>
              <w:ind w:right="-143"/>
              <w:rPr>
                <w:rFonts w:cstheme="minorHAnsi"/>
                <w:b/>
              </w:rPr>
            </w:pPr>
            <w:r w:rsidRPr="00843F48">
              <w:rPr>
                <w:rFonts w:cstheme="minorHAnsi"/>
                <w:b/>
              </w:rPr>
              <w:fldChar w:fldCharType="begin" w:fldLock="1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F48">
              <w:rPr>
                <w:rFonts w:cstheme="minorHAnsi"/>
                <w:b/>
              </w:rPr>
              <w:instrText xml:space="preserve"> FORMCHECKBOX </w:instrText>
            </w:r>
            <w:r w:rsidRPr="00843F48">
              <w:rPr>
                <w:rFonts w:cstheme="minorHAnsi"/>
                <w:b/>
              </w:rPr>
            </w:r>
            <w:r w:rsidRPr="00843F48">
              <w:rPr>
                <w:rFonts w:cstheme="minorHAnsi"/>
                <w:b/>
              </w:rPr>
              <w:fldChar w:fldCharType="separate"/>
            </w:r>
            <w:r w:rsidRPr="00843F48">
              <w:rPr>
                <w:rFonts w:cstheme="minorHAnsi"/>
                <w:b/>
              </w:rPr>
              <w:fldChar w:fldCharType="end"/>
            </w:r>
          </w:p>
        </w:tc>
      </w:tr>
    </w:tbl>
    <w:p w14:paraId="6578FBAB" w14:textId="77777777" w:rsidR="00843F48" w:rsidRDefault="00843F48" w:rsidP="00652D04">
      <w:pPr>
        <w:pStyle w:val="Rubrik1"/>
        <w:sectPr w:rsidR="00843F48" w:rsidSect="00652D04">
          <w:footerReference w:type="default" r:id="rId11"/>
          <w:headerReference w:type="first" r:id="rId12"/>
          <w:footerReference w:type="first" r:id="rId13"/>
          <w:pgSz w:w="11906" w:h="16838"/>
          <w:pgMar w:top="851" w:right="1134" w:bottom="851" w:left="1701" w:header="595" w:footer="227" w:gutter="0"/>
          <w:cols w:space="708"/>
          <w:titlePg/>
          <w:docGrid w:linePitch="360"/>
        </w:sectPr>
      </w:pPr>
    </w:p>
    <w:p w14:paraId="6D5BAC54" w14:textId="77777777" w:rsidR="00652D04" w:rsidRDefault="007D2A77" w:rsidP="00652D04">
      <w:pPr>
        <w:pStyle w:val="Rubrik1"/>
      </w:pPr>
      <w:bookmarkStart w:id="86" w:name="_Toc256000022"/>
      <w:bookmarkStart w:id="87" w:name="_Toc108620105"/>
      <w:r>
        <w:lastRenderedPageBreak/>
        <w:t>Hygienrond – planerade åtgärder</w:t>
      </w:r>
      <w:bookmarkEnd w:id="86"/>
      <w:bookmarkEnd w:id="87"/>
      <w:r>
        <w:br/>
      </w:r>
      <w:bookmarkStart w:id="88" w:name="_Toc448312242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799"/>
        <w:gridCol w:w="5954"/>
        <w:gridCol w:w="1984"/>
      </w:tblGrid>
      <w:tr w:rsidR="00FA7A17" w14:paraId="0B735EE7" w14:textId="77777777" w:rsidTr="009C0B10">
        <w:tc>
          <w:tcPr>
            <w:tcW w:w="6799" w:type="dxa"/>
          </w:tcPr>
          <w:p w14:paraId="70EF1137" w14:textId="77777777" w:rsidR="00652D04" w:rsidRDefault="007D2A77" w:rsidP="009C0B10">
            <w:r>
              <w:t xml:space="preserve">Enhet/verksamhet: </w:t>
            </w:r>
            <w:r>
              <w:rPr>
                <w:u w:val="single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5954" w:type="dxa"/>
          </w:tcPr>
          <w:p w14:paraId="1E74712E" w14:textId="77777777" w:rsidR="00652D04" w:rsidRDefault="007D2A77" w:rsidP="009C0B10">
            <w:r>
              <w:t xml:space="preserve">Chef: </w:t>
            </w:r>
            <w:r>
              <w:rPr>
                <w:u w:val="single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1984" w:type="dxa"/>
          </w:tcPr>
          <w:p w14:paraId="7426B179" w14:textId="77777777" w:rsidR="00652D04" w:rsidRDefault="007D2A77" w:rsidP="009C0B10">
            <w:r>
              <w:t xml:space="preserve">Datum: </w:t>
            </w:r>
            <w:r>
              <w:rPr>
                <w:u w:val="single"/>
              </w:rPr>
              <w:fldChar w:fldCharType="begin" w:fldLock="1">
                <w:ffData>
                  <w:name w:val="Text3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bookmarkStart w:id="89" w:name="Text3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89"/>
          </w:p>
        </w:tc>
      </w:tr>
    </w:tbl>
    <w:p w14:paraId="640C85C7" w14:textId="77777777" w:rsidR="00652D04" w:rsidRDefault="007D2A77" w:rsidP="00652D04">
      <w:pPr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3119"/>
        <w:gridCol w:w="2268"/>
        <w:gridCol w:w="1417"/>
        <w:gridCol w:w="3138"/>
        <w:gridCol w:w="1370"/>
      </w:tblGrid>
      <w:tr w:rsidR="00FA7A17" w14:paraId="61686C20" w14:textId="77777777" w:rsidTr="009C0B10">
        <w:tc>
          <w:tcPr>
            <w:tcW w:w="1129" w:type="dxa"/>
            <w:shd w:val="clear" w:color="auto" w:fill="F2F2F2" w:themeFill="background2"/>
          </w:tcPr>
          <w:p w14:paraId="4F751688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Punkt i check-listan</w:t>
            </w:r>
          </w:p>
        </w:tc>
        <w:tc>
          <w:tcPr>
            <w:tcW w:w="2410" w:type="dxa"/>
            <w:shd w:val="clear" w:color="auto" w:fill="F2F2F2" w:themeFill="background2"/>
          </w:tcPr>
          <w:p w14:paraId="59EE472E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Identifierat förbättringsområde</w:t>
            </w:r>
          </w:p>
        </w:tc>
        <w:tc>
          <w:tcPr>
            <w:tcW w:w="3119" w:type="dxa"/>
            <w:shd w:val="clear" w:color="auto" w:fill="F2F2F2" w:themeFill="background2"/>
          </w:tcPr>
          <w:p w14:paraId="252D9F82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Åtgärd</w:t>
            </w:r>
          </w:p>
        </w:tc>
        <w:tc>
          <w:tcPr>
            <w:tcW w:w="2268" w:type="dxa"/>
            <w:shd w:val="clear" w:color="auto" w:fill="F2F2F2" w:themeFill="background2"/>
          </w:tcPr>
          <w:p w14:paraId="624CF200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Ansvarig person</w:t>
            </w:r>
          </w:p>
        </w:tc>
        <w:tc>
          <w:tcPr>
            <w:tcW w:w="1417" w:type="dxa"/>
            <w:shd w:val="clear" w:color="auto" w:fill="F2F2F2" w:themeFill="background2"/>
          </w:tcPr>
          <w:p w14:paraId="3CECD78C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Planerat slutdatum</w:t>
            </w:r>
          </w:p>
        </w:tc>
        <w:tc>
          <w:tcPr>
            <w:tcW w:w="3138" w:type="dxa"/>
            <w:shd w:val="clear" w:color="auto" w:fill="F2F2F2" w:themeFill="background2"/>
          </w:tcPr>
          <w:p w14:paraId="6515DEC3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Resultat</w:t>
            </w:r>
          </w:p>
        </w:tc>
        <w:tc>
          <w:tcPr>
            <w:tcW w:w="1370" w:type="dxa"/>
            <w:shd w:val="clear" w:color="auto" w:fill="F2F2F2" w:themeFill="background2"/>
          </w:tcPr>
          <w:p w14:paraId="130FD4EE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Datum och signatur vid uppföljning</w:t>
            </w:r>
          </w:p>
        </w:tc>
      </w:tr>
      <w:tr w:rsidR="00FA7A17" w14:paraId="57F43035" w14:textId="77777777" w:rsidTr="009C0B10">
        <w:trPr>
          <w:trHeight w:hRule="exact" w:val="1701"/>
        </w:trPr>
        <w:tc>
          <w:tcPr>
            <w:tcW w:w="1129" w:type="dxa"/>
          </w:tcPr>
          <w:p w14:paraId="7E08F444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0" w:name="Text7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90"/>
          </w:p>
        </w:tc>
        <w:tc>
          <w:tcPr>
            <w:tcW w:w="2410" w:type="dxa"/>
          </w:tcPr>
          <w:p w14:paraId="388FE371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031540F1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61691DB0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18A4D55D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069A14E6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6020734D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A7A17" w14:paraId="2F29D2AF" w14:textId="77777777" w:rsidTr="009C0B10">
        <w:trPr>
          <w:trHeight w:hRule="exact" w:val="1701"/>
        </w:trPr>
        <w:tc>
          <w:tcPr>
            <w:tcW w:w="1129" w:type="dxa"/>
          </w:tcPr>
          <w:p w14:paraId="4DEA35EC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2D238251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464B2043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4B218514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5FFB28D4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415A41AE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3E9682EF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A7A17" w14:paraId="76C19681" w14:textId="77777777" w:rsidTr="009C0B10">
        <w:trPr>
          <w:trHeight w:hRule="exact" w:val="1701"/>
        </w:trPr>
        <w:tc>
          <w:tcPr>
            <w:tcW w:w="1129" w:type="dxa"/>
          </w:tcPr>
          <w:p w14:paraId="72843E77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565D5297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55365255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20015ACD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6F052EBB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34DEA7FB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5CDF1F53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</w:tbl>
    <w:p w14:paraId="7BB7CD85" w14:textId="77777777" w:rsidR="00652D04" w:rsidRDefault="007D2A77" w:rsidP="00652D04">
      <w:r>
        <w:br w:type="page"/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3119"/>
        <w:gridCol w:w="2268"/>
        <w:gridCol w:w="1417"/>
        <w:gridCol w:w="3138"/>
        <w:gridCol w:w="1370"/>
      </w:tblGrid>
      <w:tr w:rsidR="00FA7A17" w14:paraId="01EFDA28" w14:textId="77777777" w:rsidTr="009C0B10">
        <w:tc>
          <w:tcPr>
            <w:tcW w:w="1129" w:type="dxa"/>
          </w:tcPr>
          <w:p w14:paraId="55544E7E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lastRenderedPageBreak/>
              <w:t>Punkt i check-listan</w:t>
            </w:r>
          </w:p>
        </w:tc>
        <w:tc>
          <w:tcPr>
            <w:tcW w:w="2410" w:type="dxa"/>
          </w:tcPr>
          <w:p w14:paraId="1E541643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Identifierat förbättringsområde</w:t>
            </w:r>
          </w:p>
        </w:tc>
        <w:tc>
          <w:tcPr>
            <w:tcW w:w="3119" w:type="dxa"/>
          </w:tcPr>
          <w:p w14:paraId="1AE6BDB1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Åtgärd</w:t>
            </w:r>
          </w:p>
        </w:tc>
        <w:tc>
          <w:tcPr>
            <w:tcW w:w="2268" w:type="dxa"/>
          </w:tcPr>
          <w:p w14:paraId="2107EF5E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Ansvarig person</w:t>
            </w:r>
          </w:p>
        </w:tc>
        <w:tc>
          <w:tcPr>
            <w:tcW w:w="1417" w:type="dxa"/>
          </w:tcPr>
          <w:p w14:paraId="4876A83D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Planerat slutdatum</w:t>
            </w:r>
          </w:p>
        </w:tc>
        <w:tc>
          <w:tcPr>
            <w:tcW w:w="3138" w:type="dxa"/>
          </w:tcPr>
          <w:p w14:paraId="0B2103C1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Resultat</w:t>
            </w:r>
          </w:p>
        </w:tc>
        <w:tc>
          <w:tcPr>
            <w:tcW w:w="1370" w:type="dxa"/>
          </w:tcPr>
          <w:p w14:paraId="0C99C38E" w14:textId="77777777" w:rsidR="00652D04" w:rsidRPr="00464120" w:rsidRDefault="007D2A77" w:rsidP="009C0B10">
            <w:pPr>
              <w:rPr>
                <w:b/>
                <w:bCs/>
              </w:rPr>
            </w:pPr>
            <w:r w:rsidRPr="00464120">
              <w:rPr>
                <w:b/>
                <w:bCs/>
              </w:rPr>
              <w:t>Datum och signatur vid uppföljning</w:t>
            </w:r>
          </w:p>
        </w:tc>
      </w:tr>
      <w:tr w:rsidR="00FA7A17" w14:paraId="171F664D" w14:textId="77777777" w:rsidTr="009C0B10">
        <w:trPr>
          <w:trHeight w:hRule="exact" w:val="1701"/>
        </w:trPr>
        <w:tc>
          <w:tcPr>
            <w:tcW w:w="1129" w:type="dxa"/>
          </w:tcPr>
          <w:p w14:paraId="6990F384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78DAF7A1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035AC2D2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4BF091FC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671D4404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68C734A1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3D3AE2E6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A7A17" w14:paraId="70675078" w14:textId="77777777" w:rsidTr="009C0B10">
        <w:trPr>
          <w:trHeight w:hRule="exact" w:val="1701"/>
        </w:trPr>
        <w:tc>
          <w:tcPr>
            <w:tcW w:w="1129" w:type="dxa"/>
          </w:tcPr>
          <w:p w14:paraId="2AA45C29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7E704F9B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35AAEEC9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79976A0F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40CCC7DF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0B1C8AC2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6103F8A9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A7A17" w14:paraId="5DB574C7" w14:textId="77777777" w:rsidTr="009C0B10">
        <w:trPr>
          <w:trHeight w:hRule="exact" w:val="1701"/>
        </w:trPr>
        <w:tc>
          <w:tcPr>
            <w:tcW w:w="1129" w:type="dxa"/>
          </w:tcPr>
          <w:p w14:paraId="46870D12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460D4095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05737431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393D2A08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7A825184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747E2245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25F5B1DF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A7A17" w14:paraId="4195752C" w14:textId="77777777" w:rsidTr="009C0B10">
        <w:trPr>
          <w:trHeight w:hRule="exact" w:val="1701"/>
        </w:trPr>
        <w:tc>
          <w:tcPr>
            <w:tcW w:w="1129" w:type="dxa"/>
          </w:tcPr>
          <w:p w14:paraId="154DDC0C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</w:tcPr>
          <w:p w14:paraId="66FF8575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19" w:type="dxa"/>
          </w:tcPr>
          <w:p w14:paraId="73AFD62F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268" w:type="dxa"/>
          </w:tcPr>
          <w:p w14:paraId="3BB8AC81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</w:tcPr>
          <w:p w14:paraId="36BEAC34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138" w:type="dxa"/>
          </w:tcPr>
          <w:p w14:paraId="4BE10A7A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70" w:type="dxa"/>
          </w:tcPr>
          <w:p w14:paraId="135BBE05" w14:textId="77777777" w:rsidR="00652D04" w:rsidRDefault="007D2A77" w:rsidP="009C0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</w:tbl>
    <w:p w14:paraId="1DBCEB09" w14:textId="77777777" w:rsidR="00652D04" w:rsidRDefault="00652D04" w:rsidP="00652D04">
      <w:pPr>
        <w:rPr>
          <w:rFonts w:ascii="Times New Roman" w:hAnsi="Times New Roman"/>
        </w:rPr>
      </w:pPr>
    </w:p>
    <w:bookmarkStart w:id="91" w:name="bkmStart"/>
    <w:bookmarkEnd w:id="3"/>
    <w:bookmarkEnd w:id="4"/>
    <w:bookmarkEnd w:id="5"/>
    <w:bookmarkEnd w:id="88"/>
    <w:bookmarkEnd w:id="91"/>
    <w:p w14:paraId="739167C5" w14:textId="77777777" w:rsidR="009C75D7" w:rsidRDefault="007D2A77" w:rsidP="00DE23EF">
      <w:pPr>
        <w:spacing w:before="720"/>
      </w:pPr>
      <w:sdt>
        <w:sdtPr>
          <w:rPr>
            <w:b/>
          </w:rPr>
          <w:id w:val="-1575267321"/>
          <w:lock w:val="sdtContentLocked"/>
          <w:placeholder>
            <w:docPart w:val="DD05B6A33A9C4A0A9F7E1D980FDC127E"/>
          </w:placeholder>
          <w:group/>
        </w:sdtPr>
        <w:sdtEndPr/>
        <w:sdtContent>
          <w:r w:rsidR="00413E94">
            <w:rPr>
              <w:b/>
            </w:rPr>
            <w:t>U</w:t>
          </w:r>
          <w:r w:rsidR="00D9720C">
            <w:rPr>
              <w:b/>
            </w:rPr>
            <w:t>tarbeta</w:t>
          </w:r>
          <w:r w:rsidR="00413E94">
            <w:rPr>
              <w:b/>
            </w:rPr>
            <w:t>d</w:t>
          </w:r>
          <w:r w:rsidR="00D9720C">
            <w:rPr>
              <w:b/>
            </w:rPr>
            <w:t xml:space="preserve"> av:</w:t>
          </w:r>
          <w:r w:rsidR="00FC25DB" w:rsidRPr="005318B1">
            <w:rPr>
              <w:bCs/>
            </w:rPr>
            <w:t xml:space="preserve"> </w:t>
          </w:r>
        </w:sdtContent>
      </w:sdt>
      <w:sdt>
        <w:sdtPr>
          <w:rPr>
            <w:rFonts w:cstheme="majorHAnsi"/>
          </w:rPr>
          <w:id w:val="-1511756547"/>
          <w:lock w:val="sdtContentLocked"/>
          <w:placeholder>
            <w:docPart w:val="DD05B6A33A9C4A0A9F7E1D980FDC127E"/>
          </w:placeholder>
          <w:group/>
        </w:sdtPr>
        <w:sdtEndPr>
          <w:rPr>
            <w:rFonts w:cs="Times New Roman"/>
          </w:rPr>
        </w:sdtEndPr>
        <w:sdtContent>
          <w:r w:rsidR="00D9720C">
            <w:t>Helen Jansson och Monika Carlson</w:t>
          </w:r>
        </w:sdtContent>
      </w:sdt>
    </w:p>
    <w:sectPr w:rsidR="009C75D7" w:rsidSect="00843F48">
      <w:footerReference w:type="default" r:id="rId14"/>
      <w:headerReference w:type="first" r:id="rId15"/>
      <w:footerReference w:type="first" r:id="rId16"/>
      <w:pgSz w:w="16838" w:h="11906" w:orient="landscape"/>
      <w:pgMar w:top="1701" w:right="851" w:bottom="1134" w:left="851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8DC6A" w14:textId="77777777" w:rsidR="00E2485B" w:rsidRDefault="007D2A77" w:rsidP="0054123D">
      <w:r>
        <w:separator/>
      </w:r>
    </w:p>
    <w:p w14:paraId="4A1CB0AA" w14:textId="77777777" w:rsidR="00E2485B" w:rsidRDefault="00E2485B"/>
  </w:endnote>
  <w:endnote w:type="continuationSeparator" w:id="0">
    <w:p w14:paraId="568D599E" w14:textId="77777777" w:rsidR="00E2485B" w:rsidRDefault="007D2A77" w:rsidP="0054123D">
      <w:r>
        <w:continuationSeparator/>
      </w:r>
    </w:p>
    <w:p w14:paraId="07B3D3D9" w14:textId="77777777" w:rsidR="00E2485B" w:rsidRDefault="00E248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A2E03" w14:textId="77777777" w:rsidR="00652D04" w:rsidRPr="006463B5" w:rsidRDefault="00652D04" w:rsidP="002D5614">
    <w:pPr>
      <w:pStyle w:val="Sidfot"/>
    </w:pPr>
  </w:p>
  <w:tbl>
    <w:tblPr>
      <w:tblStyle w:val="Tabellrutnt"/>
      <w:tblW w:w="10342" w:type="dxa"/>
      <w:tblInd w:w="-93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5255"/>
      <w:gridCol w:w="1799"/>
      <w:gridCol w:w="1207"/>
      <w:gridCol w:w="1371"/>
      <w:gridCol w:w="710"/>
    </w:tblGrid>
    <w:tr w:rsidR="00FA7A17" w14:paraId="56D885A2" w14:textId="77777777" w:rsidTr="00324DC0">
      <w:trPr>
        <w:cantSplit/>
      </w:trPr>
      <w:tc>
        <w:tcPr>
          <w:tcW w:w="5273" w:type="dxa"/>
        </w:tcPr>
        <w:p w14:paraId="71A41A14" w14:textId="77777777" w:rsidR="00652D04" w:rsidRDefault="007D2A77" w:rsidP="009A14B7">
          <w:pPr>
            <w:pStyle w:val="xLedtext"/>
            <w:tabs>
              <w:tab w:val="left" w:pos="4125"/>
            </w:tabs>
            <w:spacing w:before="60"/>
          </w:pPr>
          <w:r>
            <w:t>Titel</w:t>
          </w:r>
        </w:p>
      </w:tc>
      <w:tc>
        <w:tcPr>
          <w:tcW w:w="1805" w:type="dxa"/>
        </w:tcPr>
        <w:p w14:paraId="3F896E2C" w14:textId="77777777" w:rsidR="00652D04" w:rsidRDefault="007D2A77" w:rsidP="009A14B7">
          <w:pPr>
            <w:pStyle w:val="xLedtext"/>
            <w:spacing w:before="60"/>
          </w:pPr>
          <w:r>
            <w:t>Dokumentid</w:t>
          </w:r>
        </w:p>
      </w:tc>
      <w:tc>
        <w:tcPr>
          <w:tcW w:w="1211" w:type="dxa"/>
        </w:tcPr>
        <w:p w14:paraId="16546009" w14:textId="77777777" w:rsidR="00652D04" w:rsidRDefault="007D2A77" w:rsidP="00D96CC6">
          <w:pPr>
            <w:pStyle w:val="xLedtext"/>
            <w:spacing w:before="60"/>
            <w:ind w:left="122"/>
          </w:pPr>
          <w:r>
            <w:t>Version</w:t>
          </w:r>
        </w:p>
      </w:tc>
      <w:tc>
        <w:tcPr>
          <w:tcW w:w="1375" w:type="dxa"/>
        </w:tcPr>
        <w:p w14:paraId="3DF4E8C6" w14:textId="77777777" w:rsidR="00652D04" w:rsidRDefault="007D2A77" w:rsidP="009A14B7">
          <w:pPr>
            <w:pStyle w:val="xLedtext"/>
            <w:spacing w:before="60"/>
          </w:pPr>
          <w:r>
            <w:t>Giltig t.o.m.</w:t>
          </w:r>
        </w:p>
      </w:tc>
      <w:tc>
        <w:tcPr>
          <w:tcW w:w="712" w:type="dxa"/>
        </w:tcPr>
        <w:p w14:paraId="7792D3E9" w14:textId="77777777" w:rsidR="00652D04" w:rsidRDefault="007D2A77" w:rsidP="009A14B7">
          <w:pPr>
            <w:pStyle w:val="xLedtext"/>
            <w:spacing w:before="60"/>
          </w:pPr>
          <w:r>
            <w:t>Sida</w:t>
          </w:r>
        </w:p>
      </w:tc>
    </w:tr>
    <w:tr w:rsidR="00FA7A17" w14:paraId="71005443" w14:textId="77777777" w:rsidTr="00324DC0">
      <w:trPr>
        <w:cantSplit/>
        <w:trHeight w:val="318"/>
      </w:trPr>
      <w:tc>
        <w:tcPr>
          <w:tcW w:w="5273" w:type="dxa"/>
        </w:tcPr>
        <w:p w14:paraId="4B8B7895" w14:textId="77777777" w:rsidR="00652D04" w:rsidRPr="00300070" w:rsidRDefault="007D2A77" w:rsidP="009A14B7">
          <w:pPr>
            <w:pStyle w:val="xHeader"/>
            <w:rPr>
              <w:sz w:val="18"/>
              <w:szCs w:val="18"/>
            </w:rPr>
          </w:pPr>
          <w:r w:rsidRPr="00300070">
            <w:rPr>
              <w:sz w:val="18"/>
              <w:szCs w:val="18"/>
            </w:rPr>
            <w:t>Hygienrond - Protokoll för slutenvård</w:t>
          </w:r>
        </w:p>
      </w:tc>
      <w:tc>
        <w:tcPr>
          <w:tcW w:w="1805" w:type="dxa"/>
        </w:tcPr>
        <w:p w14:paraId="409DD913" w14:textId="77777777" w:rsidR="00652D04" w:rsidRPr="00300070" w:rsidRDefault="007D2A77" w:rsidP="009A14B7">
          <w:pPr>
            <w:pStyle w:val="xHeader"/>
            <w:rPr>
              <w:sz w:val="18"/>
              <w:szCs w:val="18"/>
            </w:rPr>
          </w:pPr>
          <w:r w:rsidRPr="00300070">
            <w:rPr>
              <w:sz w:val="18"/>
              <w:szCs w:val="18"/>
            </w:rPr>
            <w:t>FOR-15494</w:t>
          </w:r>
        </w:p>
      </w:tc>
      <w:tc>
        <w:tcPr>
          <w:tcW w:w="1211" w:type="dxa"/>
        </w:tcPr>
        <w:p w14:paraId="029D8BCB" w14:textId="77777777" w:rsidR="00652D04" w:rsidRPr="00D06F45" w:rsidRDefault="007D2A77" w:rsidP="00D96CC6">
          <w:pPr>
            <w:pStyle w:val="xHeader"/>
            <w:ind w:left="122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1375" w:type="dxa"/>
        </w:tcPr>
        <w:p w14:paraId="71088EB6" w14:textId="77777777" w:rsidR="00652D04" w:rsidRPr="00D06F45" w:rsidRDefault="007D2A77" w:rsidP="009A14B7">
          <w:pPr>
            <w:pStyle w:val="x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2028-08-09</w:t>
          </w:r>
        </w:p>
      </w:tc>
      <w:tc>
        <w:tcPr>
          <w:tcW w:w="712" w:type="dxa"/>
        </w:tcPr>
        <w:p w14:paraId="7057BD26" w14:textId="77777777" w:rsidR="00652D04" w:rsidRDefault="007D2A77" w:rsidP="009A14B7">
          <w:pPr>
            <w:pStyle w:val="xHeader"/>
            <w:rPr>
              <w:sz w:val="18"/>
              <w:szCs w:val="18"/>
            </w:rPr>
          </w:pPr>
          <w:r w:rsidRPr="000A0974">
            <w:rPr>
              <w:sz w:val="18"/>
              <w:szCs w:val="18"/>
            </w:rPr>
            <w:fldChar w:fldCharType="begin"/>
          </w:r>
          <w:r w:rsidRPr="000A0974">
            <w:rPr>
              <w:sz w:val="18"/>
              <w:szCs w:val="18"/>
            </w:rPr>
            <w:instrText xml:space="preserve"> PAGE  </w:instrText>
          </w:r>
          <w:r w:rsidRPr="000A0974">
            <w:rPr>
              <w:sz w:val="18"/>
              <w:szCs w:val="18"/>
            </w:rPr>
            <w:fldChar w:fldCharType="separate"/>
          </w:r>
          <w:r w:rsidRPr="000A0974">
            <w:rPr>
              <w:sz w:val="18"/>
              <w:szCs w:val="18"/>
            </w:rPr>
            <w:t>6</w:t>
          </w:r>
          <w:r w:rsidRPr="000A0974">
            <w:rPr>
              <w:sz w:val="18"/>
              <w:szCs w:val="18"/>
            </w:rPr>
            <w:fldChar w:fldCharType="end"/>
          </w:r>
          <w:r w:rsidRPr="000A0974">
            <w:rPr>
              <w:sz w:val="18"/>
              <w:szCs w:val="18"/>
            </w:rPr>
            <w:t xml:space="preserve"> (</w:t>
          </w:r>
          <w:r w:rsidRPr="000A0974">
            <w:rPr>
              <w:sz w:val="18"/>
              <w:szCs w:val="18"/>
            </w:rPr>
            <w:fldChar w:fldCharType="begin"/>
          </w:r>
          <w:r w:rsidRPr="000A0974">
            <w:rPr>
              <w:sz w:val="18"/>
              <w:szCs w:val="18"/>
            </w:rPr>
            <w:instrText xml:space="preserve"> NUMPAGES  </w:instrText>
          </w:r>
          <w:r w:rsidRPr="000A0974">
            <w:rPr>
              <w:sz w:val="18"/>
              <w:szCs w:val="18"/>
            </w:rPr>
            <w:fldChar w:fldCharType="separate"/>
          </w:r>
          <w:r w:rsidRPr="000A0974">
            <w:rPr>
              <w:sz w:val="18"/>
              <w:szCs w:val="18"/>
            </w:rPr>
            <w:t>8</w:t>
          </w:r>
          <w:r w:rsidRPr="000A0974">
            <w:rPr>
              <w:sz w:val="18"/>
              <w:szCs w:val="18"/>
            </w:rPr>
            <w:fldChar w:fldCharType="end"/>
          </w:r>
          <w:r w:rsidRPr="000A0974">
            <w:rPr>
              <w:sz w:val="18"/>
              <w:szCs w:val="18"/>
            </w:rPr>
            <w:t>)</w:t>
          </w:r>
        </w:p>
      </w:tc>
    </w:tr>
  </w:tbl>
  <w:p w14:paraId="34AD791D" w14:textId="77777777" w:rsidR="00652D04" w:rsidRPr="009A14B7" w:rsidRDefault="00652D04" w:rsidP="00E62EDA">
    <w:pPr>
      <w:pStyle w:val="Sidfot"/>
      <w:tabs>
        <w:tab w:val="clear" w:pos="9072"/>
        <w:tab w:val="right" w:pos="9356"/>
      </w:tabs>
      <w:ind w:right="-285"/>
      <w:rPr>
        <w:sz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7CA17" w14:textId="77777777" w:rsidR="00652D04" w:rsidRPr="000A0974" w:rsidRDefault="00652D04">
    <w:pPr>
      <w:pStyle w:val="Sidfot"/>
      <w:rPr>
        <w:sz w:val="14"/>
      </w:rPr>
    </w:pPr>
  </w:p>
  <w:tbl>
    <w:tblPr>
      <w:tblStyle w:val="Tabellrutnt"/>
      <w:tblW w:w="10342" w:type="dxa"/>
      <w:tblInd w:w="-93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5255"/>
      <w:gridCol w:w="1799"/>
      <w:gridCol w:w="1207"/>
      <w:gridCol w:w="1371"/>
      <w:gridCol w:w="710"/>
    </w:tblGrid>
    <w:tr w:rsidR="00FA7A17" w14:paraId="73CFC805" w14:textId="77777777" w:rsidTr="00324DC0">
      <w:trPr>
        <w:cantSplit/>
      </w:trPr>
      <w:tc>
        <w:tcPr>
          <w:tcW w:w="5273" w:type="dxa"/>
        </w:tcPr>
        <w:p w14:paraId="5620BDA1" w14:textId="77777777" w:rsidR="00652D04" w:rsidRDefault="007D2A77" w:rsidP="007B35B4">
          <w:pPr>
            <w:pStyle w:val="xLedtext"/>
            <w:tabs>
              <w:tab w:val="left" w:pos="4125"/>
            </w:tabs>
            <w:spacing w:before="60"/>
          </w:pPr>
          <w:r>
            <w:t>Titel</w:t>
          </w:r>
        </w:p>
      </w:tc>
      <w:tc>
        <w:tcPr>
          <w:tcW w:w="1805" w:type="dxa"/>
        </w:tcPr>
        <w:p w14:paraId="4117AB32" w14:textId="77777777" w:rsidR="00652D04" w:rsidRDefault="007D2A77" w:rsidP="007B35B4">
          <w:pPr>
            <w:pStyle w:val="xLedtext"/>
            <w:spacing w:before="60"/>
          </w:pPr>
          <w:r>
            <w:t>Dokumentid</w:t>
          </w:r>
        </w:p>
      </w:tc>
      <w:tc>
        <w:tcPr>
          <w:tcW w:w="1211" w:type="dxa"/>
        </w:tcPr>
        <w:p w14:paraId="440F719C" w14:textId="77777777" w:rsidR="00652D04" w:rsidRDefault="007D2A77" w:rsidP="007B35B4">
          <w:pPr>
            <w:pStyle w:val="xLedtext"/>
            <w:spacing w:before="60"/>
            <w:ind w:left="122"/>
          </w:pPr>
          <w:r>
            <w:t>Version</w:t>
          </w:r>
        </w:p>
      </w:tc>
      <w:tc>
        <w:tcPr>
          <w:tcW w:w="1375" w:type="dxa"/>
        </w:tcPr>
        <w:p w14:paraId="1F863C59" w14:textId="77777777" w:rsidR="00652D04" w:rsidRDefault="007D2A77" w:rsidP="007B35B4">
          <w:pPr>
            <w:pStyle w:val="xLedtext"/>
            <w:spacing w:before="60"/>
          </w:pPr>
          <w:r>
            <w:t>Giltig t.o.m.</w:t>
          </w:r>
        </w:p>
      </w:tc>
      <w:tc>
        <w:tcPr>
          <w:tcW w:w="712" w:type="dxa"/>
        </w:tcPr>
        <w:p w14:paraId="7BC5F187" w14:textId="77777777" w:rsidR="00652D04" w:rsidRDefault="007D2A77" w:rsidP="007B35B4">
          <w:pPr>
            <w:pStyle w:val="xLedtext"/>
            <w:spacing w:before="60"/>
          </w:pPr>
          <w:r>
            <w:t>Sida</w:t>
          </w:r>
        </w:p>
      </w:tc>
    </w:tr>
    <w:tr w:rsidR="00FA7A17" w14:paraId="2360D59A" w14:textId="77777777" w:rsidTr="00324DC0">
      <w:trPr>
        <w:cantSplit/>
        <w:trHeight w:val="318"/>
      </w:trPr>
      <w:tc>
        <w:tcPr>
          <w:tcW w:w="5273" w:type="dxa"/>
        </w:tcPr>
        <w:p w14:paraId="05394AF3" w14:textId="77777777" w:rsidR="00652D04" w:rsidRPr="00300070" w:rsidRDefault="007D2A77" w:rsidP="007B35B4">
          <w:pPr>
            <w:pStyle w:val="xHeader"/>
            <w:rPr>
              <w:sz w:val="18"/>
              <w:szCs w:val="18"/>
            </w:rPr>
          </w:pPr>
          <w:r w:rsidRPr="00300070">
            <w:rPr>
              <w:sz w:val="18"/>
              <w:szCs w:val="18"/>
            </w:rPr>
            <w:t>Hygienrond - Protokoll för slutenvård</w:t>
          </w:r>
        </w:p>
      </w:tc>
      <w:tc>
        <w:tcPr>
          <w:tcW w:w="1805" w:type="dxa"/>
        </w:tcPr>
        <w:p w14:paraId="01FD0BBF" w14:textId="77777777" w:rsidR="00652D04" w:rsidRPr="00300070" w:rsidRDefault="007D2A77" w:rsidP="007B35B4">
          <w:pPr>
            <w:pStyle w:val="xHeader"/>
            <w:rPr>
              <w:sz w:val="18"/>
              <w:szCs w:val="18"/>
            </w:rPr>
          </w:pPr>
          <w:r w:rsidRPr="00300070">
            <w:rPr>
              <w:sz w:val="18"/>
              <w:szCs w:val="18"/>
            </w:rPr>
            <w:t>FOR-15494</w:t>
          </w:r>
        </w:p>
      </w:tc>
      <w:tc>
        <w:tcPr>
          <w:tcW w:w="1211" w:type="dxa"/>
        </w:tcPr>
        <w:p w14:paraId="63B84C17" w14:textId="77777777" w:rsidR="00652D04" w:rsidRPr="00D06F45" w:rsidRDefault="007D2A77" w:rsidP="007B35B4">
          <w:pPr>
            <w:pStyle w:val="xHeader"/>
            <w:ind w:left="122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1375" w:type="dxa"/>
        </w:tcPr>
        <w:p w14:paraId="304C06EB" w14:textId="77777777" w:rsidR="00652D04" w:rsidRPr="00D06F45" w:rsidRDefault="007D2A77" w:rsidP="007B35B4">
          <w:pPr>
            <w:pStyle w:val="x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2028-08-09</w:t>
          </w:r>
        </w:p>
      </w:tc>
      <w:tc>
        <w:tcPr>
          <w:tcW w:w="712" w:type="dxa"/>
        </w:tcPr>
        <w:p w14:paraId="6FB239D0" w14:textId="77777777" w:rsidR="00652D04" w:rsidRDefault="007D2A77" w:rsidP="007B35B4">
          <w:pPr>
            <w:pStyle w:val="xHeader"/>
            <w:rPr>
              <w:sz w:val="18"/>
              <w:szCs w:val="18"/>
            </w:rPr>
          </w:pPr>
          <w:r w:rsidRPr="000A0974">
            <w:rPr>
              <w:sz w:val="18"/>
              <w:szCs w:val="18"/>
            </w:rPr>
            <w:fldChar w:fldCharType="begin"/>
          </w:r>
          <w:r w:rsidRPr="000A0974">
            <w:rPr>
              <w:sz w:val="18"/>
              <w:szCs w:val="18"/>
            </w:rPr>
            <w:instrText xml:space="preserve"> PAGE  </w:instrText>
          </w:r>
          <w:r w:rsidRPr="000A0974">
            <w:rPr>
              <w:sz w:val="18"/>
              <w:szCs w:val="18"/>
            </w:rPr>
            <w:fldChar w:fldCharType="separate"/>
          </w:r>
          <w:r w:rsidRPr="000A0974">
            <w:rPr>
              <w:sz w:val="18"/>
              <w:szCs w:val="18"/>
            </w:rPr>
            <w:t>1</w:t>
          </w:r>
          <w:r w:rsidRPr="000A0974">
            <w:rPr>
              <w:sz w:val="18"/>
              <w:szCs w:val="18"/>
            </w:rPr>
            <w:fldChar w:fldCharType="end"/>
          </w:r>
          <w:r w:rsidRPr="000A0974">
            <w:rPr>
              <w:sz w:val="18"/>
              <w:szCs w:val="18"/>
            </w:rPr>
            <w:t xml:space="preserve"> (</w:t>
          </w:r>
          <w:r w:rsidRPr="000A0974">
            <w:rPr>
              <w:sz w:val="18"/>
              <w:szCs w:val="18"/>
            </w:rPr>
            <w:fldChar w:fldCharType="begin"/>
          </w:r>
          <w:r w:rsidRPr="000A0974">
            <w:rPr>
              <w:sz w:val="18"/>
              <w:szCs w:val="18"/>
            </w:rPr>
            <w:instrText xml:space="preserve"> NUMPAGES  </w:instrText>
          </w:r>
          <w:r w:rsidRPr="000A0974">
            <w:rPr>
              <w:sz w:val="18"/>
              <w:szCs w:val="18"/>
            </w:rPr>
            <w:fldChar w:fldCharType="separate"/>
          </w:r>
          <w:r w:rsidRPr="000A0974">
            <w:rPr>
              <w:sz w:val="18"/>
              <w:szCs w:val="18"/>
            </w:rPr>
            <w:t>8</w:t>
          </w:r>
          <w:r w:rsidRPr="000A0974">
            <w:rPr>
              <w:sz w:val="18"/>
              <w:szCs w:val="18"/>
            </w:rPr>
            <w:fldChar w:fldCharType="end"/>
          </w:r>
          <w:r w:rsidRPr="000A0974">
            <w:rPr>
              <w:sz w:val="18"/>
              <w:szCs w:val="18"/>
            </w:rPr>
            <w:t>)</w:t>
          </w:r>
        </w:p>
      </w:tc>
    </w:tr>
  </w:tbl>
  <w:p w14:paraId="54EF444B" w14:textId="77777777" w:rsidR="00652D04" w:rsidRPr="00AE213E" w:rsidRDefault="00652D04" w:rsidP="000A0974">
    <w:pPr>
      <w:pStyle w:val="Sidfot"/>
      <w:tabs>
        <w:tab w:val="clear" w:pos="9072"/>
        <w:tab w:val="right" w:pos="9356"/>
      </w:tabs>
      <w:ind w:right="-285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342" w:type="dxa"/>
      <w:tblInd w:w="-62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  <w:tblCaption w:val="Information i sidfot"/>
      <w:tblDescription w:val="Innehåller dokumentets titel, dokumentid, version, giltigt till och med och sidnumrering."/>
    </w:tblPr>
    <w:tblGrid>
      <w:gridCol w:w="5255"/>
      <w:gridCol w:w="1799"/>
      <w:gridCol w:w="1168"/>
      <w:gridCol w:w="1417"/>
      <w:gridCol w:w="703"/>
    </w:tblGrid>
    <w:tr w:rsidR="00FA7A17" w14:paraId="124D8C7D" w14:textId="77777777" w:rsidTr="00D109AE">
      <w:trPr>
        <w:cantSplit/>
        <w:trHeight w:val="567"/>
      </w:trPr>
      <w:tc>
        <w:tcPr>
          <w:tcW w:w="5255" w:type="dxa"/>
        </w:tcPr>
        <w:sdt>
          <w:sdtPr>
            <w:id w:val="2079315141"/>
            <w:lock w:val="sdtContentLocked"/>
            <w:group/>
          </w:sdtPr>
          <w:sdtEndPr/>
          <w:sdtContent>
            <w:p w14:paraId="1958E500" w14:textId="77777777" w:rsidR="005C27D0" w:rsidRPr="00D9720C" w:rsidRDefault="007D2A77" w:rsidP="0054123D">
              <w:pPr>
                <w:pStyle w:val="xLedtext"/>
              </w:pPr>
              <w:r w:rsidRPr="00D9720C">
                <w:t>Titel</w:t>
              </w:r>
            </w:p>
          </w:sdtContent>
        </w:sdt>
        <w:sdt>
          <w:sdtPr>
            <w:rPr>
              <w:sz w:val="16"/>
              <w:szCs w:val="16"/>
            </w:rPr>
            <w:id w:val="-576825291"/>
            <w:lock w:val="sdtContentLocked"/>
            <w:group/>
          </w:sdtPr>
          <w:sdtEndPr/>
          <w:sdtContent>
            <w:p w14:paraId="0255F138" w14:textId="77777777" w:rsidR="005C27D0" w:rsidRPr="006E4FE6" w:rsidRDefault="007D2A77" w:rsidP="00E4549C">
              <w:pPr>
                <w:pStyle w:val="xLedtext"/>
                <w:spacing w:before="0" w:line="240" w:lineRule="auto"/>
                <w:rPr>
                  <w:sz w:val="16"/>
                  <w:szCs w:val="16"/>
                </w:rPr>
              </w:pPr>
              <w:r w:rsidRPr="006E4FE6">
                <w:rPr>
                  <w:sz w:val="16"/>
                  <w:szCs w:val="16"/>
                </w:rPr>
                <w:t>Hygienrond - Protokoll för slutenvård</w:t>
              </w:r>
            </w:p>
          </w:sdtContent>
        </w:sdt>
      </w:tc>
      <w:tc>
        <w:tcPr>
          <w:tcW w:w="1799" w:type="dxa"/>
        </w:tcPr>
        <w:sdt>
          <w:sdtPr>
            <w:id w:val="65546086"/>
            <w:lock w:val="sdtContentLocked"/>
            <w:group/>
          </w:sdtPr>
          <w:sdtEndPr/>
          <w:sdtContent>
            <w:p w14:paraId="36139802" w14:textId="77777777" w:rsidR="005C27D0" w:rsidRDefault="007D2A77" w:rsidP="0054123D">
              <w:pPr>
                <w:pStyle w:val="xLedtext"/>
              </w:pPr>
              <w:r w:rsidRPr="00D9720C">
                <w:t>Dokumentidentitet</w:t>
              </w:r>
            </w:p>
          </w:sdtContent>
        </w:sdt>
        <w:sdt>
          <w:sdtPr>
            <w:rPr>
              <w:szCs w:val="16"/>
            </w:rPr>
            <w:id w:val="-1612126275"/>
            <w:lock w:val="sdtContentLocked"/>
            <w:group/>
          </w:sdtPr>
          <w:sdtEndPr/>
          <w:sdtContent>
            <w:p w14:paraId="28BB5414" w14:textId="77777777" w:rsidR="005C27D0" w:rsidRPr="006E4FE6" w:rsidRDefault="007D2A77" w:rsidP="002D7A6E">
              <w:pPr>
                <w:pStyle w:val="Sidfot"/>
                <w:rPr>
                  <w:szCs w:val="16"/>
                </w:rPr>
              </w:pPr>
              <w:r w:rsidRPr="006E4FE6">
                <w:rPr>
                  <w:szCs w:val="16"/>
                </w:rPr>
                <w:t>FOR-15494</w:t>
              </w:r>
            </w:p>
          </w:sdtContent>
        </w:sdt>
      </w:tc>
      <w:tc>
        <w:tcPr>
          <w:tcW w:w="1168" w:type="dxa"/>
        </w:tcPr>
        <w:sdt>
          <w:sdtPr>
            <w:id w:val="-868285927"/>
            <w:lock w:val="sdtContentLocked"/>
            <w:group/>
          </w:sdtPr>
          <w:sdtEndPr/>
          <w:sdtContent>
            <w:p w14:paraId="35955B75" w14:textId="77777777" w:rsidR="005C27D0" w:rsidRDefault="007D2A77" w:rsidP="0054123D">
              <w:pPr>
                <w:pStyle w:val="xLedtext"/>
              </w:pPr>
              <w:r w:rsidRPr="00D9720C">
                <w:t>Version</w:t>
              </w:r>
            </w:p>
          </w:sdtContent>
        </w:sdt>
        <w:sdt>
          <w:sdtPr>
            <w:rPr>
              <w:szCs w:val="16"/>
            </w:rPr>
            <w:id w:val="1056353539"/>
            <w:lock w:val="sdtContentLocked"/>
            <w:group/>
          </w:sdtPr>
          <w:sdtEndPr/>
          <w:sdtContent>
            <w:p w14:paraId="3DE26953" w14:textId="77777777" w:rsidR="005C27D0" w:rsidRPr="006E4FE6" w:rsidRDefault="007D2A77" w:rsidP="002D7A6E">
              <w:pPr>
                <w:pStyle w:val="Sidfot"/>
                <w:rPr>
                  <w:szCs w:val="16"/>
                </w:rPr>
              </w:pPr>
              <w:r w:rsidRPr="006E4FE6">
                <w:rPr>
                  <w:szCs w:val="16"/>
                </w:rPr>
                <w:t>5</w:t>
              </w:r>
            </w:p>
          </w:sdtContent>
        </w:sdt>
      </w:tc>
      <w:tc>
        <w:tcPr>
          <w:tcW w:w="1417" w:type="dxa"/>
        </w:tcPr>
        <w:sdt>
          <w:sdtPr>
            <w:id w:val="-2084433276"/>
            <w:lock w:val="sdtContentLocked"/>
            <w:group/>
          </w:sdtPr>
          <w:sdtEndPr/>
          <w:sdtContent>
            <w:p w14:paraId="31EF7C7B" w14:textId="77777777" w:rsidR="005C27D0" w:rsidRDefault="007D2A77" w:rsidP="0054123D">
              <w:pPr>
                <w:pStyle w:val="xLedtext"/>
              </w:pPr>
              <w:r w:rsidRPr="00D9720C">
                <w:t>Giltig t.o.m.</w:t>
              </w:r>
            </w:p>
          </w:sdtContent>
        </w:sdt>
        <w:sdt>
          <w:sdtPr>
            <w:rPr>
              <w:szCs w:val="16"/>
            </w:rPr>
            <w:id w:val="1281684378"/>
            <w:lock w:val="sdtContentLocked"/>
            <w:group/>
          </w:sdtPr>
          <w:sdtEndPr/>
          <w:sdtContent>
            <w:p w14:paraId="4B8740AB" w14:textId="77777777" w:rsidR="005C27D0" w:rsidRPr="006E4FE6" w:rsidRDefault="007D2A77" w:rsidP="002D7A6E">
              <w:pPr>
                <w:pStyle w:val="Sidfot"/>
                <w:rPr>
                  <w:szCs w:val="16"/>
                </w:rPr>
              </w:pPr>
              <w:r w:rsidRPr="006E4FE6">
                <w:rPr>
                  <w:szCs w:val="16"/>
                </w:rPr>
                <w:t>2028-08-09</w:t>
              </w:r>
            </w:p>
          </w:sdtContent>
        </w:sdt>
      </w:tc>
      <w:tc>
        <w:tcPr>
          <w:tcW w:w="703" w:type="dxa"/>
        </w:tcPr>
        <w:sdt>
          <w:sdtPr>
            <w:id w:val="-1405133569"/>
            <w:lock w:val="sdtContentLocked"/>
            <w:group/>
          </w:sdtPr>
          <w:sdtEndPr/>
          <w:sdtContent>
            <w:p w14:paraId="1EC8ACA0" w14:textId="77777777" w:rsidR="005C27D0" w:rsidRPr="00D9720C" w:rsidRDefault="007D2A77" w:rsidP="0054123D">
              <w:pPr>
                <w:pStyle w:val="xLedtext"/>
              </w:pPr>
              <w:r w:rsidRPr="00D9720C">
                <w:t>Sida</w:t>
              </w:r>
            </w:p>
          </w:sdtContent>
        </w:sdt>
        <w:sdt>
          <w:sdtPr>
            <w:rPr>
              <w:sz w:val="16"/>
              <w:szCs w:val="16"/>
            </w:rPr>
            <w:id w:val="-2091228747"/>
            <w:lock w:val="sdtContentLocked"/>
            <w:group/>
          </w:sdtPr>
          <w:sdtEndPr/>
          <w:sdtContent>
            <w:p w14:paraId="13933B10" w14:textId="77777777" w:rsidR="005C27D0" w:rsidRPr="006E4FE6" w:rsidRDefault="007D2A77" w:rsidP="00E4549C">
              <w:pPr>
                <w:spacing w:after="0" w:line="240" w:lineRule="auto"/>
                <w:rPr>
                  <w:sz w:val="16"/>
                  <w:szCs w:val="16"/>
                </w:rPr>
              </w:pPr>
              <w:r w:rsidRPr="006E4FE6">
                <w:rPr>
                  <w:sz w:val="16"/>
                  <w:szCs w:val="16"/>
                </w:rPr>
                <w:fldChar w:fldCharType="begin"/>
              </w:r>
              <w:r w:rsidRPr="006E4FE6">
                <w:rPr>
                  <w:sz w:val="16"/>
                  <w:szCs w:val="16"/>
                </w:rPr>
                <w:instrText xml:space="preserve"> PAGE  </w:instrText>
              </w:r>
              <w:r w:rsidRPr="006E4FE6">
                <w:rPr>
                  <w:sz w:val="16"/>
                  <w:szCs w:val="16"/>
                </w:rPr>
                <w:fldChar w:fldCharType="separate"/>
              </w:r>
              <w:r w:rsidRPr="006E4FE6">
                <w:rPr>
                  <w:sz w:val="16"/>
                  <w:szCs w:val="16"/>
                </w:rPr>
                <w:t>8</w:t>
              </w:r>
              <w:r w:rsidRPr="006E4FE6">
                <w:rPr>
                  <w:sz w:val="16"/>
                  <w:szCs w:val="16"/>
                </w:rPr>
                <w:fldChar w:fldCharType="end"/>
              </w:r>
              <w:r w:rsidRPr="006E4FE6">
                <w:rPr>
                  <w:sz w:val="16"/>
                  <w:szCs w:val="16"/>
                </w:rPr>
                <w:t xml:space="preserve"> (</w:t>
              </w:r>
              <w:r w:rsidRPr="006E4FE6">
                <w:rPr>
                  <w:sz w:val="16"/>
                  <w:szCs w:val="16"/>
                </w:rPr>
                <w:fldChar w:fldCharType="begin"/>
              </w:r>
              <w:r w:rsidRPr="006E4FE6">
                <w:rPr>
                  <w:sz w:val="16"/>
                  <w:szCs w:val="16"/>
                </w:rPr>
                <w:instrText xml:space="preserve"> NUMPAGES  </w:instrText>
              </w:r>
              <w:r w:rsidRPr="006E4FE6">
                <w:rPr>
                  <w:sz w:val="16"/>
                  <w:szCs w:val="16"/>
                </w:rPr>
                <w:fldChar w:fldCharType="separate"/>
              </w:r>
              <w:r w:rsidRPr="006E4FE6">
                <w:rPr>
                  <w:sz w:val="16"/>
                  <w:szCs w:val="16"/>
                </w:rPr>
                <w:t>8</w:t>
              </w:r>
              <w:r w:rsidRPr="006E4FE6">
                <w:rPr>
                  <w:sz w:val="16"/>
                  <w:szCs w:val="16"/>
                </w:rPr>
                <w:fldChar w:fldCharType="end"/>
              </w:r>
              <w:r w:rsidRPr="006E4FE6">
                <w:rPr>
                  <w:sz w:val="16"/>
                  <w:szCs w:val="16"/>
                </w:rPr>
                <w:t>)</w:t>
              </w:r>
            </w:p>
          </w:sdtContent>
        </w:sdt>
      </w:tc>
    </w:tr>
  </w:tbl>
  <w:p w14:paraId="44134950" w14:textId="77777777" w:rsidR="005C27D0" w:rsidRPr="00E4549C" w:rsidRDefault="005C27D0" w:rsidP="006341A5">
    <w:pPr>
      <w:spacing w:after="0" w:line="240" w:lineRule="auto"/>
      <w:rPr>
        <w:sz w:val="6"/>
        <w:szCs w:val="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342" w:type="dxa"/>
      <w:tblInd w:w="-62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  <w:tblCaption w:val="Information i sidfot"/>
      <w:tblDescription w:val="Innehåller dokumentets titel, dokumentid, version, giltigt till och med och sidnumrering."/>
    </w:tblPr>
    <w:tblGrid>
      <w:gridCol w:w="5255"/>
      <w:gridCol w:w="1799"/>
      <w:gridCol w:w="1168"/>
      <w:gridCol w:w="1417"/>
      <w:gridCol w:w="703"/>
    </w:tblGrid>
    <w:tr w:rsidR="00FA7A17" w14:paraId="63EC38CA" w14:textId="77777777" w:rsidTr="00D109AE">
      <w:trPr>
        <w:cantSplit/>
        <w:trHeight w:val="567"/>
      </w:trPr>
      <w:tc>
        <w:tcPr>
          <w:tcW w:w="5255" w:type="dxa"/>
        </w:tcPr>
        <w:sdt>
          <w:sdtPr>
            <w:id w:val="226432951"/>
            <w:lock w:val="sdtContentLocked"/>
            <w:group/>
          </w:sdtPr>
          <w:sdtEndPr/>
          <w:sdtContent>
            <w:p w14:paraId="01E41C47" w14:textId="77777777" w:rsidR="005C27D0" w:rsidRPr="00D9720C" w:rsidRDefault="007D2A77" w:rsidP="0054123D">
              <w:pPr>
                <w:pStyle w:val="xLedtext"/>
              </w:pPr>
              <w:r w:rsidRPr="00D9720C">
                <w:t>Tite</w:t>
              </w:r>
              <w:r w:rsidR="00721D0B">
                <w:t>l</w:t>
              </w:r>
            </w:p>
          </w:sdtContent>
        </w:sdt>
        <w:sdt>
          <w:sdtPr>
            <w:rPr>
              <w:sz w:val="16"/>
              <w:szCs w:val="16"/>
            </w:rPr>
            <w:id w:val="1065381157"/>
            <w:lock w:val="sdtContentLocked"/>
            <w:group/>
          </w:sdtPr>
          <w:sdtEndPr/>
          <w:sdtContent>
            <w:p w14:paraId="271D8020" w14:textId="77777777" w:rsidR="005C27D0" w:rsidRPr="006E4FE6" w:rsidRDefault="007D2A77" w:rsidP="005252C6">
              <w:pPr>
                <w:pStyle w:val="xLedtext"/>
                <w:spacing w:before="0" w:line="240" w:lineRule="auto"/>
                <w:rPr>
                  <w:sz w:val="16"/>
                  <w:szCs w:val="16"/>
                </w:rPr>
              </w:pPr>
              <w:r w:rsidRPr="006E4FE6">
                <w:rPr>
                  <w:sz w:val="16"/>
                  <w:szCs w:val="16"/>
                </w:rPr>
                <w:t>Hygienrond - Protokoll för slutenvård</w:t>
              </w:r>
            </w:p>
          </w:sdtContent>
        </w:sdt>
      </w:tc>
      <w:tc>
        <w:tcPr>
          <w:tcW w:w="1799" w:type="dxa"/>
        </w:tcPr>
        <w:sdt>
          <w:sdtPr>
            <w:id w:val="-668868760"/>
            <w:lock w:val="sdtContentLocked"/>
            <w:group/>
          </w:sdtPr>
          <w:sdtEndPr/>
          <w:sdtContent>
            <w:p w14:paraId="31C9052C" w14:textId="77777777" w:rsidR="005C27D0" w:rsidRDefault="007D2A77" w:rsidP="0054123D">
              <w:pPr>
                <w:pStyle w:val="xLedtext"/>
              </w:pPr>
              <w:r w:rsidRPr="00D9720C">
                <w:t>Dokumentidentitet</w:t>
              </w:r>
            </w:p>
          </w:sdtContent>
        </w:sdt>
        <w:sdt>
          <w:sdtPr>
            <w:rPr>
              <w:szCs w:val="16"/>
            </w:rPr>
            <w:id w:val="-1530177538"/>
            <w:lock w:val="sdtContentLocked"/>
            <w:group/>
          </w:sdtPr>
          <w:sdtEndPr/>
          <w:sdtContent>
            <w:p w14:paraId="07D846A6" w14:textId="77777777" w:rsidR="005C27D0" w:rsidRPr="00F64497" w:rsidRDefault="007D2A77" w:rsidP="00F0670D">
              <w:pPr>
                <w:pStyle w:val="Sidfot"/>
                <w:rPr>
                  <w:szCs w:val="16"/>
                </w:rPr>
              </w:pPr>
              <w:r w:rsidRPr="00F64497">
                <w:rPr>
                  <w:szCs w:val="16"/>
                </w:rPr>
                <w:t>FOR-15494</w:t>
              </w:r>
            </w:p>
          </w:sdtContent>
        </w:sdt>
      </w:tc>
      <w:tc>
        <w:tcPr>
          <w:tcW w:w="1168" w:type="dxa"/>
        </w:tcPr>
        <w:sdt>
          <w:sdtPr>
            <w:id w:val="-893197111"/>
            <w:lock w:val="sdtContentLocked"/>
            <w:group/>
          </w:sdtPr>
          <w:sdtEndPr/>
          <w:sdtContent>
            <w:p w14:paraId="0F1B03BB" w14:textId="77777777" w:rsidR="005C27D0" w:rsidRDefault="007D2A77" w:rsidP="0054123D">
              <w:pPr>
                <w:pStyle w:val="xLedtext"/>
              </w:pPr>
              <w:r w:rsidRPr="00D9720C">
                <w:t>Version</w:t>
              </w:r>
            </w:p>
          </w:sdtContent>
        </w:sdt>
        <w:sdt>
          <w:sdtPr>
            <w:rPr>
              <w:szCs w:val="16"/>
            </w:rPr>
            <w:id w:val="62617131"/>
            <w:lock w:val="sdtContentLocked"/>
            <w:group/>
          </w:sdtPr>
          <w:sdtEndPr/>
          <w:sdtContent>
            <w:p w14:paraId="1A6AE3F8" w14:textId="77777777" w:rsidR="005C27D0" w:rsidRPr="006E4FE6" w:rsidRDefault="007D2A77" w:rsidP="00F0670D">
              <w:pPr>
                <w:pStyle w:val="Sidfot"/>
                <w:rPr>
                  <w:szCs w:val="16"/>
                </w:rPr>
              </w:pPr>
              <w:r w:rsidRPr="006E4FE6">
                <w:rPr>
                  <w:szCs w:val="16"/>
                </w:rPr>
                <w:t>5</w:t>
              </w:r>
            </w:p>
          </w:sdtContent>
        </w:sdt>
      </w:tc>
      <w:tc>
        <w:tcPr>
          <w:tcW w:w="1417" w:type="dxa"/>
        </w:tcPr>
        <w:sdt>
          <w:sdtPr>
            <w:id w:val="1400480783"/>
            <w:lock w:val="sdtContentLocked"/>
            <w:group/>
          </w:sdtPr>
          <w:sdtEndPr/>
          <w:sdtContent>
            <w:p w14:paraId="11B85C11" w14:textId="77777777" w:rsidR="005C27D0" w:rsidRDefault="007D2A77" w:rsidP="0054123D">
              <w:pPr>
                <w:pStyle w:val="xLedtext"/>
              </w:pPr>
              <w:r w:rsidRPr="00D9720C">
                <w:t>Giltig t.o.m.</w:t>
              </w:r>
            </w:p>
          </w:sdtContent>
        </w:sdt>
        <w:sdt>
          <w:sdtPr>
            <w:rPr>
              <w:szCs w:val="16"/>
            </w:rPr>
            <w:id w:val="1771042630"/>
            <w:lock w:val="sdtContentLocked"/>
            <w:group/>
          </w:sdtPr>
          <w:sdtEndPr/>
          <w:sdtContent>
            <w:p w14:paraId="68B0A9C7" w14:textId="77777777" w:rsidR="005C27D0" w:rsidRPr="006E4FE6" w:rsidRDefault="007D2A77" w:rsidP="00F0670D">
              <w:pPr>
                <w:pStyle w:val="Sidfot"/>
                <w:rPr>
                  <w:szCs w:val="16"/>
                </w:rPr>
              </w:pPr>
              <w:r w:rsidRPr="006E4FE6">
                <w:rPr>
                  <w:szCs w:val="16"/>
                </w:rPr>
                <w:t>2028-08-09</w:t>
              </w:r>
            </w:p>
          </w:sdtContent>
        </w:sdt>
      </w:tc>
      <w:tc>
        <w:tcPr>
          <w:tcW w:w="703" w:type="dxa"/>
        </w:tcPr>
        <w:sdt>
          <w:sdtPr>
            <w:id w:val="1315995851"/>
            <w:lock w:val="sdtContentLocked"/>
            <w:group/>
          </w:sdtPr>
          <w:sdtEndPr/>
          <w:sdtContent>
            <w:p w14:paraId="5C6E1A92" w14:textId="77777777" w:rsidR="005C27D0" w:rsidRPr="00D9720C" w:rsidRDefault="007D2A77" w:rsidP="0054123D">
              <w:pPr>
                <w:pStyle w:val="xLedtext"/>
              </w:pPr>
              <w:r w:rsidRPr="00D9720C">
                <w:t>Sida</w:t>
              </w:r>
            </w:p>
          </w:sdtContent>
        </w:sdt>
        <w:sdt>
          <w:sdtPr>
            <w:rPr>
              <w:sz w:val="16"/>
              <w:szCs w:val="16"/>
            </w:rPr>
            <w:id w:val="1383676431"/>
            <w:lock w:val="sdtContentLocked"/>
            <w:group/>
          </w:sdtPr>
          <w:sdtEndPr/>
          <w:sdtContent>
            <w:p w14:paraId="06FE46BB" w14:textId="77777777" w:rsidR="005C27D0" w:rsidRPr="006E4FE6" w:rsidRDefault="007D2A77" w:rsidP="005252C6">
              <w:pPr>
                <w:spacing w:after="0" w:line="240" w:lineRule="auto"/>
                <w:rPr>
                  <w:sz w:val="16"/>
                  <w:szCs w:val="16"/>
                </w:rPr>
              </w:pPr>
              <w:r w:rsidRPr="006E4FE6">
                <w:rPr>
                  <w:sz w:val="16"/>
                  <w:szCs w:val="16"/>
                </w:rPr>
                <w:fldChar w:fldCharType="begin"/>
              </w:r>
              <w:r w:rsidRPr="006E4FE6">
                <w:rPr>
                  <w:sz w:val="16"/>
                  <w:szCs w:val="16"/>
                </w:rPr>
                <w:instrText xml:space="preserve"> PAGE  </w:instrText>
              </w:r>
              <w:r w:rsidRPr="006E4FE6">
                <w:rPr>
                  <w:sz w:val="16"/>
                  <w:szCs w:val="16"/>
                </w:rPr>
                <w:fldChar w:fldCharType="separate"/>
              </w:r>
              <w:r w:rsidRPr="006E4FE6">
                <w:rPr>
                  <w:sz w:val="16"/>
                  <w:szCs w:val="16"/>
                </w:rPr>
                <w:t>7</w:t>
              </w:r>
              <w:r w:rsidRPr="006E4FE6">
                <w:rPr>
                  <w:sz w:val="16"/>
                  <w:szCs w:val="16"/>
                </w:rPr>
                <w:fldChar w:fldCharType="end"/>
              </w:r>
              <w:r w:rsidRPr="006E4FE6">
                <w:rPr>
                  <w:sz w:val="16"/>
                  <w:szCs w:val="16"/>
                </w:rPr>
                <w:t xml:space="preserve"> (</w:t>
              </w:r>
              <w:r w:rsidRPr="006E4FE6">
                <w:rPr>
                  <w:sz w:val="16"/>
                  <w:szCs w:val="16"/>
                </w:rPr>
                <w:fldChar w:fldCharType="begin"/>
              </w:r>
              <w:r w:rsidRPr="006E4FE6">
                <w:rPr>
                  <w:sz w:val="16"/>
                  <w:szCs w:val="16"/>
                </w:rPr>
                <w:instrText xml:space="preserve"> NUMPAGES  </w:instrText>
              </w:r>
              <w:r w:rsidRPr="006E4FE6">
                <w:rPr>
                  <w:sz w:val="16"/>
                  <w:szCs w:val="16"/>
                </w:rPr>
                <w:fldChar w:fldCharType="separate"/>
              </w:r>
              <w:r w:rsidRPr="006E4FE6">
                <w:rPr>
                  <w:sz w:val="16"/>
                  <w:szCs w:val="16"/>
                </w:rPr>
                <w:t>8</w:t>
              </w:r>
              <w:r w:rsidRPr="006E4FE6">
                <w:rPr>
                  <w:sz w:val="16"/>
                  <w:szCs w:val="16"/>
                </w:rPr>
                <w:fldChar w:fldCharType="end"/>
              </w:r>
              <w:r w:rsidRPr="006E4FE6">
                <w:rPr>
                  <w:sz w:val="16"/>
                  <w:szCs w:val="16"/>
                </w:rPr>
                <w:t>)</w:t>
              </w:r>
            </w:p>
          </w:sdtContent>
        </w:sdt>
      </w:tc>
    </w:tr>
  </w:tbl>
  <w:p w14:paraId="784B9ACF" w14:textId="77777777" w:rsidR="005C27D0" w:rsidRPr="00E4549C" w:rsidRDefault="005C27D0" w:rsidP="006341A5">
    <w:pPr>
      <w:spacing w:after="0" w:line="240" w:lineRule="auto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B3CB6" w14:textId="77777777" w:rsidR="00E2485B" w:rsidRDefault="007D2A77" w:rsidP="0054123D">
      <w:r>
        <w:separator/>
      </w:r>
    </w:p>
    <w:p w14:paraId="47D4D374" w14:textId="77777777" w:rsidR="00E2485B" w:rsidRDefault="00E2485B"/>
  </w:footnote>
  <w:footnote w:type="continuationSeparator" w:id="0">
    <w:p w14:paraId="670F6EFD" w14:textId="77777777" w:rsidR="00E2485B" w:rsidRDefault="007D2A77" w:rsidP="0054123D">
      <w:r>
        <w:continuationSeparator/>
      </w:r>
    </w:p>
    <w:p w14:paraId="5621CD14" w14:textId="77777777" w:rsidR="00E2485B" w:rsidRDefault="00E248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340" w:type="dxa"/>
      <w:tblInd w:w="-9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7400"/>
      <w:gridCol w:w="2940"/>
    </w:tblGrid>
    <w:tr w:rsidR="00FA7A17" w14:paraId="30DB4FD9" w14:textId="77777777" w:rsidTr="00652D04">
      <w:trPr>
        <w:cantSplit/>
        <w:trHeight w:val="133"/>
      </w:trPr>
      <w:tc>
        <w:tcPr>
          <w:tcW w:w="7400" w:type="dxa"/>
          <w:vMerge w:val="restart"/>
        </w:tcPr>
        <w:p w14:paraId="3263AA27" w14:textId="77777777" w:rsidR="00652D04" w:rsidRDefault="007D2A77" w:rsidP="00652D04">
          <w:pPr>
            <w:pStyle w:val="xHeader"/>
            <w:ind w:left="143"/>
          </w:pPr>
          <w:r w:rsidRPr="007D4F7F">
            <w:rPr>
              <w:noProof/>
            </w:rPr>
            <w:drawing>
              <wp:inline distT="0" distB="0" distL="0" distR="0" wp14:anchorId="3361C7E6" wp14:editId="493E9965">
                <wp:extent cx="1358632" cy="392400"/>
                <wp:effectExtent l="0" t="0" r="0" b="8255"/>
                <wp:docPr id="975684345" name="Bildobjekt 975684345" descr="C:\Users\moha01\OneDrive - Landstinget i Värmland\Mina bilder\rv-huvudlogotyp-svar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5684345" name="Picture 1" descr="C:\Users\moha01\OneDrive - Landstinget i Värmland\Mina bilder\rv-huvudlogotyp-svar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632" cy="39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0" w:type="dxa"/>
        </w:tcPr>
        <w:p w14:paraId="34836C37" w14:textId="77777777" w:rsidR="00652D04" w:rsidRDefault="00652D04" w:rsidP="00501055">
          <w:pPr>
            <w:pStyle w:val="xLedtext"/>
            <w:ind w:right="-22"/>
          </w:pPr>
          <w:bookmarkStart w:id="85" w:name="bkmLedDnr"/>
          <w:bookmarkEnd w:id="85"/>
        </w:p>
      </w:tc>
    </w:tr>
    <w:tr w:rsidR="00FA7A17" w14:paraId="633B53F4" w14:textId="77777777" w:rsidTr="00652D04">
      <w:trPr>
        <w:cantSplit/>
        <w:trHeight w:val="176"/>
      </w:trPr>
      <w:tc>
        <w:tcPr>
          <w:tcW w:w="7400" w:type="dxa"/>
          <w:vMerge/>
        </w:tcPr>
        <w:p w14:paraId="689317D0" w14:textId="77777777" w:rsidR="00652D04" w:rsidRPr="006C22ED" w:rsidRDefault="00652D04" w:rsidP="008A0E7C">
          <w:pPr>
            <w:pStyle w:val="xHeader"/>
            <w:spacing w:after="120"/>
            <w:rPr>
              <w:noProof/>
              <w:lang w:eastAsia="sv-SE"/>
            </w:rPr>
          </w:pPr>
        </w:p>
      </w:tc>
      <w:tc>
        <w:tcPr>
          <w:tcW w:w="2940" w:type="dxa"/>
        </w:tcPr>
        <w:p w14:paraId="6E057A8D" w14:textId="77777777" w:rsidR="00652D04" w:rsidRDefault="00652D04" w:rsidP="00501055">
          <w:pPr>
            <w:pStyle w:val="xLedtext"/>
            <w:spacing w:before="60"/>
            <w:ind w:right="-23"/>
          </w:pPr>
        </w:p>
      </w:tc>
    </w:tr>
    <w:tr w:rsidR="00FA7A17" w14:paraId="7C6D799B" w14:textId="77777777" w:rsidTr="00652D04">
      <w:trPr>
        <w:cantSplit/>
        <w:trHeight w:val="306"/>
      </w:trPr>
      <w:tc>
        <w:tcPr>
          <w:tcW w:w="7400" w:type="dxa"/>
          <w:vMerge/>
        </w:tcPr>
        <w:p w14:paraId="7610A4A9" w14:textId="77777777" w:rsidR="00652D04" w:rsidRDefault="00652D04" w:rsidP="008A0E7C">
          <w:pPr>
            <w:pStyle w:val="xHeader"/>
          </w:pPr>
        </w:p>
      </w:tc>
      <w:tc>
        <w:tcPr>
          <w:tcW w:w="2940" w:type="dxa"/>
        </w:tcPr>
        <w:p w14:paraId="7789CC3F" w14:textId="77777777" w:rsidR="00652D04" w:rsidRPr="00B128A0" w:rsidRDefault="00652D04" w:rsidP="008A0E7C">
          <w:pPr>
            <w:pStyle w:val="xHeader"/>
            <w:rPr>
              <w:sz w:val="18"/>
              <w:szCs w:val="18"/>
            </w:rPr>
          </w:pPr>
        </w:p>
      </w:tc>
    </w:tr>
  </w:tbl>
  <w:p w14:paraId="0EDF1EBB" w14:textId="77777777" w:rsidR="00652D04" w:rsidRPr="008A0E7C" w:rsidRDefault="00652D04" w:rsidP="00652D0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4066" w14:textId="77777777" w:rsidR="005C27D0" w:rsidRPr="004E3606" w:rsidRDefault="007D2A77" w:rsidP="00D21615">
    <w:pPr>
      <w:spacing w:after="0"/>
      <w:rPr>
        <w:sz w:val="6"/>
        <w:szCs w:val="6"/>
      </w:rPr>
    </w:pPr>
    <w:r w:rsidRPr="004E3606">
      <w:rPr>
        <w:noProof/>
        <w:sz w:val="6"/>
        <w:szCs w:val="6"/>
        <w:vertAlign w:val="subscript"/>
      </w:rPr>
      <w:drawing>
        <wp:anchor distT="0" distB="0" distL="114300" distR="114300" simplePos="0" relativeHeight="251658240" behindDoc="0" locked="0" layoutInCell="1" allowOverlap="1" wp14:anchorId="018FA58A" wp14:editId="7ECE5D8B">
          <wp:simplePos x="0" y="0"/>
          <wp:positionH relativeFrom="column">
            <wp:posOffset>-399415</wp:posOffset>
          </wp:positionH>
          <wp:positionV relativeFrom="paragraph">
            <wp:posOffset>3810</wp:posOffset>
          </wp:positionV>
          <wp:extent cx="1357200" cy="489600"/>
          <wp:effectExtent l="0" t="0" r="0" b="0"/>
          <wp:wrapTopAndBottom/>
          <wp:docPr id="1927883686" name="Bildobjekt 1927883686" descr="Region Värmlands logoty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883686" name="Bildobjekt 1927883686" descr="Region Värmlands logotyp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24835"/>
                  <a:stretch>
                    <a:fillRect/>
                  </a:stretch>
                </pic:blipFill>
                <pic:spPr bwMode="auto">
                  <a:xfrm>
                    <a:off x="0" y="0"/>
                    <a:ext cx="1357200" cy="48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0060"/>
    <w:multiLevelType w:val="hybridMultilevel"/>
    <w:tmpl w:val="A4642356"/>
    <w:lvl w:ilvl="0" w:tplc="B7EA3D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C67E8AA4" w:tentative="1">
      <w:start w:val="1"/>
      <w:numFmt w:val="lowerLetter"/>
      <w:lvlText w:val="%2."/>
      <w:lvlJc w:val="left"/>
      <w:pPr>
        <w:ind w:left="1440" w:hanging="360"/>
      </w:pPr>
    </w:lvl>
    <w:lvl w:ilvl="2" w:tplc="1C30DCF8" w:tentative="1">
      <w:start w:val="1"/>
      <w:numFmt w:val="lowerRoman"/>
      <w:lvlText w:val="%3."/>
      <w:lvlJc w:val="right"/>
      <w:pPr>
        <w:ind w:left="2160" w:hanging="180"/>
      </w:pPr>
    </w:lvl>
    <w:lvl w:ilvl="3" w:tplc="8FC87EC4" w:tentative="1">
      <w:start w:val="1"/>
      <w:numFmt w:val="decimal"/>
      <w:lvlText w:val="%4."/>
      <w:lvlJc w:val="left"/>
      <w:pPr>
        <w:ind w:left="2880" w:hanging="360"/>
      </w:pPr>
    </w:lvl>
    <w:lvl w:ilvl="4" w:tplc="BFCEBB46" w:tentative="1">
      <w:start w:val="1"/>
      <w:numFmt w:val="lowerLetter"/>
      <w:lvlText w:val="%5."/>
      <w:lvlJc w:val="left"/>
      <w:pPr>
        <w:ind w:left="3600" w:hanging="360"/>
      </w:pPr>
    </w:lvl>
    <w:lvl w:ilvl="5" w:tplc="F0B87F38" w:tentative="1">
      <w:start w:val="1"/>
      <w:numFmt w:val="lowerRoman"/>
      <w:lvlText w:val="%6."/>
      <w:lvlJc w:val="right"/>
      <w:pPr>
        <w:ind w:left="4320" w:hanging="180"/>
      </w:pPr>
    </w:lvl>
    <w:lvl w:ilvl="6" w:tplc="F39C6132" w:tentative="1">
      <w:start w:val="1"/>
      <w:numFmt w:val="decimal"/>
      <w:lvlText w:val="%7."/>
      <w:lvlJc w:val="left"/>
      <w:pPr>
        <w:ind w:left="5040" w:hanging="360"/>
      </w:pPr>
    </w:lvl>
    <w:lvl w:ilvl="7" w:tplc="31027EB8" w:tentative="1">
      <w:start w:val="1"/>
      <w:numFmt w:val="lowerLetter"/>
      <w:lvlText w:val="%8."/>
      <w:lvlJc w:val="left"/>
      <w:pPr>
        <w:ind w:left="5760" w:hanging="360"/>
      </w:pPr>
    </w:lvl>
    <w:lvl w:ilvl="8" w:tplc="E818A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4EEE"/>
    <w:multiLevelType w:val="hybridMultilevel"/>
    <w:tmpl w:val="8C004A36"/>
    <w:lvl w:ilvl="0" w:tplc="82A4527E">
      <w:start w:val="1"/>
      <w:numFmt w:val="decimal"/>
      <w:lvlText w:val="%1."/>
      <w:lvlJc w:val="left"/>
      <w:pPr>
        <w:ind w:left="360" w:hanging="360"/>
      </w:pPr>
    </w:lvl>
    <w:lvl w:ilvl="1" w:tplc="0B16B854" w:tentative="1">
      <w:start w:val="1"/>
      <w:numFmt w:val="lowerLetter"/>
      <w:lvlText w:val="%2."/>
      <w:lvlJc w:val="left"/>
      <w:pPr>
        <w:ind w:left="1080" w:hanging="360"/>
      </w:pPr>
    </w:lvl>
    <w:lvl w:ilvl="2" w:tplc="DDC437B4" w:tentative="1">
      <w:start w:val="1"/>
      <w:numFmt w:val="lowerRoman"/>
      <w:lvlText w:val="%3."/>
      <w:lvlJc w:val="right"/>
      <w:pPr>
        <w:ind w:left="1800" w:hanging="180"/>
      </w:pPr>
    </w:lvl>
    <w:lvl w:ilvl="3" w:tplc="5FE2F4F8" w:tentative="1">
      <w:start w:val="1"/>
      <w:numFmt w:val="decimal"/>
      <w:lvlText w:val="%4."/>
      <w:lvlJc w:val="left"/>
      <w:pPr>
        <w:ind w:left="2520" w:hanging="360"/>
      </w:pPr>
    </w:lvl>
    <w:lvl w:ilvl="4" w:tplc="7B387C6C" w:tentative="1">
      <w:start w:val="1"/>
      <w:numFmt w:val="lowerLetter"/>
      <w:lvlText w:val="%5."/>
      <w:lvlJc w:val="left"/>
      <w:pPr>
        <w:ind w:left="3240" w:hanging="360"/>
      </w:pPr>
    </w:lvl>
    <w:lvl w:ilvl="5" w:tplc="CBAE6538" w:tentative="1">
      <w:start w:val="1"/>
      <w:numFmt w:val="lowerRoman"/>
      <w:lvlText w:val="%6."/>
      <w:lvlJc w:val="right"/>
      <w:pPr>
        <w:ind w:left="3960" w:hanging="180"/>
      </w:pPr>
    </w:lvl>
    <w:lvl w:ilvl="6" w:tplc="70E2FC88" w:tentative="1">
      <w:start w:val="1"/>
      <w:numFmt w:val="decimal"/>
      <w:lvlText w:val="%7."/>
      <w:lvlJc w:val="left"/>
      <w:pPr>
        <w:ind w:left="4680" w:hanging="360"/>
      </w:pPr>
    </w:lvl>
    <w:lvl w:ilvl="7" w:tplc="96AA6EC4" w:tentative="1">
      <w:start w:val="1"/>
      <w:numFmt w:val="lowerLetter"/>
      <w:lvlText w:val="%8."/>
      <w:lvlJc w:val="left"/>
      <w:pPr>
        <w:ind w:left="5400" w:hanging="360"/>
      </w:pPr>
    </w:lvl>
    <w:lvl w:ilvl="8" w:tplc="CD060D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5617F3"/>
    <w:multiLevelType w:val="hybridMultilevel"/>
    <w:tmpl w:val="FB1E383C"/>
    <w:lvl w:ilvl="0" w:tplc="9BBAB282">
      <w:start w:val="1"/>
      <w:numFmt w:val="decimal"/>
      <w:lvlText w:val="%1."/>
      <w:lvlJc w:val="left"/>
      <w:pPr>
        <w:ind w:left="360" w:hanging="360"/>
      </w:pPr>
    </w:lvl>
    <w:lvl w:ilvl="1" w:tplc="C2CA3DE8" w:tentative="1">
      <w:start w:val="1"/>
      <w:numFmt w:val="lowerLetter"/>
      <w:lvlText w:val="%2."/>
      <w:lvlJc w:val="left"/>
      <w:pPr>
        <w:ind w:left="1080" w:hanging="360"/>
      </w:pPr>
    </w:lvl>
    <w:lvl w:ilvl="2" w:tplc="704CB592" w:tentative="1">
      <w:start w:val="1"/>
      <w:numFmt w:val="lowerRoman"/>
      <w:lvlText w:val="%3."/>
      <w:lvlJc w:val="right"/>
      <w:pPr>
        <w:ind w:left="1800" w:hanging="180"/>
      </w:pPr>
    </w:lvl>
    <w:lvl w:ilvl="3" w:tplc="1C3C7248" w:tentative="1">
      <w:start w:val="1"/>
      <w:numFmt w:val="decimal"/>
      <w:lvlText w:val="%4."/>
      <w:lvlJc w:val="left"/>
      <w:pPr>
        <w:ind w:left="2520" w:hanging="360"/>
      </w:pPr>
    </w:lvl>
    <w:lvl w:ilvl="4" w:tplc="CDEA14CE" w:tentative="1">
      <w:start w:val="1"/>
      <w:numFmt w:val="lowerLetter"/>
      <w:lvlText w:val="%5."/>
      <w:lvlJc w:val="left"/>
      <w:pPr>
        <w:ind w:left="3240" w:hanging="360"/>
      </w:pPr>
    </w:lvl>
    <w:lvl w:ilvl="5" w:tplc="8214B61A" w:tentative="1">
      <w:start w:val="1"/>
      <w:numFmt w:val="lowerRoman"/>
      <w:lvlText w:val="%6."/>
      <w:lvlJc w:val="right"/>
      <w:pPr>
        <w:ind w:left="3960" w:hanging="180"/>
      </w:pPr>
    </w:lvl>
    <w:lvl w:ilvl="6" w:tplc="9DAE87E8" w:tentative="1">
      <w:start w:val="1"/>
      <w:numFmt w:val="decimal"/>
      <w:lvlText w:val="%7."/>
      <w:lvlJc w:val="left"/>
      <w:pPr>
        <w:ind w:left="4680" w:hanging="360"/>
      </w:pPr>
    </w:lvl>
    <w:lvl w:ilvl="7" w:tplc="74A2F024" w:tentative="1">
      <w:start w:val="1"/>
      <w:numFmt w:val="lowerLetter"/>
      <w:lvlText w:val="%8."/>
      <w:lvlJc w:val="left"/>
      <w:pPr>
        <w:ind w:left="5400" w:hanging="360"/>
      </w:pPr>
    </w:lvl>
    <w:lvl w:ilvl="8" w:tplc="40CC1D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30E01"/>
    <w:multiLevelType w:val="hybridMultilevel"/>
    <w:tmpl w:val="ED30FDB2"/>
    <w:lvl w:ilvl="0" w:tplc="68944FC8">
      <w:start w:val="1"/>
      <w:numFmt w:val="decimal"/>
      <w:lvlText w:val="%1."/>
      <w:lvlJc w:val="left"/>
      <w:pPr>
        <w:ind w:left="360" w:hanging="360"/>
      </w:pPr>
    </w:lvl>
    <w:lvl w:ilvl="1" w:tplc="38521296">
      <w:start w:val="1"/>
      <w:numFmt w:val="lowerLetter"/>
      <w:lvlText w:val="%2."/>
      <w:lvlJc w:val="left"/>
      <w:pPr>
        <w:ind w:left="1080" w:hanging="360"/>
      </w:pPr>
    </w:lvl>
    <w:lvl w:ilvl="2" w:tplc="5876196E">
      <w:start w:val="1"/>
      <w:numFmt w:val="lowerRoman"/>
      <w:lvlText w:val="%3."/>
      <w:lvlJc w:val="right"/>
      <w:pPr>
        <w:ind w:left="1800" w:hanging="180"/>
      </w:pPr>
    </w:lvl>
    <w:lvl w:ilvl="3" w:tplc="F8BE152E" w:tentative="1">
      <w:start w:val="1"/>
      <w:numFmt w:val="decimal"/>
      <w:lvlText w:val="%4."/>
      <w:lvlJc w:val="left"/>
      <w:pPr>
        <w:ind w:left="2520" w:hanging="360"/>
      </w:pPr>
    </w:lvl>
    <w:lvl w:ilvl="4" w:tplc="FF24ABD4" w:tentative="1">
      <w:start w:val="1"/>
      <w:numFmt w:val="lowerLetter"/>
      <w:lvlText w:val="%5."/>
      <w:lvlJc w:val="left"/>
      <w:pPr>
        <w:ind w:left="3240" w:hanging="360"/>
      </w:pPr>
    </w:lvl>
    <w:lvl w:ilvl="5" w:tplc="5514550E" w:tentative="1">
      <w:start w:val="1"/>
      <w:numFmt w:val="lowerRoman"/>
      <w:lvlText w:val="%6."/>
      <w:lvlJc w:val="right"/>
      <w:pPr>
        <w:ind w:left="3960" w:hanging="180"/>
      </w:pPr>
    </w:lvl>
    <w:lvl w:ilvl="6" w:tplc="85CC6036" w:tentative="1">
      <w:start w:val="1"/>
      <w:numFmt w:val="decimal"/>
      <w:lvlText w:val="%7."/>
      <w:lvlJc w:val="left"/>
      <w:pPr>
        <w:ind w:left="4680" w:hanging="360"/>
      </w:pPr>
    </w:lvl>
    <w:lvl w:ilvl="7" w:tplc="92229C3A" w:tentative="1">
      <w:start w:val="1"/>
      <w:numFmt w:val="lowerLetter"/>
      <w:lvlText w:val="%8."/>
      <w:lvlJc w:val="left"/>
      <w:pPr>
        <w:ind w:left="5400" w:hanging="360"/>
      </w:pPr>
    </w:lvl>
    <w:lvl w:ilvl="8" w:tplc="FC4C8E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C191F"/>
    <w:multiLevelType w:val="multilevel"/>
    <w:tmpl w:val="21786834"/>
    <w:styleLink w:val="Punktlistor"/>
    <w:lvl w:ilvl="0">
      <w:start w:val="1"/>
      <w:numFmt w:val="bullet"/>
      <w:lvlText w:val=""/>
      <w:lvlJc w:val="left"/>
      <w:pPr>
        <w:tabs>
          <w:tab w:val="num" w:pos="2909"/>
        </w:tabs>
        <w:ind w:left="2909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3266"/>
        </w:tabs>
        <w:ind w:left="3266" w:hanging="35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3623"/>
        </w:tabs>
        <w:ind w:left="3623" w:hanging="35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980"/>
        </w:tabs>
        <w:ind w:left="3980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4337"/>
        </w:tabs>
        <w:ind w:left="4337" w:hanging="35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357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51"/>
        </w:tabs>
        <w:ind w:left="5051" w:hanging="357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8"/>
        </w:tabs>
        <w:ind w:left="5408" w:hanging="357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5765"/>
        </w:tabs>
        <w:ind w:left="5765" w:hanging="357"/>
      </w:pPr>
      <w:rPr>
        <w:rFonts w:hint="default"/>
      </w:rPr>
    </w:lvl>
  </w:abstractNum>
  <w:abstractNum w:abstractNumId="5" w15:restartNumberingAfterBreak="0">
    <w:nsid w:val="21BE3535"/>
    <w:multiLevelType w:val="hybridMultilevel"/>
    <w:tmpl w:val="D298B278"/>
    <w:lvl w:ilvl="0" w:tplc="DEBED4E8">
      <w:start w:val="1"/>
      <w:numFmt w:val="decimal"/>
      <w:lvlText w:val="%1."/>
      <w:lvlJc w:val="left"/>
      <w:pPr>
        <w:ind w:left="360" w:hanging="360"/>
      </w:pPr>
    </w:lvl>
    <w:lvl w:ilvl="1" w:tplc="3FACF3EA">
      <w:start w:val="1"/>
      <w:numFmt w:val="lowerLetter"/>
      <w:lvlText w:val="%2."/>
      <w:lvlJc w:val="left"/>
      <w:pPr>
        <w:ind w:left="1080" w:hanging="360"/>
      </w:pPr>
    </w:lvl>
    <w:lvl w:ilvl="2" w:tplc="DBCA79C2" w:tentative="1">
      <w:start w:val="1"/>
      <w:numFmt w:val="lowerRoman"/>
      <w:lvlText w:val="%3."/>
      <w:lvlJc w:val="right"/>
      <w:pPr>
        <w:ind w:left="1800" w:hanging="180"/>
      </w:pPr>
    </w:lvl>
    <w:lvl w:ilvl="3" w:tplc="A06CE828" w:tentative="1">
      <w:start w:val="1"/>
      <w:numFmt w:val="decimal"/>
      <w:lvlText w:val="%4."/>
      <w:lvlJc w:val="left"/>
      <w:pPr>
        <w:ind w:left="2520" w:hanging="360"/>
      </w:pPr>
    </w:lvl>
    <w:lvl w:ilvl="4" w:tplc="0A54A334" w:tentative="1">
      <w:start w:val="1"/>
      <w:numFmt w:val="lowerLetter"/>
      <w:lvlText w:val="%5."/>
      <w:lvlJc w:val="left"/>
      <w:pPr>
        <w:ind w:left="3240" w:hanging="360"/>
      </w:pPr>
    </w:lvl>
    <w:lvl w:ilvl="5" w:tplc="AF2241FA" w:tentative="1">
      <w:start w:val="1"/>
      <w:numFmt w:val="lowerRoman"/>
      <w:lvlText w:val="%6."/>
      <w:lvlJc w:val="right"/>
      <w:pPr>
        <w:ind w:left="3960" w:hanging="180"/>
      </w:pPr>
    </w:lvl>
    <w:lvl w:ilvl="6" w:tplc="7ADCAD44" w:tentative="1">
      <w:start w:val="1"/>
      <w:numFmt w:val="decimal"/>
      <w:lvlText w:val="%7."/>
      <w:lvlJc w:val="left"/>
      <w:pPr>
        <w:ind w:left="4680" w:hanging="360"/>
      </w:pPr>
    </w:lvl>
    <w:lvl w:ilvl="7" w:tplc="A63E4708" w:tentative="1">
      <w:start w:val="1"/>
      <w:numFmt w:val="lowerLetter"/>
      <w:lvlText w:val="%8."/>
      <w:lvlJc w:val="left"/>
      <w:pPr>
        <w:ind w:left="5400" w:hanging="360"/>
      </w:pPr>
    </w:lvl>
    <w:lvl w:ilvl="8" w:tplc="6FBE26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157253"/>
    <w:multiLevelType w:val="multilevel"/>
    <w:tmpl w:val="8C9A7928"/>
    <w:lvl w:ilvl="0">
      <w:start w:val="1"/>
      <w:numFmt w:val="decimal"/>
      <w:pStyle w:val="Numreradlista"/>
      <w:lvlText w:val="%1."/>
      <w:lvlJc w:val="right"/>
      <w:pPr>
        <w:ind w:left="397" w:hanging="113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right"/>
      <w:pPr>
        <w:ind w:left="681" w:hanging="113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964" w:hanging="113"/>
      </w:pPr>
      <w:rPr>
        <w:rFonts w:hint="default"/>
      </w:rPr>
    </w:lvl>
    <w:lvl w:ilvl="3">
      <w:start w:val="1"/>
      <w:numFmt w:val="lowerRoman"/>
      <w:pStyle w:val="Numreradlista4"/>
      <w:lvlText w:val="%4."/>
      <w:lvlJc w:val="left"/>
      <w:pPr>
        <w:ind w:left="1249" w:hanging="113"/>
      </w:pPr>
      <w:rPr>
        <w:rFonts w:hint="default"/>
      </w:rPr>
    </w:lvl>
    <w:lvl w:ilvl="4">
      <w:start w:val="1"/>
      <w:numFmt w:val="lowerRoman"/>
      <w:pStyle w:val="Numreradlista5"/>
      <w:lvlText w:val="%5."/>
      <w:lvlJc w:val="left"/>
      <w:pPr>
        <w:ind w:left="1533" w:hanging="113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17" w:hanging="113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101" w:hanging="113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385" w:hanging="11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69" w:hanging="113"/>
      </w:pPr>
      <w:rPr>
        <w:rFonts w:hint="default"/>
      </w:rPr>
    </w:lvl>
  </w:abstractNum>
  <w:abstractNum w:abstractNumId="7" w15:restartNumberingAfterBreak="0">
    <w:nsid w:val="2BF35552"/>
    <w:multiLevelType w:val="hybridMultilevel"/>
    <w:tmpl w:val="F252E636"/>
    <w:lvl w:ilvl="0" w:tplc="965854B6">
      <w:start w:val="1"/>
      <w:numFmt w:val="decimal"/>
      <w:pStyle w:val="Numreradlista1"/>
      <w:lvlText w:val="%1."/>
      <w:lvlJc w:val="left"/>
      <w:pPr>
        <w:ind w:left="1004" w:hanging="360"/>
      </w:pPr>
    </w:lvl>
    <w:lvl w:ilvl="1" w:tplc="540A8C56" w:tentative="1">
      <w:start w:val="1"/>
      <w:numFmt w:val="lowerLetter"/>
      <w:lvlText w:val="%2."/>
      <w:lvlJc w:val="left"/>
      <w:pPr>
        <w:ind w:left="1724" w:hanging="360"/>
      </w:pPr>
    </w:lvl>
    <w:lvl w:ilvl="2" w:tplc="3C60906E" w:tentative="1">
      <w:start w:val="1"/>
      <w:numFmt w:val="lowerRoman"/>
      <w:lvlText w:val="%3."/>
      <w:lvlJc w:val="right"/>
      <w:pPr>
        <w:ind w:left="2444" w:hanging="180"/>
      </w:pPr>
    </w:lvl>
    <w:lvl w:ilvl="3" w:tplc="4F9CA0A4" w:tentative="1">
      <w:start w:val="1"/>
      <w:numFmt w:val="decimal"/>
      <w:lvlText w:val="%4."/>
      <w:lvlJc w:val="left"/>
      <w:pPr>
        <w:ind w:left="3164" w:hanging="360"/>
      </w:pPr>
    </w:lvl>
    <w:lvl w:ilvl="4" w:tplc="4DBA5CF2" w:tentative="1">
      <w:start w:val="1"/>
      <w:numFmt w:val="lowerLetter"/>
      <w:lvlText w:val="%5."/>
      <w:lvlJc w:val="left"/>
      <w:pPr>
        <w:ind w:left="3884" w:hanging="360"/>
      </w:pPr>
    </w:lvl>
    <w:lvl w:ilvl="5" w:tplc="033EE122" w:tentative="1">
      <w:start w:val="1"/>
      <w:numFmt w:val="lowerRoman"/>
      <w:lvlText w:val="%6."/>
      <w:lvlJc w:val="right"/>
      <w:pPr>
        <w:ind w:left="4604" w:hanging="180"/>
      </w:pPr>
    </w:lvl>
    <w:lvl w:ilvl="6" w:tplc="75C2095E" w:tentative="1">
      <w:start w:val="1"/>
      <w:numFmt w:val="decimal"/>
      <w:lvlText w:val="%7."/>
      <w:lvlJc w:val="left"/>
      <w:pPr>
        <w:ind w:left="5324" w:hanging="360"/>
      </w:pPr>
    </w:lvl>
    <w:lvl w:ilvl="7" w:tplc="C9381A58" w:tentative="1">
      <w:start w:val="1"/>
      <w:numFmt w:val="lowerLetter"/>
      <w:lvlText w:val="%8."/>
      <w:lvlJc w:val="left"/>
      <w:pPr>
        <w:ind w:left="6044" w:hanging="360"/>
      </w:pPr>
    </w:lvl>
    <w:lvl w:ilvl="8" w:tplc="FA06852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EB75ED5"/>
    <w:multiLevelType w:val="hybridMultilevel"/>
    <w:tmpl w:val="BE0EC670"/>
    <w:lvl w:ilvl="0" w:tplc="CA1C5344">
      <w:start w:val="1"/>
      <w:numFmt w:val="decimal"/>
      <w:lvlText w:val="%1."/>
      <w:lvlJc w:val="left"/>
      <w:pPr>
        <w:ind w:left="360" w:hanging="360"/>
      </w:pPr>
    </w:lvl>
    <w:lvl w:ilvl="1" w:tplc="E6FCE9BE">
      <w:start w:val="1"/>
      <w:numFmt w:val="lowerLetter"/>
      <w:lvlText w:val="%2."/>
      <w:lvlJc w:val="left"/>
      <w:pPr>
        <w:ind w:left="1080" w:hanging="360"/>
      </w:pPr>
    </w:lvl>
    <w:lvl w:ilvl="2" w:tplc="DDCA4486">
      <w:start w:val="1"/>
      <w:numFmt w:val="lowerRoman"/>
      <w:lvlText w:val="%3."/>
      <w:lvlJc w:val="right"/>
      <w:pPr>
        <w:ind w:left="1800" w:hanging="180"/>
      </w:pPr>
    </w:lvl>
    <w:lvl w:ilvl="3" w:tplc="5C523298" w:tentative="1">
      <w:start w:val="1"/>
      <w:numFmt w:val="decimal"/>
      <w:lvlText w:val="%4."/>
      <w:lvlJc w:val="left"/>
      <w:pPr>
        <w:ind w:left="2520" w:hanging="360"/>
      </w:pPr>
    </w:lvl>
    <w:lvl w:ilvl="4" w:tplc="6EB208AE" w:tentative="1">
      <w:start w:val="1"/>
      <w:numFmt w:val="lowerLetter"/>
      <w:lvlText w:val="%5."/>
      <w:lvlJc w:val="left"/>
      <w:pPr>
        <w:ind w:left="3240" w:hanging="360"/>
      </w:pPr>
    </w:lvl>
    <w:lvl w:ilvl="5" w:tplc="71E2818E" w:tentative="1">
      <w:start w:val="1"/>
      <w:numFmt w:val="lowerRoman"/>
      <w:lvlText w:val="%6."/>
      <w:lvlJc w:val="right"/>
      <w:pPr>
        <w:ind w:left="3960" w:hanging="180"/>
      </w:pPr>
    </w:lvl>
    <w:lvl w:ilvl="6" w:tplc="9B708D8A" w:tentative="1">
      <w:start w:val="1"/>
      <w:numFmt w:val="decimal"/>
      <w:lvlText w:val="%7."/>
      <w:lvlJc w:val="left"/>
      <w:pPr>
        <w:ind w:left="4680" w:hanging="360"/>
      </w:pPr>
    </w:lvl>
    <w:lvl w:ilvl="7" w:tplc="4D88B922" w:tentative="1">
      <w:start w:val="1"/>
      <w:numFmt w:val="lowerLetter"/>
      <w:lvlText w:val="%8."/>
      <w:lvlJc w:val="left"/>
      <w:pPr>
        <w:ind w:left="5400" w:hanging="360"/>
      </w:pPr>
    </w:lvl>
    <w:lvl w:ilvl="8" w:tplc="C458DB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C743C3"/>
    <w:multiLevelType w:val="hybridMultilevel"/>
    <w:tmpl w:val="A4607DAE"/>
    <w:lvl w:ilvl="0" w:tplc="DA00CFC4">
      <w:start w:val="1"/>
      <w:numFmt w:val="decimal"/>
      <w:lvlText w:val="%1."/>
      <w:lvlJc w:val="left"/>
      <w:pPr>
        <w:ind w:left="360" w:hanging="360"/>
      </w:pPr>
    </w:lvl>
    <w:lvl w:ilvl="1" w:tplc="34C847C4">
      <w:start w:val="1"/>
      <w:numFmt w:val="lowerLetter"/>
      <w:lvlText w:val="%2."/>
      <w:lvlJc w:val="left"/>
      <w:pPr>
        <w:ind w:left="1080" w:hanging="360"/>
      </w:pPr>
    </w:lvl>
    <w:lvl w:ilvl="2" w:tplc="BE4E5F20" w:tentative="1">
      <w:start w:val="1"/>
      <w:numFmt w:val="lowerRoman"/>
      <w:lvlText w:val="%3."/>
      <w:lvlJc w:val="right"/>
      <w:pPr>
        <w:ind w:left="1800" w:hanging="180"/>
      </w:pPr>
    </w:lvl>
    <w:lvl w:ilvl="3" w:tplc="C67C112A" w:tentative="1">
      <w:start w:val="1"/>
      <w:numFmt w:val="decimal"/>
      <w:lvlText w:val="%4."/>
      <w:lvlJc w:val="left"/>
      <w:pPr>
        <w:ind w:left="2520" w:hanging="360"/>
      </w:pPr>
    </w:lvl>
    <w:lvl w:ilvl="4" w:tplc="E28A848A" w:tentative="1">
      <w:start w:val="1"/>
      <w:numFmt w:val="lowerLetter"/>
      <w:lvlText w:val="%5."/>
      <w:lvlJc w:val="left"/>
      <w:pPr>
        <w:ind w:left="3240" w:hanging="360"/>
      </w:pPr>
    </w:lvl>
    <w:lvl w:ilvl="5" w:tplc="31E6D1CA" w:tentative="1">
      <w:start w:val="1"/>
      <w:numFmt w:val="lowerRoman"/>
      <w:lvlText w:val="%6."/>
      <w:lvlJc w:val="right"/>
      <w:pPr>
        <w:ind w:left="3960" w:hanging="180"/>
      </w:pPr>
    </w:lvl>
    <w:lvl w:ilvl="6" w:tplc="D43827A6" w:tentative="1">
      <w:start w:val="1"/>
      <w:numFmt w:val="decimal"/>
      <w:lvlText w:val="%7."/>
      <w:lvlJc w:val="left"/>
      <w:pPr>
        <w:ind w:left="4680" w:hanging="360"/>
      </w:pPr>
    </w:lvl>
    <w:lvl w:ilvl="7" w:tplc="7EDADB24" w:tentative="1">
      <w:start w:val="1"/>
      <w:numFmt w:val="lowerLetter"/>
      <w:lvlText w:val="%8."/>
      <w:lvlJc w:val="left"/>
      <w:pPr>
        <w:ind w:left="5400" w:hanging="360"/>
      </w:pPr>
    </w:lvl>
    <w:lvl w:ilvl="8" w:tplc="766228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AC5C91"/>
    <w:multiLevelType w:val="hybridMultilevel"/>
    <w:tmpl w:val="FED84392"/>
    <w:lvl w:ilvl="0" w:tplc="037048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EBC5646">
      <w:start w:val="1"/>
      <w:numFmt w:val="lowerLetter"/>
      <w:lvlText w:val="%2."/>
      <w:lvlJc w:val="left"/>
      <w:pPr>
        <w:ind w:left="1080" w:hanging="360"/>
      </w:pPr>
    </w:lvl>
    <w:lvl w:ilvl="2" w:tplc="1C1EF30C" w:tentative="1">
      <w:start w:val="1"/>
      <w:numFmt w:val="lowerRoman"/>
      <w:lvlText w:val="%3."/>
      <w:lvlJc w:val="right"/>
      <w:pPr>
        <w:ind w:left="1800" w:hanging="180"/>
      </w:pPr>
    </w:lvl>
    <w:lvl w:ilvl="3" w:tplc="C0DA016A" w:tentative="1">
      <w:start w:val="1"/>
      <w:numFmt w:val="decimal"/>
      <w:lvlText w:val="%4."/>
      <w:lvlJc w:val="left"/>
      <w:pPr>
        <w:ind w:left="2520" w:hanging="360"/>
      </w:pPr>
    </w:lvl>
    <w:lvl w:ilvl="4" w:tplc="8BE43B50" w:tentative="1">
      <w:start w:val="1"/>
      <w:numFmt w:val="lowerLetter"/>
      <w:lvlText w:val="%5."/>
      <w:lvlJc w:val="left"/>
      <w:pPr>
        <w:ind w:left="3240" w:hanging="360"/>
      </w:pPr>
    </w:lvl>
    <w:lvl w:ilvl="5" w:tplc="D38657D0" w:tentative="1">
      <w:start w:val="1"/>
      <w:numFmt w:val="lowerRoman"/>
      <w:lvlText w:val="%6."/>
      <w:lvlJc w:val="right"/>
      <w:pPr>
        <w:ind w:left="3960" w:hanging="180"/>
      </w:pPr>
    </w:lvl>
    <w:lvl w:ilvl="6" w:tplc="349A6618" w:tentative="1">
      <w:start w:val="1"/>
      <w:numFmt w:val="decimal"/>
      <w:lvlText w:val="%7."/>
      <w:lvlJc w:val="left"/>
      <w:pPr>
        <w:ind w:left="4680" w:hanging="360"/>
      </w:pPr>
    </w:lvl>
    <w:lvl w:ilvl="7" w:tplc="3AD699B4" w:tentative="1">
      <w:start w:val="1"/>
      <w:numFmt w:val="lowerLetter"/>
      <w:lvlText w:val="%8."/>
      <w:lvlJc w:val="left"/>
      <w:pPr>
        <w:ind w:left="5400" w:hanging="360"/>
      </w:pPr>
    </w:lvl>
    <w:lvl w:ilvl="8" w:tplc="281E60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696C2E"/>
    <w:multiLevelType w:val="hybridMultilevel"/>
    <w:tmpl w:val="722ECCE2"/>
    <w:lvl w:ilvl="0" w:tplc="9EE08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DAE878">
      <w:start w:val="1"/>
      <w:numFmt w:val="lowerLetter"/>
      <w:lvlText w:val="%2."/>
      <w:lvlJc w:val="left"/>
      <w:pPr>
        <w:ind w:left="1080" w:hanging="360"/>
      </w:pPr>
    </w:lvl>
    <w:lvl w:ilvl="2" w:tplc="D8A25E4C" w:tentative="1">
      <w:start w:val="1"/>
      <w:numFmt w:val="lowerRoman"/>
      <w:lvlText w:val="%3."/>
      <w:lvlJc w:val="right"/>
      <w:pPr>
        <w:ind w:left="1800" w:hanging="180"/>
      </w:pPr>
    </w:lvl>
    <w:lvl w:ilvl="3" w:tplc="0876D8EA" w:tentative="1">
      <w:start w:val="1"/>
      <w:numFmt w:val="decimal"/>
      <w:lvlText w:val="%4."/>
      <w:lvlJc w:val="left"/>
      <w:pPr>
        <w:ind w:left="2520" w:hanging="360"/>
      </w:pPr>
    </w:lvl>
    <w:lvl w:ilvl="4" w:tplc="024A3B22" w:tentative="1">
      <w:start w:val="1"/>
      <w:numFmt w:val="lowerLetter"/>
      <w:lvlText w:val="%5."/>
      <w:lvlJc w:val="left"/>
      <w:pPr>
        <w:ind w:left="3240" w:hanging="360"/>
      </w:pPr>
    </w:lvl>
    <w:lvl w:ilvl="5" w:tplc="D8C80510" w:tentative="1">
      <w:start w:val="1"/>
      <w:numFmt w:val="lowerRoman"/>
      <w:lvlText w:val="%6."/>
      <w:lvlJc w:val="right"/>
      <w:pPr>
        <w:ind w:left="3960" w:hanging="180"/>
      </w:pPr>
    </w:lvl>
    <w:lvl w:ilvl="6" w:tplc="B066B598" w:tentative="1">
      <w:start w:val="1"/>
      <w:numFmt w:val="decimal"/>
      <w:lvlText w:val="%7."/>
      <w:lvlJc w:val="left"/>
      <w:pPr>
        <w:ind w:left="4680" w:hanging="360"/>
      </w:pPr>
    </w:lvl>
    <w:lvl w:ilvl="7" w:tplc="01E4CFDE" w:tentative="1">
      <w:start w:val="1"/>
      <w:numFmt w:val="lowerLetter"/>
      <w:lvlText w:val="%8."/>
      <w:lvlJc w:val="left"/>
      <w:pPr>
        <w:ind w:left="5400" w:hanging="360"/>
      </w:pPr>
    </w:lvl>
    <w:lvl w:ilvl="8" w:tplc="1D0CC2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6051C8"/>
    <w:multiLevelType w:val="hybridMultilevel"/>
    <w:tmpl w:val="7464AD40"/>
    <w:lvl w:ilvl="0" w:tplc="CB728E82">
      <w:start w:val="1"/>
      <w:numFmt w:val="decimal"/>
      <w:lvlText w:val="%1."/>
      <w:lvlJc w:val="left"/>
      <w:pPr>
        <w:ind w:left="360" w:hanging="360"/>
      </w:pPr>
    </w:lvl>
    <w:lvl w:ilvl="1" w:tplc="9776329A">
      <w:start w:val="1"/>
      <w:numFmt w:val="lowerLetter"/>
      <w:lvlText w:val="%2."/>
      <w:lvlJc w:val="left"/>
      <w:pPr>
        <w:ind w:left="1080" w:hanging="360"/>
      </w:pPr>
    </w:lvl>
    <w:lvl w:ilvl="2" w:tplc="C0C4C70C" w:tentative="1">
      <w:start w:val="1"/>
      <w:numFmt w:val="lowerRoman"/>
      <w:lvlText w:val="%3."/>
      <w:lvlJc w:val="right"/>
      <w:pPr>
        <w:ind w:left="1800" w:hanging="180"/>
      </w:pPr>
    </w:lvl>
    <w:lvl w:ilvl="3" w:tplc="9C7CBF96" w:tentative="1">
      <w:start w:val="1"/>
      <w:numFmt w:val="decimal"/>
      <w:lvlText w:val="%4."/>
      <w:lvlJc w:val="left"/>
      <w:pPr>
        <w:ind w:left="2520" w:hanging="360"/>
      </w:pPr>
    </w:lvl>
    <w:lvl w:ilvl="4" w:tplc="89C84C06" w:tentative="1">
      <w:start w:val="1"/>
      <w:numFmt w:val="lowerLetter"/>
      <w:lvlText w:val="%5."/>
      <w:lvlJc w:val="left"/>
      <w:pPr>
        <w:ind w:left="3240" w:hanging="360"/>
      </w:pPr>
    </w:lvl>
    <w:lvl w:ilvl="5" w:tplc="E02CB7D0" w:tentative="1">
      <w:start w:val="1"/>
      <w:numFmt w:val="lowerRoman"/>
      <w:lvlText w:val="%6."/>
      <w:lvlJc w:val="right"/>
      <w:pPr>
        <w:ind w:left="3960" w:hanging="180"/>
      </w:pPr>
    </w:lvl>
    <w:lvl w:ilvl="6" w:tplc="2FB6A624" w:tentative="1">
      <w:start w:val="1"/>
      <w:numFmt w:val="decimal"/>
      <w:lvlText w:val="%7."/>
      <w:lvlJc w:val="left"/>
      <w:pPr>
        <w:ind w:left="4680" w:hanging="360"/>
      </w:pPr>
    </w:lvl>
    <w:lvl w:ilvl="7" w:tplc="2404244E" w:tentative="1">
      <w:start w:val="1"/>
      <w:numFmt w:val="lowerLetter"/>
      <w:lvlText w:val="%8."/>
      <w:lvlJc w:val="left"/>
      <w:pPr>
        <w:ind w:left="5400" w:hanging="360"/>
      </w:pPr>
    </w:lvl>
    <w:lvl w:ilvl="8" w:tplc="1BDABE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243385"/>
    <w:multiLevelType w:val="multilevel"/>
    <w:tmpl w:val="207ED6F0"/>
    <w:styleLink w:val="xNumbers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4D364F79"/>
    <w:multiLevelType w:val="multilevel"/>
    <w:tmpl w:val="78F0F144"/>
    <w:styleLink w:val="xParagraphs"/>
    <w:lvl w:ilvl="0">
      <w:start w:val="1"/>
      <w:numFmt w:val="decimal"/>
      <w:pStyle w:val="Paragrafnummer"/>
      <w:lvlText w:val="§ %1"/>
      <w:lvlJc w:val="left"/>
      <w:pPr>
        <w:ind w:left="6237" w:hanging="623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4FDF5EA5"/>
    <w:multiLevelType w:val="multilevel"/>
    <w:tmpl w:val="4E5CAB68"/>
    <w:styleLink w:val="xListNumbers"/>
    <w:lvl w:ilvl="0">
      <w:start w:val="1"/>
      <w:numFmt w:val="decimal"/>
      <w:lvlText w:val="%1."/>
      <w:lvlJc w:val="right"/>
      <w:pPr>
        <w:ind w:left="584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79" w:hanging="29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74" w:hanging="295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69" w:hanging="295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764" w:hanging="29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059" w:hanging="29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354" w:hanging="29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649" w:hanging="29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44" w:hanging="295"/>
      </w:pPr>
      <w:rPr>
        <w:rFonts w:hint="default"/>
      </w:rPr>
    </w:lvl>
  </w:abstractNum>
  <w:abstractNum w:abstractNumId="16" w15:restartNumberingAfterBreak="0">
    <w:nsid w:val="523210D4"/>
    <w:multiLevelType w:val="hybridMultilevel"/>
    <w:tmpl w:val="AC48F544"/>
    <w:lvl w:ilvl="0" w:tplc="8B466E30">
      <w:start w:val="1"/>
      <w:numFmt w:val="bullet"/>
      <w:pStyle w:val="Punktlista1"/>
      <w:lvlText w:val=""/>
      <w:lvlJc w:val="left"/>
      <w:pPr>
        <w:ind w:left="-416" w:hanging="360"/>
      </w:pPr>
      <w:rPr>
        <w:rFonts w:ascii="Symbol" w:hAnsi="Symbol" w:hint="default"/>
      </w:rPr>
    </w:lvl>
    <w:lvl w:ilvl="1" w:tplc="89B6A47A" w:tentative="1">
      <w:start w:val="1"/>
      <w:numFmt w:val="bullet"/>
      <w:lvlText w:val="o"/>
      <w:lvlJc w:val="left"/>
      <w:pPr>
        <w:ind w:left="304" w:hanging="360"/>
      </w:pPr>
      <w:rPr>
        <w:rFonts w:ascii="Courier New" w:hAnsi="Courier New" w:cs="Courier New" w:hint="default"/>
      </w:rPr>
    </w:lvl>
    <w:lvl w:ilvl="2" w:tplc="66FEA610" w:tentative="1">
      <w:start w:val="1"/>
      <w:numFmt w:val="bullet"/>
      <w:lvlText w:val=""/>
      <w:lvlJc w:val="left"/>
      <w:pPr>
        <w:ind w:left="1024" w:hanging="360"/>
      </w:pPr>
      <w:rPr>
        <w:rFonts w:ascii="Wingdings" w:hAnsi="Wingdings" w:hint="default"/>
      </w:rPr>
    </w:lvl>
    <w:lvl w:ilvl="3" w:tplc="404AB63C" w:tentative="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4" w:tplc="A4CCB1F4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5" w:tplc="589CBFDE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6" w:tplc="460E1C12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7" w:tplc="5EAA049E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8" w:tplc="917239E6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</w:abstractNum>
  <w:abstractNum w:abstractNumId="17" w15:restartNumberingAfterBreak="0">
    <w:nsid w:val="52DF6C92"/>
    <w:multiLevelType w:val="hybridMultilevel"/>
    <w:tmpl w:val="FBC451E4"/>
    <w:lvl w:ilvl="0" w:tplc="8BD28BA6">
      <w:start w:val="1"/>
      <w:numFmt w:val="decimal"/>
      <w:lvlText w:val="%1."/>
      <w:lvlJc w:val="left"/>
      <w:pPr>
        <w:ind w:left="360" w:hanging="360"/>
      </w:pPr>
    </w:lvl>
    <w:lvl w:ilvl="1" w:tplc="C1A0ABF0">
      <w:start w:val="1"/>
      <w:numFmt w:val="lowerLetter"/>
      <w:lvlText w:val="%2."/>
      <w:lvlJc w:val="left"/>
      <w:pPr>
        <w:ind w:left="1080" w:hanging="360"/>
      </w:pPr>
    </w:lvl>
    <w:lvl w:ilvl="2" w:tplc="83D0286C">
      <w:start w:val="1"/>
      <w:numFmt w:val="lowerRoman"/>
      <w:lvlText w:val="%3."/>
      <w:lvlJc w:val="right"/>
      <w:pPr>
        <w:ind w:left="1800" w:hanging="180"/>
      </w:pPr>
    </w:lvl>
    <w:lvl w:ilvl="3" w:tplc="3B2EDE5E">
      <w:start w:val="1"/>
      <w:numFmt w:val="decimal"/>
      <w:lvlText w:val="%4."/>
      <w:lvlJc w:val="left"/>
      <w:pPr>
        <w:ind w:left="2520" w:hanging="360"/>
      </w:pPr>
    </w:lvl>
    <w:lvl w:ilvl="4" w:tplc="79E844D4" w:tentative="1">
      <w:start w:val="1"/>
      <w:numFmt w:val="lowerLetter"/>
      <w:lvlText w:val="%5."/>
      <w:lvlJc w:val="left"/>
      <w:pPr>
        <w:ind w:left="3240" w:hanging="360"/>
      </w:pPr>
    </w:lvl>
    <w:lvl w:ilvl="5" w:tplc="0614ABEC" w:tentative="1">
      <w:start w:val="1"/>
      <w:numFmt w:val="lowerRoman"/>
      <w:lvlText w:val="%6."/>
      <w:lvlJc w:val="right"/>
      <w:pPr>
        <w:ind w:left="3960" w:hanging="180"/>
      </w:pPr>
    </w:lvl>
    <w:lvl w:ilvl="6" w:tplc="038699B8" w:tentative="1">
      <w:start w:val="1"/>
      <w:numFmt w:val="decimal"/>
      <w:lvlText w:val="%7."/>
      <w:lvlJc w:val="left"/>
      <w:pPr>
        <w:ind w:left="4680" w:hanging="360"/>
      </w:pPr>
    </w:lvl>
    <w:lvl w:ilvl="7" w:tplc="BD0CF606" w:tentative="1">
      <w:start w:val="1"/>
      <w:numFmt w:val="lowerLetter"/>
      <w:lvlText w:val="%8."/>
      <w:lvlJc w:val="left"/>
      <w:pPr>
        <w:ind w:left="5400" w:hanging="360"/>
      </w:pPr>
    </w:lvl>
    <w:lvl w:ilvl="8" w:tplc="D8F851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B348B4"/>
    <w:multiLevelType w:val="hybridMultilevel"/>
    <w:tmpl w:val="D818B6C4"/>
    <w:lvl w:ilvl="0" w:tplc="428411BA">
      <w:start w:val="1"/>
      <w:numFmt w:val="decimal"/>
      <w:lvlText w:val="%1."/>
      <w:lvlJc w:val="left"/>
      <w:pPr>
        <w:ind w:left="360" w:hanging="360"/>
      </w:pPr>
    </w:lvl>
    <w:lvl w:ilvl="1" w:tplc="4F888A04">
      <w:start w:val="1"/>
      <w:numFmt w:val="lowerLetter"/>
      <w:lvlText w:val="%2."/>
      <w:lvlJc w:val="left"/>
      <w:pPr>
        <w:ind w:left="1080" w:hanging="360"/>
      </w:pPr>
    </w:lvl>
    <w:lvl w:ilvl="2" w:tplc="60787B50" w:tentative="1">
      <w:start w:val="1"/>
      <w:numFmt w:val="lowerRoman"/>
      <w:lvlText w:val="%3."/>
      <w:lvlJc w:val="right"/>
      <w:pPr>
        <w:ind w:left="1800" w:hanging="180"/>
      </w:pPr>
    </w:lvl>
    <w:lvl w:ilvl="3" w:tplc="4478FC60" w:tentative="1">
      <w:start w:val="1"/>
      <w:numFmt w:val="decimal"/>
      <w:lvlText w:val="%4."/>
      <w:lvlJc w:val="left"/>
      <w:pPr>
        <w:ind w:left="2520" w:hanging="360"/>
      </w:pPr>
    </w:lvl>
    <w:lvl w:ilvl="4" w:tplc="A3D25DD4" w:tentative="1">
      <w:start w:val="1"/>
      <w:numFmt w:val="lowerLetter"/>
      <w:lvlText w:val="%5."/>
      <w:lvlJc w:val="left"/>
      <w:pPr>
        <w:ind w:left="3240" w:hanging="360"/>
      </w:pPr>
    </w:lvl>
    <w:lvl w:ilvl="5" w:tplc="1BDE7F12" w:tentative="1">
      <w:start w:val="1"/>
      <w:numFmt w:val="lowerRoman"/>
      <w:lvlText w:val="%6."/>
      <w:lvlJc w:val="right"/>
      <w:pPr>
        <w:ind w:left="3960" w:hanging="180"/>
      </w:pPr>
    </w:lvl>
    <w:lvl w:ilvl="6" w:tplc="3E3251DC" w:tentative="1">
      <w:start w:val="1"/>
      <w:numFmt w:val="decimal"/>
      <w:lvlText w:val="%7."/>
      <w:lvlJc w:val="left"/>
      <w:pPr>
        <w:ind w:left="4680" w:hanging="360"/>
      </w:pPr>
    </w:lvl>
    <w:lvl w:ilvl="7" w:tplc="C48CE54A" w:tentative="1">
      <w:start w:val="1"/>
      <w:numFmt w:val="lowerLetter"/>
      <w:lvlText w:val="%8."/>
      <w:lvlJc w:val="left"/>
      <w:pPr>
        <w:ind w:left="5400" w:hanging="360"/>
      </w:pPr>
    </w:lvl>
    <w:lvl w:ilvl="8" w:tplc="D8F4BA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7222DC"/>
    <w:multiLevelType w:val="hybridMultilevel"/>
    <w:tmpl w:val="66FA0C62"/>
    <w:lvl w:ilvl="0" w:tplc="80E2FCCA">
      <w:start w:val="1"/>
      <w:numFmt w:val="bullet"/>
      <w:pStyle w:val="Liststyck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657A486B"/>
    <w:multiLevelType w:val="hybridMultilevel"/>
    <w:tmpl w:val="FBC451E4"/>
    <w:lvl w:ilvl="0" w:tplc="9E9A22A8">
      <w:start w:val="1"/>
      <w:numFmt w:val="decimal"/>
      <w:lvlText w:val="%1."/>
      <w:lvlJc w:val="left"/>
      <w:pPr>
        <w:ind w:left="360" w:hanging="360"/>
      </w:pPr>
    </w:lvl>
    <w:lvl w:ilvl="1" w:tplc="FBEC4718">
      <w:start w:val="1"/>
      <w:numFmt w:val="lowerLetter"/>
      <w:lvlText w:val="%2."/>
      <w:lvlJc w:val="left"/>
      <w:pPr>
        <w:ind w:left="1080" w:hanging="360"/>
      </w:pPr>
    </w:lvl>
    <w:lvl w:ilvl="2" w:tplc="D834E904">
      <w:start w:val="1"/>
      <w:numFmt w:val="lowerRoman"/>
      <w:lvlText w:val="%3."/>
      <w:lvlJc w:val="right"/>
      <w:pPr>
        <w:ind w:left="1800" w:hanging="180"/>
      </w:pPr>
    </w:lvl>
    <w:lvl w:ilvl="3" w:tplc="E92CC508">
      <w:start w:val="1"/>
      <w:numFmt w:val="decimal"/>
      <w:lvlText w:val="%4."/>
      <w:lvlJc w:val="left"/>
      <w:pPr>
        <w:ind w:left="2520" w:hanging="360"/>
      </w:pPr>
    </w:lvl>
    <w:lvl w:ilvl="4" w:tplc="3A44AEB6" w:tentative="1">
      <w:start w:val="1"/>
      <w:numFmt w:val="lowerLetter"/>
      <w:lvlText w:val="%5."/>
      <w:lvlJc w:val="left"/>
      <w:pPr>
        <w:ind w:left="3240" w:hanging="360"/>
      </w:pPr>
    </w:lvl>
    <w:lvl w:ilvl="5" w:tplc="05BC7F74" w:tentative="1">
      <w:start w:val="1"/>
      <w:numFmt w:val="lowerRoman"/>
      <w:lvlText w:val="%6."/>
      <w:lvlJc w:val="right"/>
      <w:pPr>
        <w:ind w:left="3960" w:hanging="180"/>
      </w:pPr>
    </w:lvl>
    <w:lvl w:ilvl="6" w:tplc="F5B238CE" w:tentative="1">
      <w:start w:val="1"/>
      <w:numFmt w:val="decimal"/>
      <w:lvlText w:val="%7."/>
      <w:lvlJc w:val="left"/>
      <w:pPr>
        <w:ind w:left="4680" w:hanging="360"/>
      </w:pPr>
    </w:lvl>
    <w:lvl w:ilvl="7" w:tplc="8B1078FE" w:tentative="1">
      <w:start w:val="1"/>
      <w:numFmt w:val="lowerLetter"/>
      <w:lvlText w:val="%8."/>
      <w:lvlJc w:val="left"/>
      <w:pPr>
        <w:ind w:left="5400" w:hanging="360"/>
      </w:pPr>
    </w:lvl>
    <w:lvl w:ilvl="8" w:tplc="42C27F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983658"/>
    <w:multiLevelType w:val="multilevel"/>
    <w:tmpl w:val="25F2324C"/>
    <w:lvl w:ilvl="0">
      <w:start w:val="1"/>
      <w:numFmt w:val="bullet"/>
      <w:pStyle w:val="Punktlista"/>
      <w:lvlText w:val=""/>
      <w:lvlJc w:val="left"/>
      <w:pPr>
        <w:ind w:left="397" w:hanging="255"/>
      </w:pPr>
      <w:rPr>
        <w:rFonts w:ascii="Symbol" w:hAnsi="Symbol" w:hint="default"/>
      </w:rPr>
    </w:lvl>
    <w:lvl w:ilvl="1">
      <w:start w:val="1"/>
      <w:numFmt w:val="bullet"/>
      <w:pStyle w:val="Punktlista2"/>
      <w:lvlText w:val="○"/>
      <w:lvlJc w:val="left"/>
      <w:pPr>
        <w:ind w:left="680" w:hanging="283"/>
      </w:pPr>
      <w:rPr>
        <w:rFonts w:ascii="Arial" w:hAnsi="Arial" w:hint="default"/>
      </w:rPr>
    </w:lvl>
    <w:lvl w:ilvl="2">
      <w:start w:val="1"/>
      <w:numFmt w:val="bullet"/>
      <w:pStyle w:val="Punktlista3"/>
      <w:lvlText w:val="­"/>
      <w:lvlJc w:val="left"/>
      <w:pPr>
        <w:ind w:left="964" w:hanging="255"/>
      </w:pPr>
      <w:rPr>
        <w:rFonts w:ascii="Arial" w:hAnsi="Arial" w:hint="default"/>
      </w:rPr>
    </w:lvl>
    <w:lvl w:ilvl="3">
      <w:start w:val="1"/>
      <w:numFmt w:val="bullet"/>
      <w:pStyle w:val="Punktlista4"/>
      <w:lvlText w:val="­"/>
      <w:lvlJc w:val="left"/>
      <w:pPr>
        <w:ind w:left="1810" w:hanging="284"/>
      </w:pPr>
      <w:rPr>
        <w:rFonts w:ascii="Arial" w:hAnsi="Arial" w:hint="default"/>
      </w:rPr>
    </w:lvl>
    <w:lvl w:ilvl="4">
      <w:start w:val="1"/>
      <w:numFmt w:val="bullet"/>
      <w:pStyle w:val="Punktlista5"/>
      <w:lvlText w:val="­"/>
      <w:lvlJc w:val="left"/>
      <w:pPr>
        <w:ind w:left="2281" w:hanging="284"/>
      </w:pPr>
      <w:rPr>
        <w:rFonts w:ascii="Arial" w:hAnsi="Arial" w:hint="default"/>
      </w:rPr>
    </w:lvl>
    <w:lvl w:ilvl="5">
      <w:start w:val="1"/>
      <w:numFmt w:val="bullet"/>
      <w:lvlText w:val="­"/>
      <w:lvlJc w:val="left"/>
      <w:pPr>
        <w:ind w:left="2752" w:hanging="284"/>
      </w:pPr>
      <w:rPr>
        <w:rFonts w:ascii="Arial" w:hAnsi="Arial" w:hint="default"/>
      </w:rPr>
    </w:lvl>
    <w:lvl w:ilvl="6">
      <w:start w:val="1"/>
      <w:numFmt w:val="bullet"/>
      <w:lvlText w:val="­"/>
      <w:lvlJc w:val="left"/>
      <w:pPr>
        <w:ind w:left="3223" w:hanging="284"/>
      </w:pPr>
      <w:rPr>
        <w:rFonts w:ascii="Arial" w:hAnsi="Arial" w:hint="default"/>
      </w:rPr>
    </w:lvl>
    <w:lvl w:ilvl="7">
      <w:start w:val="1"/>
      <w:numFmt w:val="bullet"/>
      <w:lvlText w:val="­"/>
      <w:lvlJc w:val="left"/>
      <w:pPr>
        <w:ind w:left="3694" w:hanging="284"/>
      </w:pPr>
      <w:rPr>
        <w:rFonts w:ascii="Arial" w:hAnsi="Arial" w:hint="default"/>
      </w:rPr>
    </w:lvl>
    <w:lvl w:ilvl="8">
      <w:start w:val="1"/>
      <w:numFmt w:val="bullet"/>
      <w:lvlText w:val="­"/>
      <w:lvlJc w:val="left"/>
      <w:pPr>
        <w:ind w:left="4165" w:hanging="284"/>
      </w:pPr>
      <w:rPr>
        <w:rFonts w:ascii="Arial" w:hAnsi="Arial" w:hint="default"/>
      </w:rPr>
    </w:lvl>
  </w:abstractNum>
  <w:abstractNum w:abstractNumId="22" w15:restartNumberingAfterBreak="0">
    <w:nsid w:val="6A28600A"/>
    <w:multiLevelType w:val="hybridMultilevel"/>
    <w:tmpl w:val="797C25A2"/>
    <w:lvl w:ilvl="0" w:tplc="34B21814">
      <w:start w:val="1"/>
      <w:numFmt w:val="decimal"/>
      <w:lvlText w:val="%1."/>
      <w:lvlJc w:val="left"/>
      <w:pPr>
        <w:ind w:left="360" w:hanging="360"/>
      </w:pPr>
    </w:lvl>
    <w:lvl w:ilvl="1" w:tplc="1996F260">
      <w:start w:val="1"/>
      <w:numFmt w:val="lowerLetter"/>
      <w:lvlText w:val="%2."/>
      <w:lvlJc w:val="left"/>
      <w:pPr>
        <w:ind w:left="1080" w:hanging="360"/>
      </w:pPr>
    </w:lvl>
    <w:lvl w:ilvl="2" w:tplc="0714C8E0" w:tentative="1">
      <w:start w:val="1"/>
      <w:numFmt w:val="lowerRoman"/>
      <w:lvlText w:val="%3."/>
      <w:lvlJc w:val="right"/>
      <w:pPr>
        <w:ind w:left="1800" w:hanging="180"/>
      </w:pPr>
    </w:lvl>
    <w:lvl w:ilvl="3" w:tplc="E7AC71AC" w:tentative="1">
      <w:start w:val="1"/>
      <w:numFmt w:val="decimal"/>
      <w:lvlText w:val="%4."/>
      <w:lvlJc w:val="left"/>
      <w:pPr>
        <w:ind w:left="2520" w:hanging="360"/>
      </w:pPr>
    </w:lvl>
    <w:lvl w:ilvl="4" w:tplc="6526D90C" w:tentative="1">
      <w:start w:val="1"/>
      <w:numFmt w:val="lowerLetter"/>
      <w:lvlText w:val="%5."/>
      <w:lvlJc w:val="left"/>
      <w:pPr>
        <w:ind w:left="3240" w:hanging="360"/>
      </w:pPr>
    </w:lvl>
    <w:lvl w:ilvl="5" w:tplc="37BA2F6A" w:tentative="1">
      <w:start w:val="1"/>
      <w:numFmt w:val="lowerRoman"/>
      <w:lvlText w:val="%6."/>
      <w:lvlJc w:val="right"/>
      <w:pPr>
        <w:ind w:left="3960" w:hanging="180"/>
      </w:pPr>
    </w:lvl>
    <w:lvl w:ilvl="6" w:tplc="61DEE5D4" w:tentative="1">
      <w:start w:val="1"/>
      <w:numFmt w:val="decimal"/>
      <w:lvlText w:val="%7."/>
      <w:lvlJc w:val="left"/>
      <w:pPr>
        <w:ind w:left="4680" w:hanging="360"/>
      </w:pPr>
    </w:lvl>
    <w:lvl w:ilvl="7" w:tplc="8564F172" w:tentative="1">
      <w:start w:val="1"/>
      <w:numFmt w:val="lowerLetter"/>
      <w:lvlText w:val="%8."/>
      <w:lvlJc w:val="left"/>
      <w:pPr>
        <w:ind w:left="5400" w:hanging="360"/>
      </w:pPr>
    </w:lvl>
    <w:lvl w:ilvl="8" w:tplc="5088F0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7B6ACB"/>
    <w:multiLevelType w:val="hybridMultilevel"/>
    <w:tmpl w:val="7C4C0A62"/>
    <w:lvl w:ilvl="0" w:tplc="B9B4A6C2">
      <w:start w:val="1"/>
      <w:numFmt w:val="decimal"/>
      <w:lvlText w:val="%1."/>
      <w:lvlJc w:val="left"/>
      <w:pPr>
        <w:ind w:left="360" w:hanging="360"/>
      </w:pPr>
    </w:lvl>
    <w:lvl w:ilvl="1" w:tplc="CAFE1EA0">
      <w:start w:val="1"/>
      <w:numFmt w:val="lowerLetter"/>
      <w:lvlText w:val="%2."/>
      <w:lvlJc w:val="left"/>
      <w:pPr>
        <w:ind w:left="1080" w:hanging="360"/>
      </w:pPr>
    </w:lvl>
    <w:lvl w:ilvl="2" w:tplc="595CAF9E">
      <w:start w:val="1"/>
      <w:numFmt w:val="lowerRoman"/>
      <w:lvlText w:val="%3."/>
      <w:lvlJc w:val="right"/>
      <w:pPr>
        <w:ind w:left="1800" w:hanging="180"/>
      </w:pPr>
    </w:lvl>
    <w:lvl w:ilvl="3" w:tplc="E690CA72" w:tentative="1">
      <w:start w:val="1"/>
      <w:numFmt w:val="decimal"/>
      <w:lvlText w:val="%4."/>
      <w:lvlJc w:val="left"/>
      <w:pPr>
        <w:ind w:left="2520" w:hanging="360"/>
      </w:pPr>
    </w:lvl>
    <w:lvl w:ilvl="4" w:tplc="204438FC" w:tentative="1">
      <w:start w:val="1"/>
      <w:numFmt w:val="lowerLetter"/>
      <w:lvlText w:val="%5."/>
      <w:lvlJc w:val="left"/>
      <w:pPr>
        <w:ind w:left="3240" w:hanging="360"/>
      </w:pPr>
    </w:lvl>
    <w:lvl w:ilvl="5" w:tplc="9026AC0A" w:tentative="1">
      <w:start w:val="1"/>
      <w:numFmt w:val="lowerRoman"/>
      <w:lvlText w:val="%6."/>
      <w:lvlJc w:val="right"/>
      <w:pPr>
        <w:ind w:left="3960" w:hanging="180"/>
      </w:pPr>
    </w:lvl>
    <w:lvl w:ilvl="6" w:tplc="A7B433C4" w:tentative="1">
      <w:start w:val="1"/>
      <w:numFmt w:val="decimal"/>
      <w:lvlText w:val="%7."/>
      <w:lvlJc w:val="left"/>
      <w:pPr>
        <w:ind w:left="4680" w:hanging="360"/>
      </w:pPr>
    </w:lvl>
    <w:lvl w:ilvl="7" w:tplc="3542A61A" w:tentative="1">
      <w:start w:val="1"/>
      <w:numFmt w:val="lowerLetter"/>
      <w:lvlText w:val="%8."/>
      <w:lvlJc w:val="left"/>
      <w:pPr>
        <w:ind w:left="5400" w:hanging="360"/>
      </w:pPr>
    </w:lvl>
    <w:lvl w:ilvl="8" w:tplc="BDA055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6970CF"/>
    <w:multiLevelType w:val="hybridMultilevel"/>
    <w:tmpl w:val="12941566"/>
    <w:lvl w:ilvl="0" w:tplc="94200AF6">
      <w:start w:val="1"/>
      <w:numFmt w:val="decimal"/>
      <w:lvlText w:val="%1."/>
      <w:lvlJc w:val="left"/>
      <w:pPr>
        <w:ind w:left="360" w:hanging="360"/>
      </w:pPr>
    </w:lvl>
    <w:lvl w:ilvl="1" w:tplc="E7B48114" w:tentative="1">
      <w:start w:val="1"/>
      <w:numFmt w:val="lowerLetter"/>
      <w:lvlText w:val="%2."/>
      <w:lvlJc w:val="left"/>
      <w:pPr>
        <w:ind w:left="1080" w:hanging="360"/>
      </w:pPr>
    </w:lvl>
    <w:lvl w:ilvl="2" w:tplc="57D019E6" w:tentative="1">
      <w:start w:val="1"/>
      <w:numFmt w:val="lowerRoman"/>
      <w:lvlText w:val="%3."/>
      <w:lvlJc w:val="right"/>
      <w:pPr>
        <w:ind w:left="1800" w:hanging="180"/>
      </w:pPr>
    </w:lvl>
    <w:lvl w:ilvl="3" w:tplc="15BAC59A" w:tentative="1">
      <w:start w:val="1"/>
      <w:numFmt w:val="decimal"/>
      <w:lvlText w:val="%4."/>
      <w:lvlJc w:val="left"/>
      <w:pPr>
        <w:ind w:left="2520" w:hanging="360"/>
      </w:pPr>
    </w:lvl>
    <w:lvl w:ilvl="4" w:tplc="2934010C" w:tentative="1">
      <w:start w:val="1"/>
      <w:numFmt w:val="lowerLetter"/>
      <w:lvlText w:val="%5."/>
      <w:lvlJc w:val="left"/>
      <w:pPr>
        <w:ind w:left="3240" w:hanging="360"/>
      </w:pPr>
    </w:lvl>
    <w:lvl w:ilvl="5" w:tplc="6ABE7346" w:tentative="1">
      <w:start w:val="1"/>
      <w:numFmt w:val="lowerRoman"/>
      <w:lvlText w:val="%6."/>
      <w:lvlJc w:val="right"/>
      <w:pPr>
        <w:ind w:left="3960" w:hanging="180"/>
      </w:pPr>
    </w:lvl>
    <w:lvl w:ilvl="6" w:tplc="A3C420E8" w:tentative="1">
      <w:start w:val="1"/>
      <w:numFmt w:val="decimal"/>
      <w:lvlText w:val="%7."/>
      <w:lvlJc w:val="left"/>
      <w:pPr>
        <w:ind w:left="4680" w:hanging="360"/>
      </w:pPr>
    </w:lvl>
    <w:lvl w:ilvl="7" w:tplc="D18A2CD0" w:tentative="1">
      <w:start w:val="1"/>
      <w:numFmt w:val="lowerLetter"/>
      <w:lvlText w:val="%8."/>
      <w:lvlJc w:val="left"/>
      <w:pPr>
        <w:ind w:left="5400" w:hanging="360"/>
      </w:pPr>
    </w:lvl>
    <w:lvl w:ilvl="8" w:tplc="992CD8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2E5F33"/>
    <w:multiLevelType w:val="multilevel"/>
    <w:tmpl w:val="94B6A74C"/>
    <w:styleLink w:val="xListBullets"/>
    <w:lvl w:ilvl="0">
      <w:start w:val="1"/>
      <w:numFmt w:val="bullet"/>
      <w:lvlText w:val=""/>
      <w:lvlJc w:val="left"/>
      <w:pPr>
        <w:ind w:left="584" w:hanging="357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ind w:left="941" w:hanging="357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298" w:hanging="357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655" w:hanging="357"/>
      </w:pPr>
      <w:rPr>
        <w:rFonts w:ascii="Arial" w:hAnsi="Arial" w:hint="default"/>
      </w:rPr>
    </w:lvl>
    <w:lvl w:ilvl="4">
      <w:start w:val="1"/>
      <w:numFmt w:val="bullet"/>
      <w:lvlText w:val="­"/>
      <w:lvlJc w:val="left"/>
      <w:pPr>
        <w:ind w:left="2012" w:hanging="357"/>
      </w:pPr>
      <w:rPr>
        <w:rFonts w:ascii="Arial" w:hAnsi="Arial" w:hint="default"/>
      </w:rPr>
    </w:lvl>
    <w:lvl w:ilvl="5">
      <w:start w:val="1"/>
      <w:numFmt w:val="bullet"/>
      <w:lvlText w:val="­"/>
      <w:lvlJc w:val="left"/>
      <w:pPr>
        <w:ind w:left="2369" w:hanging="357"/>
      </w:pPr>
      <w:rPr>
        <w:rFonts w:ascii="Arial" w:hAnsi="Arial" w:hint="default"/>
      </w:rPr>
    </w:lvl>
    <w:lvl w:ilvl="6">
      <w:start w:val="1"/>
      <w:numFmt w:val="bullet"/>
      <w:lvlText w:val="­"/>
      <w:lvlJc w:val="left"/>
      <w:pPr>
        <w:ind w:left="2726" w:hanging="357"/>
      </w:pPr>
      <w:rPr>
        <w:rFonts w:ascii="Arial" w:hAnsi="Arial" w:hint="default"/>
      </w:rPr>
    </w:lvl>
    <w:lvl w:ilvl="7">
      <w:start w:val="1"/>
      <w:numFmt w:val="bullet"/>
      <w:lvlText w:val="­"/>
      <w:lvlJc w:val="left"/>
      <w:pPr>
        <w:ind w:left="3083" w:hanging="357"/>
      </w:pPr>
      <w:rPr>
        <w:rFonts w:ascii="Arial" w:hAnsi="Arial" w:hint="default"/>
      </w:rPr>
    </w:lvl>
    <w:lvl w:ilvl="8">
      <w:start w:val="1"/>
      <w:numFmt w:val="bullet"/>
      <w:lvlText w:val="­"/>
      <w:lvlJc w:val="left"/>
      <w:pPr>
        <w:ind w:left="3440" w:hanging="357"/>
      </w:pPr>
      <w:rPr>
        <w:rFonts w:ascii="Arial" w:hAnsi="Arial" w:hint="default"/>
      </w:rPr>
    </w:lvl>
  </w:abstractNum>
  <w:abstractNum w:abstractNumId="26" w15:restartNumberingAfterBreak="0">
    <w:nsid w:val="79DA7841"/>
    <w:multiLevelType w:val="multilevel"/>
    <w:tmpl w:val="8442527C"/>
    <w:styleLink w:val="LiV"/>
    <w:lvl w:ilvl="0">
      <w:start w:val="1"/>
      <w:numFmt w:val="decimal"/>
      <w:lvlText w:val="§%1"/>
      <w:lvlJc w:val="left"/>
      <w:pPr>
        <w:tabs>
          <w:tab w:val="num" w:pos="5102"/>
        </w:tabs>
        <w:ind w:left="5102" w:firstLine="0"/>
      </w:pPr>
      <w:rPr>
        <w:rFonts w:ascii="Arial" w:hAnsi="Arial" w:cs="Aria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3991"/>
        </w:tabs>
        <w:ind w:left="3991" w:hanging="360"/>
      </w:pPr>
    </w:lvl>
    <w:lvl w:ilvl="2">
      <w:start w:val="1"/>
      <w:numFmt w:val="lowerRoman"/>
      <w:lvlText w:val="%3."/>
      <w:lvlJc w:val="right"/>
      <w:pPr>
        <w:tabs>
          <w:tab w:val="num" w:pos="4711"/>
        </w:tabs>
        <w:ind w:left="4711" w:hanging="180"/>
      </w:pPr>
    </w:lvl>
    <w:lvl w:ilvl="3">
      <w:start w:val="1"/>
      <w:numFmt w:val="decimal"/>
      <w:lvlText w:val="%4."/>
      <w:lvlJc w:val="left"/>
      <w:pPr>
        <w:tabs>
          <w:tab w:val="num" w:pos="5431"/>
        </w:tabs>
        <w:ind w:left="5431" w:hanging="360"/>
      </w:pPr>
    </w:lvl>
    <w:lvl w:ilvl="4">
      <w:start w:val="1"/>
      <w:numFmt w:val="lowerLetter"/>
      <w:lvlText w:val="%5."/>
      <w:lvlJc w:val="left"/>
      <w:pPr>
        <w:tabs>
          <w:tab w:val="num" w:pos="6151"/>
        </w:tabs>
        <w:ind w:left="6151" w:hanging="360"/>
      </w:pPr>
    </w:lvl>
    <w:lvl w:ilvl="5">
      <w:start w:val="1"/>
      <w:numFmt w:val="lowerRoman"/>
      <w:lvlText w:val="%6."/>
      <w:lvlJc w:val="right"/>
      <w:pPr>
        <w:tabs>
          <w:tab w:val="num" w:pos="6871"/>
        </w:tabs>
        <w:ind w:left="6871" w:hanging="180"/>
      </w:pPr>
    </w:lvl>
    <w:lvl w:ilvl="6">
      <w:start w:val="1"/>
      <w:numFmt w:val="decimal"/>
      <w:lvlText w:val="%7."/>
      <w:lvlJc w:val="left"/>
      <w:pPr>
        <w:tabs>
          <w:tab w:val="num" w:pos="7591"/>
        </w:tabs>
        <w:ind w:left="7591" w:hanging="360"/>
      </w:pPr>
    </w:lvl>
    <w:lvl w:ilvl="7">
      <w:start w:val="1"/>
      <w:numFmt w:val="lowerLetter"/>
      <w:lvlText w:val="%8."/>
      <w:lvlJc w:val="left"/>
      <w:pPr>
        <w:tabs>
          <w:tab w:val="num" w:pos="8311"/>
        </w:tabs>
        <w:ind w:left="8311" w:hanging="360"/>
      </w:pPr>
    </w:lvl>
    <w:lvl w:ilvl="8">
      <w:start w:val="1"/>
      <w:numFmt w:val="lowerRoman"/>
      <w:lvlText w:val="%9."/>
      <w:lvlJc w:val="right"/>
      <w:pPr>
        <w:tabs>
          <w:tab w:val="num" w:pos="9031"/>
        </w:tabs>
        <w:ind w:left="9031" w:hanging="180"/>
      </w:pPr>
    </w:lvl>
  </w:abstractNum>
  <w:abstractNum w:abstractNumId="27" w15:restartNumberingAfterBreak="0">
    <w:nsid w:val="7AD51283"/>
    <w:multiLevelType w:val="hybridMultilevel"/>
    <w:tmpl w:val="D0443FD0"/>
    <w:lvl w:ilvl="0" w:tplc="FB06E2B2">
      <w:start w:val="1"/>
      <w:numFmt w:val="decimal"/>
      <w:lvlText w:val="%1."/>
      <w:lvlJc w:val="left"/>
      <w:pPr>
        <w:ind w:left="360" w:hanging="360"/>
      </w:pPr>
    </w:lvl>
    <w:lvl w:ilvl="1" w:tplc="823498B0">
      <w:start w:val="1"/>
      <w:numFmt w:val="lowerLetter"/>
      <w:lvlText w:val="%2."/>
      <w:lvlJc w:val="left"/>
      <w:pPr>
        <w:ind w:left="1080" w:hanging="360"/>
      </w:pPr>
    </w:lvl>
    <w:lvl w:ilvl="2" w:tplc="418619E2">
      <w:start w:val="1"/>
      <w:numFmt w:val="lowerRoman"/>
      <w:lvlText w:val="%3."/>
      <w:lvlJc w:val="right"/>
      <w:pPr>
        <w:ind w:left="1800" w:hanging="180"/>
      </w:pPr>
    </w:lvl>
    <w:lvl w:ilvl="3" w:tplc="71EC0DB2" w:tentative="1">
      <w:start w:val="1"/>
      <w:numFmt w:val="decimal"/>
      <w:lvlText w:val="%4."/>
      <w:lvlJc w:val="left"/>
      <w:pPr>
        <w:ind w:left="2520" w:hanging="360"/>
      </w:pPr>
    </w:lvl>
    <w:lvl w:ilvl="4" w:tplc="C02CC98A" w:tentative="1">
      <w:start w:val="1"/>
      <w:numFmt w:val="lowerLetter"/>
      <w:lvlText w:val="%5."/>
      <w:lvlJc w:val="left"/>
      <w:pPr>
        <w:ind w:left="3240" w:hanging="360"/>
      </w:pPr>
    </w:lvl>
    <w:lvl w:ilvl="5" w:tplc="706C3B7E" w:tentative="1">
      <w:start w:val="1"/>
      <w:numFmt w:val="lowerRoman"/>
      <w:lvlText w:val="%6."/>
      <w:lvlJc w:val="right"/>
      <w:pPr>
        <w:ind w:left="3960" w:hanging="180"/>
      </w:pPr>
    </w:lvl>
    <w:lvl w:ilvl="6" w:tplc="ADBA6008" w:tentative="1">
      <w:start w:val="1"/>
      <w:numFmt w:val="decimal"/>
      <w:lvlText w:val="%7."/>
      <w:lvlJc w:val="left"/>
      <w:pPr>
        <w:ind w:left="4680" w:hanging="360"/>
      </w:pPr>
    </w:lvl>
    <w:lvl w:ilvl="7" w:tplc="8760053C" w:tentative="1">
      <w:start w:val="1"/>
      <w:numFmt w:val="lowerLetter"/>
      <w:lvlText w:val="%8."/>
      <w:lvlJc w:val="left"/>
      <w:pPr>
        <w:ind w:left="5400" w:hanging="360"/>
      </w:pPr>
    </w:lvl>
    <w:lvl w:ilvl="8" w:tplc="3904ACC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5359800">
    <w:abstractNumId w:val="14"/>
  </w:num>
  <w:num w:numId="2" w16cid:durableId="2143375570">
    <w:abstractNumId w:val="15"/>
  </w:num>
  <w:num w:numId="3" w16cid:durableId="330987463">
    <w:abstractNumId w:val="13"/>
  </w:num>
  <w:num w:numId="4" w16cid:durableId="1771050755">
    <w:abstractNumId w:val="25"/>
  </w:num>
  <w:num w:numId="5" w16cid:durableId="1931505035">
    <w:abstractNumId w:val="21"/>
  </w:num>
  <w:num w:numId="6" w16cid:durableId="475728324">
    <w:abstractNumId w:val="6"/>
  </w:num>
  <w:num w:numId="7" w16cid:durableId="1554661125">
    <w:abstractNumId w:val="19"/>
  </w:num>
  <w:num w:numId="8" w16cid:durableId="283925487">
    <w:abstractNumId w:val="16"/>
  </w:num>
  <w:num w:numId="9" w16cid:durableId="960233645">
    <w:abstractNumId w:val="7"/>
  </w:num>
  <w:num w:numId="10" w16cid:durableId="1415738077">
    <w:abstractNumId w:val="26"/>
  </w:num>
  <w:num w:numId="11" w16cid:durableId="1427653021">
    <w:abstractNumId w:val="4"/>
  </w:num>
  <w:num w:numId="12" w16cid:durableId="208610639">
    <w:abstractNumId w:val="24"/>
  </w:num>
  <w:num w:numId="13" w16cid:durableId="465663258">
    <w:abstractNumId w:val="22"/>
  </w:num>
  <w:num w:numId="14" w16cid:durableId="764807106">
    <w:abstractNumId w:val="11"/>
  </w:num>
  <w:num w:numId="15" w16cid:durableId="1444113451">
    <w:abstractNumId w:val="12"/>
  </w:num>
  <w:num w:numId="16" w16cid:durableId="1855921465">
    <w:abstractNumId w:val="27"/>
  </w:num>
  <w:num w:numId="17" w16cid:durableId="1705907193">
    <w:abstractNumId w:val="18"/>
  </w:num>
  <w:num w:numId="18" w16cid:durableId="1798257077">
    <w:abstractNumId w:val="9"/>
  </w:num>
  <w:num w:numId="19" w16cid:durableId="1995184336">
    <w:abstractNumId w:val="23"/>
  </w:num>
  <w:num w:numId="20" w16cid:durableId="1208956451">
    <w:abstractNumId w:val="8"/>
  </w:num>
  <w:num w:numId="21" w16cid:durableId="439229413">
    <w:abstractNumId w:val="2"/>
  </w:num>
  <w:num w:numId="22" w16cid:durableId="1848328166">
    <w:abstractNumId w:val="10"/>
  </w:num>
  <w:num w:numId="23" w16cid:durableId="162361655">
    <w:abstractNumId w:val="1"/>
  </w:num>
  <w:num w:numId="24" w16cid:durableId="1759904430">
    <w:abstractNumId w:val="5"/>
  </w:num>
  <w:num w:numId="25" w16cid:durableId="2085564268">
    <w:abstractNumId w:val="17"/>
  </w:num>
  <w:num w:numId="26" w16cid:durableId="924462969">
    <w:abstractNumId w:val="3"/>
  </w:num>
  <w:num w:numId="27" w16cid:durableId="1401204">
    <w:abstractNumId w:val="20"/>
  </w:num>
  <w:num w:numId="28" w16cid:durableId="1971278386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ocumentProtection w:edit="forms" w:enforcement="1" w:cryptProviderType="rsaAES" w:cryptAlgorithmClass="hash" w:cryptAlgorithmType="typeAny" w:cryptAlgorithmSid="14" w:cryptSpinCount="100000" w:hash="Xe+Qhr17PQ8N1iDKpcBHHNfr1S/L8mUFzTvXmCS/Pq2/eNy5MAJVHgkeEFRJczWchLYh2z+2nbM6SHH5TIXb0w==" w:salt="EzSMB3WXs4BSAOLs2sz9MA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14"/>
    <w:rsid w:val="000016B6"/>
    <w:rsid w:val="00003333"/>
    <w:rsid w:val="00005559"/>
    <w:rsid w:val="00010155"/>
    <w:rsid w:val="000131CB"/>
    <w:rsid w:val="00013417"/>
    <w:rsid w:val="00015BB0"/>
    <w:rsid w:val="00016661"/>
    <w:rsid w:val="000179E2"/>
    <w:rsid w:val="00024B81"/>
    <w:rsid w:val="00024ED1"/>
    <w:rsid w:val="00031B65"/>
    <w:rsid w:val="0003435F"/>
    <w:rsid w:val="00034C15"/>
    <w:rsid w:val="00035C98"/>
    <w:rsid w:val="0004041D"/>
    <w:rsid w:val="000428CE"/>
    <w:rsid w:val="0004638A"/>
    <w:rsid w:val="00046924"/>
    <w:rsid w:val="000557F8"/>
    <w:rsid w:val="00061704"/>
    <w:rsid w:val="00073230"/>
    <w:rsid w:val="00074B07"/>
    <w:rsid w:val="0008490B"/>
    <w:rsid w:val="000860F5"/>
    <w:rsid w:val="00086CC1"/>
    <w:rsid w:val="00091446"/>
    <w:rsid w:val="00094BCE"/>
    <w:rsid w:val="00094F94"/>
    <w:rsid w:val="00097261"/>
    <w:rsid w:val="000972A4"/>
    <w:rsid w:val="000A0974"/>
    <w:rsid w:val="000A2416"/>
    <w:rsid w:val="000A445C"/>
    <w:rsid w:val="000A631B"/>
    <w:rsid w:val="000B0609"/>
    <w:rsid w:val="000B4836"/>
    <w:rsid w:val="000C22D7"/>
    <w:rsid w:val="000C4F88"/>
    <w:rsid w:val="000C7A3C"/>
    <w:rsid w:val="000D382A"/>
    <w:rsid w:val="000D5F17"/>
    <w:rsid w:val="000F1057"/>
    <w:rsid w:val="000F24D7"/>
    <w:rsid w:val="000F6199"/>
    <w:rsid w:val="000F7EFD"/>
    <w:rsid w:val="00100061"/>
    <w:rsid w:val="001051F2"/>
    <w:rsid w:val="00107DA2"/>
    <w:rsid w:val="00110EFF"/>
    <w:rsid w:val="00116E5F"/>
    <w:rsid w:val="0012231C"/>
    <w:rsid w:val="001254D7"/>
    <w:rsid w:val="0012747D"/>
    <w:rsid w:val="00127B27"/>
    <w:rsid w:val="001316B5"/>
    <w:rsid w:val="001321E1"/>
    <w:rsid w:val="00133BAB"/>
    <w:rsid w:val="00136491"/>
    <w:rsid w:val="001367A6"/>
    <w:rsid w:val="001405F7"/>
    <w:rsid w:val="00142780"/>
    <w:rsid w:val="001431BF"/>
    <w:rsid w:val="00155728"/>
    <w:rsid w:val="001612E3"/>
    <w:rsid w:val="0016243A"/>
    <w:rsid w:val="001637BC"/>
    <w:rsid w:val="001655B0"/>
    <w:rsid w:val="00177441"/>
    <w:rsid w:val="0017777B"/>
    <w:rsid w:val="00180FE7"/>
    <w:rsid w:val="0018179B"/>
    <w:rsid w:val="00182657"/>
    <w:rsid w:val="001840C5"/>
    <w:rsid w:val="00187C57"/>
    <w:rsid w:val="001943E3"/>
    <w:rsid w:val="001960EE"/>
    <w:rsid w:val="001A0D87"/>
    <w:rsid w:val="001A0F2E"/>
    <w:rsid w:val="001B0907"/>
    <w:rsid w:val="001B5546"/>
    <w:rsid w:val="001B71A2"/>
    <w:rsid w:val="001C030F"/>
    <w:rsid w:val="001C1CBE"/>
    <w:rsid w:val="001C4495"/>
    <w:rsid w:val="001C4975"/>
    <w:rsid w:val="001D6910"/>
    <w:rsid w:val="001F04F4"/>
    <w:rsid w:val="001F4B31"/>
    <w:rsid w:val="001F59D3"/>
    <w:rsid w:val="001F6A22"/>
    <w:rsid w:val="001F7E3C"/>
    <w:rsid w:val="00200C70"/>
    <w:rsid w:val="00211AF8"/>
    <w:rsid w:val="00213245"/>
    <w:rsid w:val="002142B6"/>
    <w:rsid w:val="00220287"/>
    <w:rsid w:val="0022151B"/>
    <w:rsid w:val="00222509"/>
    <w:rsid w:val="0022451B"/>
    <w:rsid w:val="00236DBB"/>
    <w:rsid w:val="00241E71"/>
    <w:rsid w:val="00242FB0"/>
    <w:rsid w:val="00244A36"/>
    <w:rsid w:val="002539AF"/>
    <w:rsid w:val="002610E2"/>
    <w:rsid w:val="00264121"/>
    <w:rsid w:val="00265D79"/>
    <w:rsid w:val="0027132C"/>
    <w:rsid w:val="002729C2"/>
    <w:rsid w:val="00274A7B"/>
    <w:rsid w:val="002767A2"/>
    <w:rsid w:val="002865AE"/>
    <w:rsid w:val="00287D5A"/>
    <w:rsid w:val="002939D7"/>
    <w:rsid w:val="00294746"/>
    <w:rsid w:val="00295447"/>
    <w:rsid w:val="0029567E"/>
    <w:rsid w:val="00295CA4"/>
    <w:rsid w:val="00296B25"/>
    <w:rsid w:val="002970F8"/>
    <w:rsid w:val="002A0F0D"/>
    <w:rsid w:val="002A39F1"/>
    <w:rsid w:val="002A4274"/>
    <w:rsid w:val="002A52BC"/>
    <w:rsid w:val="002A559F"/>
    <w:rsid w:val="002A7983"/>
    <w:rsid w:val="002B02A6"/>
    <w:rsid w:val="002B1D6A"/>
    <w:rsid w:val="002B3288"/>
    <w:rsid w:val="002B559C"/>
    <w:rsid w:val="002B7064"/>
    <w:rsid w:val="002C03B9"/>
    <w:rsid w:val="002C5FF9"/>
    <w:rsid w:val="002D4284"/>
    <w:rsid w:val="002D5614"/>
    <w:rsid w:val="002D7A6E"/>
    <w:rsid w:val="002D7F09"/>
    <w:rsid w:val="002E3113"/>
    <w:rsid w:val="002E37F3"/>
    <w:rsid w:val="002F0EE5"/>
    <w:rsid w:val="002F6D16"/>
    <w:rsid w:val="00300070"/>
    <w:rsid w:val="003021ED"/>
    <w:rsid w:val="00304845"/>
    <w:rsid w:val="00310235"/>
    <w:rsid w:val="00314110"/>
    <w:rsid w:val="0031548C"/>
    <w:rsid w:val="00315A7D"/>
    <w:rsid w:val="00333A3C"/>
    <w:rsid w:val="00337CCE"/>
    <w:rsid w:val="003415A4"/>
    <w:rsid w:val="00351AAA"/>
    <w:rsid w:val="00352B23"/>
    <w:rsid w:val="0035342C"/>
    <w:rsid w:val="00354673"/>
    <w:rsid w:val="003624A9"/>
    <w:rsid w:val="003660C3"/>
    <w:rsid w:val="00370D71"/>
    <w:rsid w:val="00373D2B"/>
    <w:rsid w:val="0038155C"/>
    <w:rsid w:val="00392A9D"/>
    <w:rsid w:val="00395A0D"/>
    <w:rsid w:val="003A0C96"/>
    <w:rsid w:val="003A30D8"/>
    <w:rsid w:val="003A66F9"/>
    <w:rsid w:val="003A7E05"/>
    <w:rsid w:val="003B6356"/>
    <w:rsid w:val="003B66CE"/>
    <w:rsid w:val="003B7D36"/>
    <w:rsid w:val="003C05A7"/>
    <w:rsid w:val="003C05EF"/>
    <w:rsid w:val="003C0CCE"/>
    <w:rsid w:val="003D01DD"/>
    <w:rsid w:val="003D03BC"/>
    <w:rsid w:val="003D2C7D"/>
    <w:rsid w:val="003D6262"/>
    <w:rsid w:val="003D651B"/>
    <w:rsid w:val="003D7DB9"/>
    <w:rsid w:val="003E32E7"/>
    <w:rsid w:val="003E3465"/>
    <w:rsid w:val="003E47C4"/>
    <w:rsid w:val="003F0784"/>
    <w:rsid w:val="003F07E1"/>
    <w:rsid w:val="003F1A77"/>
    <w:rsid w:val="00404524"/>
    <w:rsid w:val="0040655A"/>
    <w:rsid w:val="00407742"/>
    <w:rsid w:val="004119E5"/>
    <w:rsid w:val="00413E94"/>
    <w:rsid w:val="004142A7"/>
    <w:rsid w:val="00415110"/>
    <w:rsid w:val="00416976"/>
    <w:rsid w:val="004200E9"/>
    <w:rsid w:val="00421188"/>
    <w:rsid w:val="00427A45"/>
    <w:rsid w:val="00427AFD"/>
    <w:rsid w:val="00431834"/>
    <w:rsid w:val="00432A2B"/>
    <w:rsid w:val="004348DB"/>
    <w:rsid w:val="00441756"/>
    <w:rsid w:val="00452FD3"/>
    <w:rsid w:val="00454B94"/>
    <w:rsid w:val="004550F7"/>
    <w:rsid w:val="004574B7"/>
    <w:rsid w:val="00463180"/>
    <w:rsid w:val="00464120"/>
    <w:rsid w:val="00464358"/>
    <w:rsid w:val="0046473D"/>
    <w:rsid w:val="004662DA"/>
    <w:rsid w:val="004664B2"/>
    <w:rsid w:val="0046777C"/>
    <w:rsid w:val="004700DF"/>
    <w:rsid w:val="004736B8"/>
    <w:rsid w:val="00490D1A"/>
    <w:rsid w:val="00490F4A"/>
    <w:rsid w:val="00495D42"/>
    <w:rsid w:val="00497B64"/>
    <w:rsid w:val="004A2059"/>
    <w:rsid w:val="004A736C"/>
    <w:rsid w:val="004B114D"/>
    <w:rsid w:val="004B5D61"/>
    <w:rsid w:val="004C0CE1"/>
    <w:rsid w:val="004C3DE8"/>
    <w:rsid w:val="004C4573"/>
    <w:rsid w:val="004C5191"/>
    <w:rsid w:val="004E3606"/>
    <w:rsid w:val="004E46C3"/>
    <w:rsid w:val="004F48E1"/>
    <w:rsid w:val="004F5693"/>
    <w:rsid w:val="00501055"/>
    <w:rsid w:val="00504FFD"/>
    <w:rsid w:val="005060E2"/>
    <w:rsid w:val="0050758D"/>
    <w:rsid w:val="00514AAA"/>
    <w:rsid w:val="00516D7D"/>
    <w:rsid w:val="005172C6"/>
    <w:rsid w:val="00524F40"/>
    <w:rsid w:val="00524F9B"/>
    <w:rsid w:val="005252C6"/>
    <w:rsid w:val="00525658"/>
    <w:rsid w:val="00527DF9"/>
    <w:rsid w:val="005318B1"/>
    <w:rsid w:val="0053205F"/>
    <w:rsid w:val="00536D8C"/>
    <w:rsid w:val="005371B0"/>
    <w:rsid w:val="005373A5"/>
    <w:rsid w:val="005403BF"/>
    <w:rsid w:val="0054123D"/>
    <w:rsid w:val="00541582"/>
    <w:rsid w:val="00550F03"/>
    <w:rsid w:val="005544AB"/>
    <w:rsid w:val="00560AC6"/>
    <w:rsid w:val="0056165C"/>
    <w:rsid w:val="00563ECC"/>
    <w:rsid w:val="00564A42"/>
    <w:rsid w:val="00567617"/>
    <w:rsid w:val="00567AA7"/>
    <w:rsid w:val="005706CA"/>
    <w:rsid w:val="0057124B"/>
    <w:rsid w:val="00581892"/>
    <w:rsid w:val="00582E9B"/>
    <w:rsid w:val="00583392"/>
    <w:rsid w:val="00585390"/>
    <w:rsid w:val="00587685"/>
    <w:rsid w:val="005907AD"/>
    <w:rsid w:val="00593C49"/>
    <w:rsid w:val="00597A65"/>
    <w:rsid w:val="005A156B"/>
    <w:rsid w:val="005B104A"/>
    <w:rsid w:val="005B5B5B"/>
    <w:rsid w:val="005B7DA7"/>
    <w:rsid w:val="005C1B5F"/>
    <w:rsid w:val="005C27D0"/>
    <w:rsid w:val="005C37A0"/>
    <w:rsid w:val="005C39CC"/>
    <w:rsid w:val="005D22B9"/>
    <w:rsid w:val="005D71C7"/>
    <w:rsid w:val="005E03AD"/>
    <w:rsid w:val="005E1548"/>
    <w:rsid w:val="005E268A"/>
    <w:rsid w:val="005E4AF8"/>
    <w:rsid w:val="005E5AEF"/>
    <w:rsid w:val="005E7B20"/>
    <w:rsid w:val="005F022D"/>
    <w:rsid w:val="005F0707"/>
    <w:rsid w:val="0060284E"/>
    <w:rsid w:val="00603DF2"/>
    <w:rsid w:val="00604EF3"/>
    <w:rsid w:val="00610AEA"/>
    <w:rsid w:val="006123C1"/>
    <w:rsid w:val="006129C9"/>
    <w:rsid w:val="00613BDF"/>
    <w:rsid w:val="00615D4D"/>
    <w:rsid w:val="00615DDA"/>
    <w:rsid w:val="00615EC9"/>
    <w:rsid w:val="00617008"/>
    <w:rsid w:val="00617BDC"/>
    <w:rsid w:val="0062164C"/>
    <w:rsid w:val="00622289"/>
    <w:rsid w:val="006322C6"/>
    <w:rsid w:val="006341A5"/>
    <w:rsid w:val="0063719F"/>
    <w:rsid w:val="006401F7"/>
    <w:rsid w:val="00641E2E"/>
    <w:rsid w:val="00643F76"/>
    <w:rsid w:val="006442B4"/>
    <w:rsid w:val="006460A1"/>
    <w:rsid w:val="006463B5"/>
    <w:rsid w:val="00652D04"/>
    <w:rsid w:val="00653170"/>
    <w:rsid w:val="00656B7C"/>
    <w:rsid w:val="00660322"/>
    <w:rsid w:val="00662318"/>
    <w:rsid w:val="00665B61"/>
    <w:rsid w:val="00672965"/>
    <w:rsid w:val="00675563"/>
    <w:rsid w:val="00675EE3"/>
    <w:rsid w:val="00681B63"/>
    <w:rsid w:val="00683AC7"/>
    <w:rsid w:val="00687259"/>
    <w:rsid w:val="0069064C"/>
    <w:rsid w:val="0069657E"/>
    <w:rsid w:val="006A365B"/>
    <w:rsid w:val="006A38BE"/>
    <w:rsid w:val="006A3C47"/>
    <w:rsid w:val="006A5B0D"/>
    <w:rsid w:val="006B0346"/>
    <w:rsid w:val="006B41EE"/>
    <w:rsid w:val="006B510D"/>
    <w:rsid w:val="006B5322"/>
    <w:rsid w:val="006B7A89"/>
    <w:rsid w:val="006C22ED"/>
    <w:rsid w:val="006C42D2"/>
    <w:rsid w:val="006C76D9"/>
    <w:rsid w:val="006D0237"/>
    <w:rsid w:val="006D310A"/>
    <w:rsid w:val="006D52ED"/>
    <w:rsid w:val="006E4FE6"/>
    <w:rsid w:val="006E5019"/>
    <w:rsid w:val="006E7259"/>
    <w:rsid w:val="006E7875"/>
    <w:rsid w:val="006F568E"/>
    <w:rsid w:val="0070261E"/>
    <w:rsid w:val="00702D99"/>
    <w:rsid w:val="0070399E"/>
    <w:rsid w:val="0070689B"/>
    <w:rsid w:val="007100C9"/>
    <w:rsid w:val="0071783C"/>
    <w:rsid w:val="00721BA2"/>
    <w:rsid w:val="00721D0B"/>
    <w:rsid w:val="00731268"/>
    <w:rsid w:val="00731882"/>
    <w:rsid w:val="00733B13"/>
    <w:rsid w:val="00734460"/>
    <w:rsid w:val="007355D4"/>
    <w:rsid w:val="00735881"/>
    <w:rsid w:val="00742E4C"/>
    <w:rsid w:val="007437CB"/>
    <w:rsid w:val="007442CC"/>
    <w:rsid w:val="00744422"/>
    <w:rsid w:val="007452DA"/>
    <w:rsid w:val="00753BD3"/>
    <w:rsid w:val="00753D73"/>
    <w:rsid w:val="00756EF7"/>
    <w:rsid w:val="00757DB4"/>
    <w:rsid w:val="00762453"/>
    <w:rsid w:val="007667E5"/>
    <w:rsid w:val="007748C9"/>
    <w:rsid w:val="00776259"/>
    <w:rsid w:val="007762C6"/>
    <w:rsid w:val="00781CBD"/>
    <w:rsid w:val="007827B8"/>
    <w:rsid w:val="00782F62"/>
    <w:rsid w:val="007861D3"/>
    <w:rsid w:val="00794C78"/>
    <w:rsid w:val="007A5AEB"/>
    <w:rsid w:val="007A648F"/>
    <w:rsid w:val="007B35B4"/>
    <w:rsid w:val="007B43D0"/>
    <w:rsid w:val="007C078E"/>
    <w:rsid w:val="007C1F95"/>
    <w:rsid w:val="007C2DCC"/>
    <w:rsid w:val="007C73E5"/>
    <w:rsid w:val="007D196D"/>
    <w:rsid w:val="007D2A77"/>
    <w:rsid w:val="007D3888"/>
    <w:rsid w:val="007E3493"/>
    <w:rsid w:val="007E4186"/>
    <w:rsid w:val="007E6F36"/>
    <w:rsid w:val="007F6868"/>
    <w:rsid w:val="007F7A91"/>
    <w:rsid w:val="008139E7"/>
    <w:rsid w:val="00813FB9"/>
    <w:rsid w:val="008161CA"/>
    <w:rsid w:val="0081631F"/>
    <w:rsid w:val="00816549"/>
    <w:rsid w:val="00820325"/>
    <w:rsid w:val="008250A8"/>
    <w:rsid w:val="00826937"/>
    <w:rsid w:val="00831715"/>
    <w:rsid w:val="008318A9"/>
    <w:rsid w:val="00835712"/>
    <w:rsid w:val="0084205B"/>
    <w:rsid w:val="008428BB"/>
    <w:rsid w:val="00843B4B"/>
    <w:rsid w:val="00843F48"/>
    <w:rsid w:val="0084549A"/>
    <w:rsid w:val="008478C3"/>
    <w:rsid w:val="00855149"/>
    <w:rsid w:val="008578B7"/>
    <w:rsid w:val="00857F70"/>
    <w:rsid w:val="00861B23"/>
    <w:rsid w:val="008679D1"/>
    <w:rsid w:val="00867E8C"/>
    <w:rsid w:val="00870F5D"/>
    <w:rsid w:val="00876C18"/>
    <w:rsid w:val="00880743"/>
    <w:rsid w:val="00880EEC"/>
    <w:rsid w:val="00881EA7"/>
    <w:rsid w:val="008845CA"/>
    <w:rsid w:val="00884E71"/>
    <w:rsid w:val="008933EF"/>
    <w:rsid w:val="0089462F"/>
    <w:rsid w:val="008A0E7C"/>
    <w:rsid w:val="008A5522"/>
    <w:rsid w:val="008A56AC"/>
    <w:rsid w:val="008A6DDA"/>
    <w:rsid w:val="008C32B4"/>
    <w:rsid w:val="008C78F6"/>
    <w:rsid w:val="008D7128"/>
    <w:rsid w:val="008E0CA3"/>
    <w:rsid w:val="008E2DCF"/>
    <w:rsid w:val="008E4B74"/>
    <w:rsid w:val="008E7410"/>
    <w:rsid w:val="008F03DE"/>
    <w:rsid w:val="008F2FB3"/>
    <w:rsid w:val="009049F3"/>
    <w:rsid w:val="009049F8"/>
    <w:rsid w:val="00911B7D"/>
    <w:rsid w:val="009152A2"/>
    <w:rsid w:val="009174BC"/>
    <w:rsid w:val="00917F23"/>
    <w:rsid w:val="009204CD"/>
    <w:rsid w:val="00920920"/>
    <w:rsid w:val="00923F62"/>
    <w:rsid w:val="00930FF1"/>
    <w:rsid w:val="0093369C"/>
    <w:rsid w:val="009367A8"/>
    <w:rsid w:val="00943949"/>
    <w:rsid w:val="009445AE"/>
    <w:rsid w:val="009471B5"/>
    <w:rsid w:val="00951C88"/>
    <w:rsid w:val="00955DB8"/>
    <w:rsid w:val="00957810"/>
    <w:rsid w:val="00961693"/>
    <w:rsid w:val="0096282A"/>
    <w:rsid w:val="00963911"/>
    <w:rsid w:val="00971B32"/>
    <w:rsid w:val="00972D71"/>
    <w:rsid w:val="009742BA"/>
    <w:rsid w:val="009746E1"/>
    <w:rsid w:val="00983E39"/>
    <w:rsid w:val="009840BE"/>
    <w:rsid w:val="00986ABF"/>
    <w:rsid w:val="009870F9"/>
    <w:rsid w:val="0098715A"/>
    <w:rsid w:val="00992E14"/>
    <w:rsid w:val="009A14B7"/>
    <w:rsid w:val="009A2124"/>
    <w:rsid w:val="009A2281"/>
    <w:rsid w:val="009A4516"/>
    <w:rsid w:val="009A5DCB"/>
    <w:rsid w:val="009B05D3"/>
    <w:rsid w:val="009B1150"/>
    <w:rsid w:val="009B125B"/>
    <w:rsid w:val="009B1B54"/>
    <w:rsid w:val="009B595A"/>
    <w:rsid w:val="009B5D44"/>
    <w:rsid w:val="009C0B10"/>
    <w:rsid w:val="009C11A5"/>
    <w:rsid w:val="009C1D2A"/>
    <w:rsid w:val="009C3BC8"/>
    <w:rsid w:val="009C3CDB"/>
    <w:rsid w:val="009C75D7"/>
    <w:rsid w:val="009D0C16"/>
    <w:rsid w:val="009D1D16"/>
    <w:rsid w:val="009D31D1"/>
    <w:rsid w:val="009D33D7"/>
    <w:rsid w:val="009D5A9D"/>
    <w:rsid w:val="009E0B40"/>
    <w:rsid w:val="009E134A"/>
    <w:rsid w:val="009E3C08"/>
    <w:rsid w:val="009E481B"/>
    <w:rsid w:val="009E7113"/>
    <w:rsid w:val="009F0DB2"/>
    <w:rsid w:val="009F5C4A"/>
    <w:rsid w:val="00A021F5"/>
    <w:rsid w:val="00A041D5"/>
    <w:rsid w:val="00A05F22"/>
    <w:rsid w:val="00A16165"/>
    <w:rsid w:val="00A2247A"/>
    <w:rsid w:val="00A24F13"/>
    <w:rsid w:val="00A30535"/>
    <w:rsid w:val="00A35DE7"/>
    <w:rsid w:val="00A361B2"/>
    <w:rsid w:val="00A40EC7"/>
    <w:rsid w:val="00A60B5F"/>
    <w:rsid w:val="00A61F22"/>
    <w:rsid w:val="00A65602"/>
    <w:rsid w:val="00A679E7"/>
    <w:rsid w:val="00A704C6"/>
    <w:rsid w:val="00A7094B"/>
    <w:rsid w:val="00A76465"/>
    <w:rsid w:val="00A810B6"/>
    <w:rsid w:val="00A84E3E"/>
    <w:rsid w:val="00A91A72"/>
    <w:rsid w:val="00AA0BB1"/>
    <w:rsid w:val="00AA130B"/>
    <w:rsid w:val="00AA4443"/>
    <w:rsid w:val="00AA477A"/>
    <w:rsid w:val="00AA5E63"/>
    <w:rsid w:val="00AA694F"/>
    <w:rsid w:val="00AA720C"/>
    <w:rsid w:val="00AB08A5"/>
    <w:rsid w:val="00AB3440"/>
    <w:rsid w:val="00AC3B5C"/>
    <w:rsid w:val="00AC4FD2"/>
    <w:rsid w:val="00AC5330"/>
    <w:rsid w:val="00AC7516"/>
    <w:rsid w:val="00AD3F3F"/>
    <w:rsid w:val="00AE213E"/>
    <w:rsid w:val="00AE4AFE"/>
    <w:rsid w:val="00AF1ACC"/>
    <w:rsid w:val="00B00902"/>
    <w:rsid w:val="00B00E26"/>
    <w:rsid w:val="00B04A1B"/>
    <w:rsid w:val="00B05A63"/>
    <w:rsid w:val="00B05F1E"/>
    <w:rsid w:val="00B0612A"/>
    <w:rsid w:val="00B072A9"/>
    <w:rsid w:val="00B1228E"/>
    <w:rsid w:val="00B128A0"/>
    <w:rsid w:val="00B25AA1"/>
    <w:rsid w:val="00B25FF1"/>
    <w:rsid w:val="00B3069F"/>
    <w:rsid w:val="00B313E7"/>
    <w:rsid w:val="00B33EC0"/>
    <w:rsid w:val="00B34949"/>
    <w:rsid w:val="00B359BC"/>
    <w:rsid w:val="00B41957"/>
    <w:rsid w:val="00B425BB"/>
    <w:rsid w:val="00B43966"/>
    <w:rsid w:val="00B43FC8"/>
    <w:rsid w:val="00B44181"/>
    <w:rsid w:val="00B45F6D"/>
    <w:rsid w:val="00B46D9A"/>
    <w:rsid w:val="00B5056A"/>
    <w:rsid w:val="00B5766F"/>
    <w:rsid w:val="00B60B66"/>
    <w:rsid w:val="00B656C6"/>
    <w:rsid w:val="00B66BCB"/>
    <w:rsid w:val="00B66DEC"/>
    <w:rsid w:val="00B6749E"/>
    <w:rsid w:val="00B6750F"/>
    <w:rsid w:val="00B7045A"/>
    <w:rsid w:val="00B71E93"/>
    <w:rsid w:val="00B7406B"/>
    <w:rsid w:val="00B74804"/>
    <w:rsid w:val="00B7526B"/>
    <w:rsid w:val="00B811E7"/>
    <w:rsid w:val="00B82846"/>
    <w:rsid w:val="00B8500E"/>
    <w:rsid w:val="00B85D4C"/>
    <w:rsid w:val="00B871F0"/>
    <w:rsid w:val="00B87810"/>
    <w:rsid w:val="00B921E4"/>
    <w:rsid w:val="00B94109"/>
    <w:rsid w:val="00B960A2"/>
    <w:rsid w:val="00B9708E"/>
    <w:rsid w:val="00BA0195"/>
    <w:rsid w:val="00BA5A5A"/>
    <w:rsid w:val="00BA637D"/>
    <w:rsid w:val="00BC27A6"/>
    <w:rsid w:val="00BC44BC"/>
    <w:rsid w:val="00BC6011"/>
    <w:rsid w:val="00BD120E"/>
    <w:rsid w:val="00BF0F24"/>
    <w:rsid w:val="00BF363A"/>
    <w:rsid w:val="00BF42BC"/>
    <w:rsid w:val="00BF5FC8"/>
    <w:rsid w:val="00BF62E2"/>
    <w:rsid w:val="00C0176B"/>
    <w:rsid w:val="00C13864"/>
    <w:rsid w:val="00C23183"/>
    <w:rsid w:val="00C25ABD"/>
    <w:rsid w:val="00C3080B"/>
    <w:rsid w:val="00C30E42"/>
    <w:rsid w:val="00C311A5"/>
    <w:rsid w:val="00C316C0"/>
    <w:rsid w:val="00C32A37"/>
    <w:rsid w:val="00C33205"/>
    <w:rsid w:val="00C33A89"/>
    <w:rsid w:val="00C36A77"/>
    <w:rsid w:val="00C36C1D"/>
    <w:rsid w:val="00C37282"/>
    <w:rsid w:val="00C377A9"/>
    <w:rsid w:val="00C37B28"/>
    <w:rsid w:val="00C403DE"/>
    <w:rsid w:val="00C459DA"/>
    <w:rsid w:val="00C46A9D"/>
    <w:rsid w:val="00C47F22"/>
    <w:rsid w:val="00C60684"/>
    <w:rsid w:val="00C619F4"/>
    <w:rsid w:val="00C6217F"/>
    <w:rsid w:val="00C62F0C"/>
    <w:rsid w:val="00C64008"/>
    <w:rsid w:val="00C71A0B"/>
    <w:rsid w:val="00C73DCF"/>
    <w:rsid w:val="00C77BC1"/>
    <w:rsid w:val="00C85107"/>
    <w:rsid w:val="00C8689A"/>
    <w:rsid w:val="00C9602C"/>
    <w:rsid w:val="00C96424"/>
    <w:rsid w:val="00CA07CC"/>
    <w:rsid w:val="00CA249A"/>
    <w:rsid w:val="00CA411F"/>
    <w:rsid w:val="00CA504B"/>
    <w:rsid w:val="00CA7252"/>
    <w:rsid w:val="00CB0B90"/>
    <w:rsid w:val="00CB3F98"/>
    <w:rsid w:val="00CB6171"/>
    <w:rsid w:val="00CB703E"/>
    <w:rsid w:val="00CC0059"/>
    <w:rsid w:val="00CC0FFC"/>
    <w:rsid w:val="00CC474F"/>
    <w:rsid w:val="00CC4827"/>
    <w:rsid w:val="00CC590C"/>
    <w:rsid w:val="00CC6C10"/>
    <w:rsid w:val="00CC75C4"/>
    <w:rsid w:val="00CC7621"/>
    <w:rsid w:val="00CD03EE"/>
    <w:rsid w:val="00CD10E3"/>
    <w:rsid w:val="00CD3F2E"/>
    <w:rsid w:val="00CE0C32"/>
    <w:rsid w:val="00CE0E66"/>
    <w:rsid w:val="00CE6E3F"/>
    <w:rsid w:val="00CF59E9"/>
    <w:rsid w:val="00CF7888"/>
    <w:rsid w:val="00D05CDD"/>
    <w:rsid w:val="00D065C6"/>
    <w:rsid w:val="00D06F45"/>
    <w:rsid w:val="00D10469"/>
    <w:rsid w:val="00D109AE"/>
    <w:rsid w:val="00D21615"/>
    <w:rsid w:val="00D27130"/>
    <w:rsid w:val="00D27DA0"/>
    <w:rsid w:val="00D3021E"/>
    <w:rsid w:val="00D33A83"/>
    <w:rsid w:val="00D348BC"/>
    <w:rsid w:val="00D42387"/>
    <w:rsid w:val="00D43D32"/>
    <w:rsid w:val="00D443AA"/>
    <w:rsid w:val="00D45D33"/>
    <w:rsid w:val="00D5654F"/>
    <w:rsid w:val="00D62519"/>
    <w:rsid w:val="00D62E4B"/>
    <w:rsid w:val="00D6555E"/>
    <w:rsid w:val="00D70BEE"/>
    <w:rsid w:val="00D7108B"/>
    <w:rsid w:val="00D73DC3"/>
    <w:rsid w:val="00D73E69"/>
    <w:rsid w:val="00D74114"/>
    <w:rsid w:val="00D76984"/>
    <w:rsid w:val="00D80027"/>
    <w:rsid w:val="00D80CB1"/>
    <w:rsid w:val="00D81F5B"/>
    <w:rsid w:val="00D93D00"/>
    <w:rsid w:val="00D96CC6"/>
    <w:rsid w:val="00D9720C"/>
    <w:rsid w:val="00D97FD9"/>
    <w:rsid w:val="00DA4328"/>
    <w:rsid w:val="00DA78A1"/>
    <w:rsid w:val="00DA7FF0"/>
    <w:rsid w:val="00DB1833"/>
    <w:rsid w:val="00DB61A4"/>
    <w:rsid w:val="00DC0555"/>
    <w:rsid w:val="00DC0579"/>
    <w:rsid w:val="00DC150E"/>
    <w:rsid w:val="00DC43B8"/>
    <w:rsid w:val="00DD05BC"/>
    <w:rsid w:val="00DD18A0"/>
    <w:rsid w:val="00DD2D71"/>
    <w:rsid w:val="00DD382C"/>
    <w:rsid w:val="00DD384F"/>
    <w:rsid w:val="00DE1E76"/>
    <w:rsid w:val="00DE23EF"/>
    <w:rsid w:val="00DF09DF"/>
    <w:rsid w:val="00DF332B"/>
    <w:rsid w:val="00DF47A4"/>
    <w:rsid w:val="00E01A34"/>
    <w:rsid w:val="00E02D8E"/>
    <w:rsid w:val="00E04355"/>
    <w:rsid w:val="00E054C3"/>
    <w:rsid w:val="00E07232"/>
    <w:rsid w:val="00E1099D"/>
    <w:rsid w:val="00E12D15"/>
    <w:rsid w:val="00E13073"/>
    <w:rsid w:val="00E142A7"/>
    <w:rsid w:val="00E15363"/>
    <w:rsid w:val="00E15AC4"/>
    <w:rsid w:val="00E1766D"/>
    <w:rsid w:val="00E2485B"/>
    <w:rsid w:val="00E2693D"/>
    <w:rsid w:val="00E3189E"/>
    <w:rsid w:val="00E36183"/>
    <w:rsid w:val="00E4549C"/>
    <w:rsid w:val="00E53B1A"/>
    <w:rsid w:val="00E60C93"/>
    <w:rsid w:val="00E61092"/>
    <w:rsid w:val="00E62EDA"/>
    <w:rsid w:val="00E648E2"/>
    <w:rsid w:val="00E70BBE"/>
    <w:rsid w:val="00E771FB"/>
    <w:rsid w:val="00E77C74"/>
    <w:rsid w:val="00E861AB"/>
    <w:rsid w:val="00E9133F"/>
    <w:rsid w:val="00E93AA8"/>
    <w:rsid w:val="00EA335E"/>
    <w:rsid w:val="00EA3A09"/>
    <w:rsid w:val="00EA6744"/>
    <w:rsid w:val="00EA677A"/>
    <w:rsid w:val="00EB4831"/>
    <w:rsid w:val="00EB4E4A"/>
    <w:rsid w:val="00EC3625"/>
    <w:rsid w:val="00EC546F"/>
    <w:rsid w:val="00EC6F1B"/>
    <w:rsid w:val="00EC7F43"/>
    <w:rsid w:val="00ED199F"/>
    <w:rsid w:val="00ED46D1"/>
    <w:rsid w:val="00ED6D18"/>
    <w:rsid w:val="00ED6D9C"/>
    <w:rsid w:val="00EE065A"/>
    <w:rsid w:val="00EE461D"/>
    <w:rsid w:val="00EF19C5"/>
    <w:rsid w:val="00EF19E6"/>
    <w:rsid w:val="00EF5C84"/>
    <w:rsid w:val="00EF606A"/>
    <w:rsid w:val="00F008A7"/>
    <w:rsid w:val="00F01C43"/>
    <w:rsid w:val="00F0670D"/>
    <w:rsid w:val="00F07482"/>
    <w:rsid w:val="00F10A50"/>
    <w:rsid w:val="00F10AD6"/>
    <w:rsid w:val="00F1214B"/>
    <w:rsid w:val="00F1549F"/>
    <w:rsid w:val="00F15B25"/>
    <w:rsid w:val="00F15BD0"/>
    <w:rsid w:val="00F21939"/>
    <w:rsid w:val="00F22497"/>
    <w:rsid w:val="00F22E60"/>
    <w:rsid w:val="00F24E72"/>
    <w:rsid w:val="00F31BE0"/>
    <w:rsid w:val="00F36A05"/>
    <w:rsid w:val="00F40BB0"/>
    <w:rsid w:val="00F421B8"/>
    <w:rsid w:val="00F4783D"/>
    <w:rsid w:val="00F50488"/>
    <w:rsid w:val="00F55FBD"/>
    <w:rsid w:val="00F606BE"/>
    <w:rsid w:val="00F6089D"/>
    <w:rsid w:val="00F6196E"/>
    <w:rsid w:val="00F623BA"/>
    <w:rsid w:val="00F64497"/>
    <w:rsid w:val="00F666A0"/>
    <w:rsid w:val="00F672C6"/>
    <w:rsid w:val="00F67F4D"/>
    <w:rsid w:val="00F71849"/>
    <w:rsid w:val="00F75538"/>
    <w:rsid w:val="00F7583B"/>
    <w:rsid w:val="00F9132E"/>
    <w:rsid w:val="00F940A1"/>
    <w:rsid w:val="00F9587D"/>
    <w:rsid w:val="00F977AC"/>
    <w:rsid w:val="00FA421D"/>
    <w:rsid w:val="00FA585C"/>
    <w:rsid w:val="00FA7A17"/>
    <w:rsid w:val="00FC241C"/>
    <w:rsid w:val="00FC25DB"/>
    <w:rsid w:val="00FC2713"/>
    <w:rsid w:val="00FC2956"/>
    <w:rsid w:val="00FC2FCE"/>
    <w:rsid w:val="00FC339B"/>
    <w:rsid w:val="00FC46CA"/>
    <w:rsid w:val="00FC5E49"/>
    <w:rsid w:val="00FC6859"/>
    <w:rsid w:val="00FC7AB5"/>
    <w:rsid w:val="00FD2BAC"/>
    <w:rsid w:val="00FD6A44"/>
    <w:rsid w:val="00FD6DE7"/>
    <w:rsid w:val="00FE087D"/>
    <w:rsid w:val="00FE1E03"/>
    <w:rsid w:val="00FE72D0"/>
    <w:rsid w:val="00FE763D"/>
    <w:rsid w:val="00FF1808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04EF"/>
  <w15:docId w15:val="{DD92BB7F-9D8E-47B2-970F-9CEE1784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uiPriority="9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D43D32"/>
    <w:pPr>
      <w:spacing w:after="160" w:line="259" w:lineRule="auto"/>
    </w:pPr>
  </w:style>
  <w:style w:type="paragraph" w:styleId="Rubrik1">
    <w:name w:val="heading 1"/>
    <w:next w:val="Normal"/>
    <w:link w:val="Rubrik1Char"/>
    <w:uiPriority w:val="1"/>
    <w:qFormat/>
    <w:rsid w:val="00D43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1"/>
    <w:qFormat/>
    <w:rsid w:val="00D43D32"/>
    <w:pPr>
      <w:spacing w:before="280" w:after="40"/>
      <w:outlineLvl w:val="1"/>
    </w:pPr>
    <w:rPr>
      <w:bCs w:val="0"/>
      <w:sz w:val="24"/>
      <w:szCs w:val="26"/>
    </w:rPr>
  </w:style>
  <w:style w:type="paragraph" w:styleId="Rubrik3">
    <w:name w:val="heading 3"/>
    <w:basedOn w:val="Rubrik2"/>
    <w:next w:val="Normal"/>
    <w:link w:val="Rubrik3Char"/>
    <w:uiPriority w:val="1"/>
    <w:qFormat/>
    <w:rsid w:val="00D43D32"/>
    <w:pPr>
      <w:spacing w:before="240" w:after="0"/>
      <w:outlineLvl w:val="2"/>
    </w:pPr>
    <w:rPr>
      <w:bCs/>
      <w:sz w:val="20"/>
    </w:rPr>
  </w:style>
  <w:style w:type="paragraph" w:styleId="Rubrik4">
    <w:name w:val="heading 4"/>
    <w:basedOn w:val="Rubrik3"/>
    <w:next w:val="Normal"/>
    <w:link w:val="Rubrik4Char"/>
    <w:uiPriority w:val="1"/>
    <w:qFormat/>
    <w:rsid w:val="00D43D32"/>
    <w:pPr>
      <w:outlineLvl w:val="3"/>
    </w:pPr>
    <w:rPr>
      <w:bCs w:val="0"/>
      <w:i/>
      <w:iCs/>
    </w:rPr>
  </w:style>
  <w:style w:type="paragraph" w:styleId="Rubrik5">
    <w:name w:val="heading 5"/>
    <w:basedOn w:val="Rubrik4"/>
    <w:next w:val="Normal"/>
    <w:link w:val="Rubrik5Char"/>
    <w:uiPriority w:val="9"/>
    <w:rsid w:val="00D43D32"/>
    <w:pPr>
      <w:outlineLvl w:val="4"/>
    </w:pPr>
  </w:style>
  <w:style w:type="paragraph" w:styleId="Rubrik6">
    <w:name w:val="heading 6"/>
    <w:basedOn w:val="Rubrik5"/>
    <w:next w:val="Normal"/>
    <w:link w:val="Rubrik6Char"/>
    <w:uiPriority w:val="9"/>
    <w:rsid w:val="00D43D32"/>
    <w:pPr>
      <w:outlineLvl w:val="5"/>
    </w:pPr>
    <w:rPr>
      <w:b w:val="0"/>
      <w:iCs w:val="0"/>
    </w:rPr>
  </w:style>
  <w:style w:type="paragraph" w:styleId="Rubrik7">
    <w:name w:val="heading 7"/>
    <w:basedOn w:val="Rubrik6"/>
    <w:next w:val="Normal"/>
    <w:link w:val="Rubrik7Char"/>
    <w:uiPriority w:val="9"/>
    <w:rsid w:val="00D43D32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rsid w:val="00D43D32"/>
    <w:pPr>
      <w:outlineLvl w:val="7"/>
    </w:pPr>
    <w:rPr>
      <w:szCs w:val="20"/>
    </w:rPr>
  </w:style>
  <w:style w:type="paragraph" w:styleId="Rubrik9">
    <w:name w:val="heading 9"/>
    <w:basedOn w:val="Rubrik8"/>
    <w:next w:val="Normal"/>
    <w:link w:val="Rubrik9Char"/>
    <w:uiPriority w:val="9"/>
    <w:rsid w:val="00D43D32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  <w:rsid w:val="00D43D32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D43D32"/>
  </w:style>
  <w:style w:type="character" w:customStyle="1" w:styleId="Rubrik2Char">
    <w:name w:val="Rubrik 2 Char"/>
    <w:basedOn w:val="Standardstycketeckensnitt"/>
    <w:link w:val="Rubrik2"/>
    <w:uiPriority w:val="1"/>
    <w:rsid w:val="00D43D32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1Char">
    <w:name w:val="Rubrik 1 Char"/>
    <w:basedOn w:val="Standardstycketeckensnitt"/>
    <w:link w:val="Rubrik1"/>
    <w:uiPriority w:val="1"/>
    <w:rsid w:val="00D43D3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43D3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3D32"/>
    <w:rPr>
      <w:rFonts w:ascii="Tahoma" w:hAnsi="Tahoma" w:cs="Tahoma"/>
      <w:sz w:val="16"/>
      <w:szCs w:val="16"/>
    </w:rPr>
  </w:style>
  <w:style w:type="character" w:customStyle="1" w:styleId="Rubrik3Char">
    <w:name w:val="Rubrik 3 Char"/>
    <w:basedOn w:val="Standardstycketeckensnitt"/>
    <w:link w:val="Rubrik3"/>
    <w:uiPriority w:val="1"/>
    <w:rsid w:val="00D43D32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Rubrik4Char">
    <w:name w:val="Rubrik 4 Char"/>
    <w:basedOn w:val="Standardstycketeckensnitt"/>
    <w:link w:val="Rubrik4"/>
    <w:uiPriority w:val="1"/>
    <w:rsid w:val="00D43D32"/>
    <w:rPr>
      <w:rFonts w:asciiTheme="majorHAnsi" w:eastAsiaTheme="majorEastAsia" w:hAnsiTheme="majorHAnsi" w:cstheme="majorBidi"/>
      <w:b/>
      <w:i/>
      <w:iCs/>
      <w:szCs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D43D32"/>
    <w:rPr>
      <w:rFonts w:asciiTheme="majorHAnsi" w:eastAsiaTheme="majorEastAsia" w:hAnsiTheme="majorHAnsi" w:cstheme="majorBidi"/>
      <w:b/>
      <w:i/>
      <w:iCs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rsid w:val="00D43D32"/>
    <w:rPr>
      <w:rFonts w:asciiTheme="majorHAnsi" w:eastAsiaTheme="majorEastAsia" w:hAnsiTheme="majorHAnsi" w:cstheme="majorBidi"/>
      <w:i/>
      <w:szCs w:val="26"/>
    </w:rPr>
  </w:style>
  <w:style w:type="character" w:customStyle="1" w:styleId="Rubrik7Char">
    <w:name w:val="Rubrik 7 Char"/>
    <w:basedOn w:val="Standardstycketeckensnitt"/>
    <w:link w:val="Rubrik7"/>
    <w:uiPriority w:val="9"/>
    <w:rsid w:val="00D43D32"/>
    <w:rPr>
      <w:rFonts w:asciiTheme="majorHAnsi" w:eastAsiaTheme="majorEastAsia" w:hAnsiTheme="majorHAnsi" w:cstheme="majorBidi"/>
      <w:i/>
      <w:iCs/>
      <w:szCs w:val="26"/>
    </w:rPr>
  </w:style>
  <w:style w:type="character" w:customStyle="1" w:styleId="Rubrik8Char">
    <w:name w:val="Rubrik 8 Char"/>
    <w:basedOn w:val="Standardstycketeckensnitt"/>
    <w:link w:val="Rubrik8"/>
    <w:uiPriority w:val="9"/>
    <w:rsid w:val="00D43D32"/>
    <w:rPr>
      <w:rFonts w:asciiTheme="majorHAnsi" w:eastAsiaTheme="majorEastAsia" w:hAnsiTheme="majorHAnsi" w:cstheme="majorBidi"/>
      <w:i/>
      <w:iCs/>
    </w:rPr>
  </w:style>
  <w:style w:type="character" w:customStyle="1" w:styleId="Rubrik9Char">
    <w:name w:val="Rubrik 9 Char"/>
    <w:basedOn w:val="Standardstycketeckensnitt"/>
    <w:link w:val="Rubrik9"/>
    <w:uiPriority w:val="9"/>
    <w:rsid w:val="00D43D32"/>
    <w:rPr>
      <w:rFonts w:asciiTheme="majorHAnsi" w:eastAsiaTheme="majorEastAsia" w:hAnsiTheme="majorHAnsi" w:cstheme="majorBidi"/>
      <w:i/>
    </w:rPr>
  </w:style>
  <w:style w:type="numbering" w:customStyle="1" w:styleId="xParagraphs">
    <w:name w:val="xParagraphs"/>
    <w:uiPriority w:val="99"/>
    <w:rsid w:val="00D43D32"/>
    <w:pPr>
      <w:numPr>
        <w:numId w:val="1"/>
      </w:numPr>
    </w:pPr>
  </w:style>
  <w:style w:type="paragraph" w:customStyle="1" w:styleId="Paragrafnummer">
    <w:name w:val="Paragrafnummer"/>
    <w:next w:val="Rubrik2"/>
    <w:link w:val="ParagrafnummerChar"/>
    <w:uiPriority w:val="99"/>
    <w:rsid w:val="00D43D32"/>
    <w:pPr>
      <w:numPr>
        <w:numId w:val="1"/>
      </w:numPr>
      <w:tabs>
        <w:tab w:val="left" w:pos="5103"/>
      </w:tabs>
      <w:spacing w:before="360"/>
    </w:pPr>
    <w:rPr>
      <w:rFonts w:ascii="Arial" w:hAnsi="Arial"/>
    </w:rPr>
  </w:style>
  <w:style w:type="character" w:customStyle="1" w:styleId="ParagrafnummerChar">
    <w:name w:val="Paragrafnummer Char"/>
    <w:basedOn w:val="Standardstycketeckensnitt"/>
    <w:link w:val="Paragrafnummer"/>
    <w:uiPriority w:val="99"/>
    <w:rsid w:val="00D43D32"/>
    <w:rPr>
      <w:rFonts w:ascii="Arial" w:hAnsi="Arial"/>
    </w:rPr>
  </w:style>
  <w:style w:type="numbering" w:customStyle="1" w:styleId="xListNumbers">
    <w:name w:val="xListNumbers"/>
    <w:uiPriority w:val="99"/>
    <w:rsid w:val="00D43D32"/>
    <w:pPr>
      <w:numPr>
        <w:numId w:val="2"/>
      </w:numPr>
    </w:pPr>
  </w:style>
  <w:style w:type="paragraph" w:customStyle="1" w:styleId="Numrering">
    <w:name w:val="Numrering"/>
    <w:next w:val="Rubrik2"/>
    <w:uiPriority w:val="99"/>
    <w:semiHidden/>
    <w:rsid w:val="00D43D32"/>
    <w:pPr>
      <w:tabs>
        <w:tab w:val="left" w:pos="2552"/>
        <w:tab w:val="left" w:pos="7655"/>
        <w:tab w:val="right" w:pos="9356"/>
      </w:tabs>
    </w:pPr>
    <w:rPr>
      <w:rFonts w:ascii="Arial" w:hAnsi="Arial"/>
    </w:rPr>
  </w:style>
  <w:style w:type="paragraph" w:styleId="Numreradlista">
    <w:name w:val="List Number"/>
    <w:basedOn w:val="Normal"/>
    <w:uiPriority w:val="2"/>
    <w:qFormat/>
    <w:rsid w:val="00D43D32"/>
    <w:pPr>
      <w:numPr>
        <w:numId w:val="6"/>
      </w:numPr>
      <w:spacing w:after="80" w:line="240" w:lineRule="auto"/>
    </w:pPr>
  </w:style>
  <w:style w:type="numbering" w:customStyle="1" w:styleId="xNumbers">
    <w:name w:val="xNumbers"/>
    <w:uiPriority w:val="99"/>
    <w:rsid w:val="00D43D32"/>
    <w:pPr>
      <w:numPr>
        <w:numId w:val="3"/>
      </w:numPr>
    </w:pPr>
  </w:style>
  <w:style w:type="paragraph" w:styleId="Numreradlista3">
    <w:name w:val="List Number 3"/>
    <w:basedOn w:val="Numreradlista2"/>
    <w:uiPriority w:val="99"/>
    <w:semiHidden/>
    <w:rsid w:val="00D43D32"/>
    <w:pPr>
      <w:numPr>
        <w:ilvl w:val="2"/>
      </w:numPr>
    </w:pPr>
  </w:style>
  <w:style w:type="paragraph" w:styleId="Numreradlista4">
    <w:name w:val="List Number 4"/>
    <w:basedOn w:val="Numreradlista3"/>
    <w:uiPriority w:val="99"/>
    <w:semiHidden/>
    <w:rsid w:val="00D43D32"/>
    <w:pPr>
      <w:numPr>
        <w:ilvl w:val="3"/>
      </w:numPr>
    </w:pPr>
  </w:style>
  <w:style w:type="paragraph" w:styleId="Numreradlista5">
    <w:name w:val="List Number 5"/>
    <w:basedOn w:val="Numreradlista4"/>
    <w:uiPriority w:val="99"/>
    <w:semiHidden/>
    <w:rsid w:val="00D43D32"/>
    <w:pPr>
      <w:numPr>
        <w:ilvl w:val="4"/>
      </w:numPr>
    </w:pPr>
  </w:style>
  <w:style w:type="numbering" w:customStyle="1" w:styleId="xListBullets">
    <w:name w:val="xListBullets"/>
    <w:uiPriority w:val="99"/>
    <w:rsid w:val="00D43D32"/>
    <w:pPr>
      <w:numPr>
        <w:numId w:val="4"/>
      </w:numPr>
    </w:pPr>
  </w:style>
  <w:style w:type="paragraph" w:customStyle="1" w:styleId="Normalvnster">
    <w:name w:val="Normal vänster"/>
    <w:basedOn w:val="Normal"/>
    <w:next w:val="Normal"/>
    <w:link w:val="NormalvnsterChar"/>
    <w:semiHidden/>
    <w:rsid w:val="00D43D32"/>
    <w:pPr>
      <w:ind w:hanging="2552"/>
    </w:pPr>
  </w:style>
  <w:style w:type="character" w:customStyle="1" w:styleId="NormalvnsterChar">
    <w:name w:val="Normal vänster Char"/>
    <w:basedOn w:val="Standardstycketeckensnitt"/>
    <w:link w:val="Normalvnster"/>
    <w:semiHidden/>
    <w:rsid w:val="00D43D32"/>
  </w:style>
  <w:style w:type="paragraph" w:customStyle="1" w:styleId="Utdrag">
    <w:name w:val="Utdrag"/>
    <w:uiPriority w:val="99"/>
    <w:semiHidden/>
    <w:qFormat/>
    <w:rsid w:val="00D43D32"/>
    <w:rPr>
      <w:rFonts w:ascii="Arial" w:hAnsi="Arial"/>
    </w:rPr>
  </w:style>
  <w:style w:type="paragraph" w:styleId="Sidhuvud">
    <w:name w:val="header"/>
    <w:link w:val="SidhuvudChar"/>
    <w:uiPriority w:val="99"/>
    <w:rsid w:val="00D43D32"/>
    <w:pPr>
      <w:tabs>
        <w:tab w:val="center" w:pos="4536"/>
        <w:tab w:val="right" w:pos="9072"/>
      </w:tabs>
    </w:pPr>
    <w:rPr>
      <w:sz w:val="16"/>
    </w:rPr>
  </w:style>
  <w:style w:type="paragraph" w:styleId="Punktlista">
    <w:name w:val="List Bullet"/>
    <w:basedOn w:val="Normal"/>
    <w:uiPriority w:val="2"/>
    <w:qFormat/>
    <w:rsid w:val="00D43D32"/>
    <w:pPr>
      <w:numPr>
        <w:numId w:val="5"/>
      </w:numPr>
      <w:spacing w:after="80" w:line="240" w:lineRule="auto"/>
    </w:pPr>
  </w:style>
  <w:style w:type="paragraph" w:styleId="Punktlista2">
    <w:name w:val="List Bullet 2"/>
    <w:basedOn w:val="Punktlista"/>
    <w:uiPriority w:val="99"/>
    <w:semiHidden/>
    <w:rsid w:val="00D43D32"/>
    <w:pPr>
      <w:numPr>
        <w:ilvl w:val="1"/>
      </w:numPr>
    </w:pPr>
  </w:style>
  <w:style w:type="paragraph" w:styleId="Punktlista3">
    <w:name w:val="List Bullet 3"/>
    <w:basedOn w:val="Punktlista2"/>
    <w:uiPriority w:val="99"/>
    <w:semiHidden/>
    <w:rsid w:val="00D43D32"/>
    <w:pPr>
      <w:numPr>
        <w:ilvl w:val="2"/>
      </w:numPr>
    </w:pPr>
  </w:style>
  <w:style w:type="paragraph" w:styleId="Punktlista4">
    <w:name w:val="List Bullet 4"/>
    <w:basedOn w:val="Punktlista3"/>
    <w:uiPriority w:val="99"/>
    <w:semiHidden/>
    <w:rsid w:val="00D43D32"/>
    <w:pPr>
      <w:numPr>
        <w:ilvl w:val="3"/>
      </w:numPr>
    </w:pPr>
  </w:style>
  <w:style w:type="paragraph" w:styleId="Punktlista5">
    <w:name w:val="List Bullet 5"/>
    <w:basedOn w:val="Punktlista4"/>
    <w:uiPriority w:val="99"/>
    <w:semiHidden/>
    <w:rsid w:val="00D43D32"/>
    <w:pPr>
      <w:numPr>
        <w:ilvl w:val="4"/>
      </w:numPr>
    </w:pPr>
  </w:style>
  <w:style w:type="paragraph" w:styleId="Numreradlista2">
    <w:name w:val="List Number 2"/>
    <w:basedOn w:val="Numreradlista"/>
    <w:uiPriority w:val="99"/>
    <w:semiHidden/>
    <w:rsid w:val="00D43D32"/>
    <w:pPr>
      <w:numPr>
        <w:ilvl w:val="1"/>
      </w:numPr>
    </w:pPr>
  </w:style>
  <w:style w:type="paragraph" w:styleId="Innehll1">
    <w:name w:val="toc 1"/>
    <w:next w:val="Normal"/>
    <w:uiPriority w:val="39"/>
    <w:rsid w:val="00D43D32"/>
    <w:pPr>
      <w:spacing w:after="80"/>
    </w:pPr>
    <w:rPr>
      <w:rFonts w:asciiTheme="majorHAnsi" w:hAnsiTheme="majorHAnsi"/>
      <w:b/>
    </w:rPr>
  </w:style>
  <w:style w:type="paragraph" w:styleId="Innehll2">
    <w:name w:val="toc 2"/>
    <w:basedOn w:val="Innehll1"/>
    <w:next w:val="Normal"/>
    <w:uiPriority w:val="39"/>
    <w:rsid w:val="00D43D32"/>
    <w:pPr>
      <w:ind w:left="170"/>
    </w:pPr>
    <w:rPr>
      <w:b w:val="0"/>
    </w:rPr>
  </w:style>
  <w:style w:type="paragraph" w:styleId="Innehll3">
    <w:name w:val="toc 3"/>
    <w:basedOn w:val="Innehll2"/>
    <w:next w:val="Normal"/>
    <w:uiPriority w:val="39"/>
    <w:rsid w:val="00D43D32"/>
    <w:pPr>
      <w:ind w:left="340"/>
    </w:pPr>
  </w:style>
  <w:style w:type="paragraph" w:styleId="Innehll4">
    <w:name w:val="toc 4"/>
    <w:basedOn w:val="Innehll3"/>
    <w:next w:val="Normal"/>
    <w:uiPriority w:val="39"/>
    <w:semiHidden/>
    <w:rsid w:val="00D43D32"/>
    <w:pPr>
      <w:ind w:left="510"/>
    </w:pPr>
    <w:rPr>
      <w:i/>
    </w:rPr>
  </w:style>
  <w:style w:type="paragraph" w:styleId="Innehll5">
    <w:name w:val="toc 5"/>
    <w:basedOn w:val="Innehll4"/>
    <w:next w:val="Normal"/>
    <w:uiPriority w:val="39"/>
    <w:semiHidden/>
    <w:rsid w:val="00D43D32"/>
  </w:style>
  <w:style w:type="paragraph" w:styleId="Innehll6">
    <w:name w:val="toc 6"/>
    <w:basedOn w:val="Innehll5"/>
    <w:next w:val="Normal"/>
    <w:uiPriority w:val="39"/>
    <w:semiHidden/>
    <w:rsid w:val="00D43D32"/>
  </w:style>
  <w:style w:type="paragraph" w:styleId="Innehll7">
    <w:name w:val="toc 7"/>
    <w:basedOn w:val="Innehll6"/>
    <w:next w:val="Normal"/>
    <w:uiPriority w:val="39"/>
    <w:semiHidden/>
    <w:rsid w:val="00D43D32"/>
  </w:style>
  <w:style w:type="paragraph" w:styleId="Innehll8">
    <w:name w:val="toc 8"/>
    <w:basedOn w:val="Innehll7"/>
    <w:next w:val="Normal"/>
    <w:uiPriority w:val="39"/>
    <w:semiHidden/>
    <w:rsid w:val="00D43D32"/>
  </w:style>
  <w:style w:type="paragraph" w:styleId="Innehll9">
    <w:name w:val="toc 9"/>
    <w:basedOn w:val="Innehll8"/>
    <w:next w:val="Normal"/>
    <w:uiPriority w:val="39"/>
    <w:semiHidden/>
    <w:rsid w:val="00D43D32"/>
  </w:style>
  <w:style w:type="character" w:customStyle="1" w:styleId="SidhuvudChar">
    <w:name w:val="Sidhuvud Char"/>
    <w:basedOn w:val="Standardstycketeckensnitt"/>
    <w:link w:val="Sidhuvud"/>
    <w:uiPriority w:val="99"/>
    <w:rsid w:val="00D43D32"/>
    <w:rPr>
      <w:sz w:val="16"/>
    </w:rPr>
  </w:style>
  <w:style w:type="paragraph" w:styleId="Sidfot">
    <w:name w:val="footer"/>
    <w:link w:val="SidfotChar"/>
    <w:uiPriority w:val="99"/>
    <w:rsid w:val="00D43D32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D43D32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D43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edtext">
    <w:name w:val="xLedtext"/>
    <w:basedOn w:val="Normal"/>
    <w:semiHidden/>
    <w:qFormat/>
    <w:rsid w:val="00D43D32"/>
    <w:pPr>
      <w:spacing w:before="20" w:after="0"/>
    </w:pPr>
    <w:rPr>
      <w:rFonts w:ascii="Arial" w:hAnsi="Arial"/>
      <w:sz w:val="12"/>
    </w:rPr>
  </w:style>
  <w:style w:type="character" w:styleId="Platshllartext">
    <w:name w:val="Placeholder Text"/>
    <w:basedOn w:val="Standardstycketeckensnitt"/>
    <w:uiPriority w:val="99"/>
    <w:semiHidden/>
    <w:rsid w:val="00D43D32"/>
    <w:rPr>
      <w:vanish/>
      <w:color w:val="808080"/>
    </w:rPr>
  </w:style>
  <w:style w:type="paragraph" w:styleId="Liststycke">
    <w:name w:val="List Paragraph"/>
    <w:link w:val="ListstyckeChar"/>
    <w:uiPriority w:val="34"/>
    <w:qFormat/>
    <w:rsid w:val="00D43D32"/>
    <w:pPr>
      <w:numPr>
        <w:numId w:val="7"/>
      </w:numPr>
      <w:spacing w:after="80"/>
      <w:ind w:left="397" w:hanging="255"/>
    </w:pPr>
    <w:rPr>
      <w:rFonts w:ascii="Arial" w:hAnsi="Arial"/>
    </w:rPr>
  </w:style>
  <w:style w:type="paragraph" w:customStyle="1" w:styleId="xNumrering">
    <w:name w:val="xNumrering"/>
    <w:next w:val="Rubrik1"/>
    <w:uiPriority w:val="99"/>
    <w:semiHidden/>
    <w:rsid w:val="00D43D32"/>
    <w:pPr>
      <w:keepNext/>
      <w:tabs>
        <w:tab w:val="left" w:pos="5103"/>
      </w:tabs>
    </w:pPr>
    <w:rPr>
      <w:rFonts w:ascii="Arial" w:hAnsi="Arial"/>
    </w:rPr>
  </w:style>
  <w:style w:type="paragraph" w:styleId="Ingetavstnd">
    <w:name w:val="No Spacing"/>
    <w:uiPriority w:val="10"/>
    <w:rsid w:val="00D43D32"/>
  </w:style>
  <w:style w:type="paragraph" w:styleId="Brdtext">
    <w:name w:val="Body Text"/>
    <w:basedOn w:val="Normal"/>
    <w:link w:val="BrdtextChar"/>
    <w:uiPriority w:val="9"/>
    <w:semiHidden/>
    <w:rsid w:val="00D43D32"/>
  </w:style>
  <w:style w:type="character" w:customStyle="1" w:styleId="BrdtextChar">
    <w:name w:val="Brödtext Char"/>
    <w:basedOn w:val="Standardstycketeckensnitt"/>
    <w:link w:val="Brdtext"/>
    <w:uiPriority w:val="9"/>
    <w:semiHidden/>
    <w:rsid w:val="00D43D32"/>
  </w:style>
  <w:style w:type="character" w:styleId="Hyperlnk">
    <w:name w:val="Hyperlink"/>
    <w:basedOn w:val="Standardstycketeckensnitt"/>
    <w:uiPriority w:val="99"/>
    <w:rsid w:val="00D43D32"/>
    <w:rPr>
      <w:color w:val="0000FF" w:themeColor="hyperlink"/>
      <w:u w:val="single"/>
    </w:rPr>
  </w:style>
  <w:style w:type="paragraph" w:styleId="Innehllsfrteckningsrubrik">
    <w:name w:val="TOC Heading"/>
    <w:basedOn w:val="Rubrik1"/>
    <w:next w:val="Normal"/>
    <w:uiPriority w:val="39"/>
    <w:rsid w:val="00D43D32"/>
    <w:pPr>
      <w:spacing w:before="480" w:after="240" w:line="259" w:lineRule="auto"/>
      <w:outlineLvl w:val="9"/>
    </w:pPr>
    <w:rPr>
      <w:bCs w:val="0"/>
      <w:szCs w:val="32"/>
      <w:lang w:eastAsia="sv-SE"/>
    </w:rPr>
  </w:style>
  <w:style w:type="table" w:customStyle="1" w:styleId="RegionVrmlandVida">
    <w:name w:val="Region Värmland Vida"/>
    <w:basedOn w:val="Normaltabell"/>
    <w:uiPriority w:val="99"/>
    <w:rsid w:val="00D43D32"/>
    <w:pPr>
      <w:textboxTightWrap w:val="firstAndLastLine"/>
    </w:pPr>
    <w:tblPr>
      <w:tblStyleRowBandSize w:val="1"/>
      <w:tblStyleColBandSize w:val="1"/>
    </w:tblPr>
    <w:trPr>
      <w:cantSplit/>
    </w:tr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3C68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sz="4" w:space="0" w:color="FFFFFF" w:themeColor="background1"/>
          <w:bottom w:val="nil"/>
          <w:right w:val="single" w:sz="4" w:space="0" w:color="FFFFFF" w:themeColor="background1"/>
          <w:insideH w:val="nil"/>
          <w:insideV w:val="single" w:sz="4" w:space="0" w:color="FFFFFF" w:themeColor="background1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sz="4" w:space="0" w:color="FFFFFF" w:themeColor="background1"/>
          <w:bottom w:val="nil"/>
          <w:right w:val="single" w:sz="4" w:space="0" w:color="FFFFFF" w:themeColor="background1"/>
          <w:insideH w:val="nil"/>
          <w:insideV w:val="single" w:sz="4" w:space="0" w:color="FFFFFF" w:themeColor="background1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9D9D9" w:themeFill="background1" w:themeFillShade="D9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</w:tcPr>
    </w:tblStylePr>
  </w:style>
  <w:style w:type="paragraph" w:styleId="Rubrik">
    <w:name w:val="Title"/>
    <w:aliases w:val="Dokumenttitel"/>
    <w:basedOn w:val="Normal"/>
    <w:next w:val="Normal"/>
    <w:link w:val="RubrikChar"/>
    <w:uiPriority w:val="1"/>
    <w:rsid w:val="00D43D32"/>
    <w:pPr>
      <w:spacing w:before="720" w:after="240"/>
      <w:contextualSpacing/>
      <w:outlineLvl w:val="0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RubrikChar">
    <w:name w:val="Rubrik Char"/>
    <w:aliases w:val="Dokumenttitel Char"/>
    <w:basedOn w:val="Standardstycketeckensnitt"/>
    <w:link w:val="Rubrik"/>
    <w:uiPriority w:val="1"/>
    <w:rsid w:val="00D43D32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paragraph" w:customStyle="1" w:styleId="xHeader">
    <w:name w:val="xHeader"/>
    <w:basedOn w:val="Normal"/>
    <w:uiPriority w:val="99"/>
    <w:semiHidden/>
    <w:rsid w:val="00D43D32"/>
    <w:pPr>
      <w:spacing w:after="0"/>
    </w:pPr>
    <w:rPr>
      <w:rFonts w:ascii="Calibri" w:hAnsi="Calibri"/>
      <w:szCs w:val="24"/>
    </w:rPr>
  </w:style>
  <w:style w:type="paragraph" w:styleId="Underrubrik">
    <w:name w:val="Subtitle"/>
    <w:basedOn w:val="Normal"/>
    <w:next w:val="Normal"/>
    <w:link w:val="UnderrubrikChar"/>
    <w:uiPriority w:val="11"/>
    <w:rsid w:val="00D43D32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3D32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tarkbetoning">
    <w:name w:val="Intense Emphasis"/>
    <w:basedOn w:val="Standardstycketeckensnitt"/>
    <w:uiPriority w:val="21"/>
    <w:semiHidden/>
    <w:rsid w:val="00D43D32"/>
    <w:rPr>
      <w:i/>
      <w:iCs/>
      <w:color w:val="003C68" w:themeColor="accent1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D43D32"/>
    <w:rPr>
      <w:rFonts w:ascii="Arial" w:hAnsi="Arial"/>
    </w:rPr>
  </w:style>
  <w:style w:type="paragraph" w:customStyle="1" w:styleId="Punktlista1">
    <w:name w:val="Punktlista 1"/>
    <w:basedOn w:val="Normal"/>
    <w:link w:val="Punktlista1Char"/>
    <w:qFormat/>
    <w:rsid w:val="009D5A9D"/>
    <w:pPr>
      <w:numPr>
        <w:numId w:val="8"/>
      </w:numPr>
      <w:spacing w:before="120" w:after="120" w:line="240" w:lineRule="auto"/>
      <w:ind w:left="641" w:hanging="357"/>
      <w:contextualSpacing/>
    </w:pPr>
    <w:rPr>
      <w:rFonts w:cstheme="minorBidi"/>
      <w:sz w:val="22"/>
      <w:szCs w:val="22"/>
    </w:rPr>
  </w:style>
  <w:style w:type="character" w:customStyle="1" w:styleId="Punktlista1Char">
    <w:name w:val="Punktlista 1 Char"/>
    <w:basedOn w:val="Standardstycketeckensnitt"/>
    <w:link w:val="Punktlista1"/>
    <w:rsid w:val="009D5A9D"/>
    <w:rPr>
      <w:rFonts w:cstheme="minorBidi"/>
      <w:sz w:val="22"/>
      <w:szCs w:val="22"/>
    </w:rPr>
  </w:style>
  <w:style w:type="character" w:customStyle="1" w:styleId="normaltextrun">
    <w:name w:val="normaltextrun"/>
    <w:basedOn w:val="Standardstycketeckensnitt"/>
    <w:rsid w:val="009D5A9D"/>
  </w:style>
  <w:style w:type="character" w:customStyle="1" w:styleId="eop">
    <w:name w:val="eop"/>
    <w:basedOn w:val="Standardstycketeckensnitt"/>
    <w:rsid w:val="009D5A9D"/>
  </w:style>
  <w:style w:type="character" w:styleId="Olstomnmnande">
    <w:name w:val="Unresolved Mention"/>
    <w:basedOn w:val="Standardstycketeckensnitt"/>
    <w:uiPriority w:val="99"/>
    <w:semiHidden/>
    <w:rsid w:val="009D5A9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D5A9D"/>
    <w:rPr>
      <w:color w:val="800080" w:themeColor="followedHyperlink"/>
      <w:u w:val="single"/>
    </w:rPr>
  </w:style>
  <w:style w:type="paragraph" w:customStyle="1" w:styleId="Numreradlista1">
    <w:name w:val="Numrerad lista 1"/>
    <w:basedOn w:val="Normal"/>
    <w:link w:val="Numreradlista1Char"/>
    <w:qFormat/>
    <w:rsid w:val="00652D04"/>
    <w:pPr>
      <w:numPr>
        <w:numId w:val="9"/>
      </w:numPr>
      <w:spacing w:before="120" w:after="120" w:line="240" w:lineRule="auto"/>
      <w:contextualSpacing/>
    </w:pPr>
    <w:rPr>
      <w:rFonts w:cstheme="minorBidi"/>
      <w:sz w:val="22"/>
      <w:szCs w:val="22"/>
    </w:rPr>
  </w:style>
  <w:style w:type="character" w:customStyle="1" w:styleId="Numreradlista1Char">
    <w:name w:val="Numrerad lista 1 Char"/>
    <w:basedOn w:val="Standardstycketeckensnitt"/>
    <w:link w:val="Numreradlista1"/>
    <w:rsid w:val="00652D04"/>
    <w:rPr>
      <w:rFonts w:cstheme="minorBidi"/>
      <w:sz w:val="22"/>
      <w:szCs w:val="22"/>
    </w:rPr>
  </w:style>
  <w:style w:type="character" w:styleId="Sidnummer">
    <w:name w:val="page number"/>
    <w:basedOn w:val="Standardstycketeckensnitt"/>
    <w:rsid w:val="00652D04"/>
  </w:style>
  <w:style w:type="paragraph" w:customStyle="1" w:styleId="xDoktyp">
    <w:name w:val="xDoktyp"/>
    <w:basedOn w:val="Normal"/>
    <w:semiHidden/>
    <w:rsid w:val="00652D04"/>
    <w:pPr>
      <w:spacing w:after="0" w:line="240" w:lineRule="auto"/>
    </w:pPr>
    <w:rPr>
      <w:rFonts w:ascii="Arial" w:eastAsia="Times New Roman" w:hAnsi="Arial" w:cs="Arial"/>
      <w:b/>
      <w:sz w:val="24"/>
      <w:lang w:eastAsia="sv-SE"/>
    </w:rPr>
  </w:style>
  <w:style w:type="numbering" w:customStyle="1" w:styleId="LiV">
    <w:name w:val="LiV"/>
    <w:semiHidden/>
    <w:rsid w:val="00652D04"/>
    <w:pPr>
      <w:numPr>
        <w:numId w:val="10"/>
      </w:numPr>
    </w:pPr>
  </w:style>
  <w:style w:type="paragraph" w:customStyle="1" w:styleId="Brd">
    <w:name w:val="Bröd"/>
    <w:basedOn w:val="Normal"/>
    <w:semiHidden/>
    <w:unhideWhenUsed/>
    <w:rsid w:val="00652D04"/>
    <w:pPr>
      <w:spacing w:after="0" w:line="240" w:lineRule="auto"/>
      <w:ind w:left="2552"/>
    </w:pPr>
    <w:rPr>
      <w:rFonts w:ascii="Times" w:eastAsia="Times New Roman" w:hAnsi="Times"/>
      <w:sz w:val="24"/>
      <w:lang w:eastAsia="sv-SE"/>
    </w:rPr>
  </w:style>
  <w:style w:type="paragraph" w:customStyle="1" w:styleId="Piska">
    <w:name w:val="Piska"/>
    <w:basedOn w:val="Normal"/>
    <w:next w:val="Normal"/>
    <w:rsid w:val="00652D04"/>
    <w:pPr>
      <w:spacing w:after="0" w:line="240" w:lineRule="auto"/>
      <w:ind w:hanging="2552"/>
    </w:pPr>
    <w:rPr>
      <w:rFonts w:ascii="Times" w:eastAsia="Times New Roman" w:hAnsi="Times"/>
      <w:sz w:val="24"/>
      <w:lang w:eastAsia="sv-SE"/>
    </w:rPr>
  </w:style>
  <w:style w:type="numbering" w:customStyle="1" w:styleId="Punktlistor">
    <w:name w:val="Punktlistor"/>
    <w:semiHidden/>
    <w:rsid w:val="00652D04"/>
    <w:pPr>
      <w:numPr>
        <w:numId w:val="11"/>
      </w:numPr>
    </w:pPr>
  </w:style>
  <w:style w:type="paragraph" w:customStyle="1" w:styleId="utdrag0">
    <w:name w:val="utdrag"/>
    <w:semiHidden/>
    <w:rsid w:val="00652D04"/>
    <w:rPr>
      <w:rFonts w:ascii="Arial" w:eastAsia="Times New Roman" w:hAnsi="Arial"/>
      <w:lang w:eastAsia="sv-SE"/>
    </w:rPr>
  </w:style>
  <w:style w:type="paragraph" w:customStyle="1" w:styleId="xDokumentTitel">
    <w:name w:val="xDokumentTitel"/>
    <w:semiHidden/>
    <w:rsid w:val="00652D04"/>
    <w:pPr>
      <w:tabs>
        <w:tab w:val="left" w:pos="2552"/>
        <w:tab w:val="left" w:pos="5103"/>
        <w:tab w:val="left" w:pos="7655"/>
        <w:tab w:val="right" w:pos="9356"/>
      </w:tabs>
    </w:pPr>
    <w:rPr>
      <w:rFonts w:ascii="Times New Roman" w:eastAsia="Times New Roman" w:hAnsi="Times New Roman"/>
      <w:sz w:val="16"/>
      <w:szCs w:val="16"/>
      <w:lang w:eastAsia="sv-SE"/>
    </w:rPr>
  </w:style>
  <w:style w:type="paragraph" w:customStyle="1" w:styleId="xGiltigTillFot">
    <w:name w:val="xGiltigTillFot"/>
    <w:semiHidden/>
    <w:rsid w:val="00652D04"/>
    <w:pPr>
      <w:tabs>
        <w:tab w:val="left" w:pos="2552"/>
        <w:tab w:val="left" w:pos="5103"/>
        <w:tab w:val="left" w:pos="7655"/>
        <w:tab w:val="right" w:pos="9356"/>
      </w:tabs>
    </w:pPr>
    <w:rPr>
      <w:rFonts w:ascii="Times New Roman" w:eastAsia="Times New Roman" w:hAnsi="Times New Roman"/>
      <w:sz w:val="16"/>
      <w:szCs w:val="16"/>
      <w:lang w:eastAsia="sv-SE"/>
    </w:rPr>
  </w:style>
  <w:style w:type="paragraph" w:customStyle="1" w:styleId="DecimalAligned">
    <w:name w:val="Decimal Aligned"/>
    <w:basedOn w:val="Normal"/>
    <w:uiPriority w:val="40"/>
    <w:qFormat/>
    <w:rsid w:val="00652D04"/>
    <w:pPr>
      <w:tabs>
        <w:tab w:val="decimal" w:pos="360"/>
      </w:tabs>
      <w:spacing w:after="200" w:line="276" w:lineRule="auto"/>
    </w:pPr>
    <w:rPr>
      <w:rFonts w:eastAsiaTheme="minorEastAsia" w:cstheme="minorBidi"/>
      <w:sz w:val="22"/>
      <w:szCs w:val="22"/>
    </w:rPr>
  </w:style>
  <w:style w:type="paragraph" w:styleId="Fotnotstext">
    <w:name w:val="footnote text"/>
    <w:basedOn w:val="Normal"/>
    <w:link w:val="FotnotstextChar"/>
    <w:uiPriority w:val="99"/>
    <w:unhideWhenUsed/>
    <w:rsid w:val="00652D04"/>
    <w:pPr>
      <w:spacing w:after="0" w:line="240" w:lineRule="auto"/>
    </w:pPr>
    <w:rPr>
      <w:rFonts w:eastAsiaTheme="minorEastAsia" w:cstheme="minorBidi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52D04"/>
    <w:rPr>
      <w:rFonts w:eastAsiaTheme="minorEastAsia" w:cstheme="minorBidi"/>
    </w:rPr>
  </w:style>
  <w:style w:type="character" w:styleId="Diskretbetoning">
    <w:name w:val="Subtle Emphasis"/>
    <w:basedOn w:val="Standardstycketeckensnitt"/>
    <w:uiPriority w:val="19"/>
    <w:qFormat/>
    <w:rsid w:val="00652D04"/>
    <w:rPr>
      <w:rFonts w:eastAsiaTheme="minorEastAsia" w:cstheme="minorBidi"/>
      <w:bCs w:val="0"/>
      <w:i/>
      <w:iCs/>
      <w:color w:val="808080" w:themeColor="text1" w:themeTint="7F"/>
      <w:szCs w:val="22"/>
      <w:lang w:val="sv-SE"/>
    </w:rPr>
  </w:style>
  <w:style w:type="table" w:customStyle="1" w:styleId="Ljusskuggning-dekorfrg11">
    <w:name w:val="Ljus skuggning - dekorfärg 11"/>
    <w:basedOn w:val="Normaltabell"/>
    <w:uiPriority w:val="60"/>
    <w:rsid w:val="00652D04"/>
    <w:rPr>
      <w:rFonts w:eastAsiaTheme="minorEastAsia" w:cstheme="minorBidi"/>
      <w:color w:val="002C4D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3C68" w:themeColor="accent1"/>
        <w:bottom w:val="single" w:sz="8" w:space="0" w:color="003C6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C68" w:themeColor="accent1"/>
          <w:left w:val="nil"/>
          <w:bottom w:val="single" w:sz="8" w:space="0" w:color="003C6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C68" w:themeColor="accent1"/>
          <w:left w:val="nil"/>
          <w:bottom w:val="single" w:sz="8" w:space="0" w:color="003C6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D4FF" w:themeFill="accent1" w:themeFillTint="3F"/>
      </w:tcPr>
    </w:tblStylePr>
  </w:style>
  <w:style w:type="table" w:customStyle="1" w:styleId="Ljuslista-dekorfrg11">
    <w:name w:val="Ljus lista - dekorfärg 11"/>
    <w:basedOn w:val="Normaltabell"/>
    <w:uiPriority w:val="61"/>
    <w:rsid w:val="00652D04"/>
    <w:rPr>
      <w:rFonts w:ascii="Tms Rmn" w:eastAsia="Times New Roman" w:hAnsi="Tms Rmn"/>
      <w:lang w:eastAsia="sv-SE"/>
    </w:rPr>
    <w:tblPr>
      <w:tblStyleRowBandSize w:val="1"/>
      <w:tblStyleColBandSize w:val="1"/>
      <w:tblBorders>
        <w:top w:val="single" w:sz="8" w:space="0" w:color="003C68" w:themeColor="accent1"/>
        <w:left w:val="single" w:sz="8" w:space="0" w:color="003C68" w:themeColor="accent1"/>
        <w:bottom w:val="single" w:sz="8" w:space="0" w:color="003C68" w:themeColor="accent1"/>
        <w:right w:val="single" w:sz="8" w:space="0" w:color="003C6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C6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C68" w:themeColor="accent1"/>
          <w:left w:val="single" w:sz="8" w:space="0" w:color="003C68" w:themeColor="accent1"/>
          <w:bottom w:val="single" w:sz="8" w:space="0" w:color="003C68" w:themeColor="accent1"/>
          <w:right w:val="single" w:sz="8" w:space="0" w:color="003C6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C68" w:themeColor="accent1"/>
          <w:left w:val="single" w:sz="8" w:space="0" w:color="003C68" w:themeColor="accent1"/>
          <w:bottom w:val="single" w:sz="8" w:space="0" w:color="003C68" w:themeColor="accent1"/>
          <w:right w:val="single" w:sz="8" w:space="0" w:color="003C68" w:themeColor="accent1"/>
        </w:tcBorders>
      </w:tcPr>
    </w:tblStylePr>
    <w:tblStylePr w:type="band1Horz">
      <w:tblPr/>
      <w:tcPr>
        <w:tcBorders>
          <w:top w:val="single" w:sz="8" w:space="0" w:color="003C68" w:themeColor="accent1"/>
          <w:left w:val="single" w:sz="8" w:space="0" w:color="003C68" w:themeColor="accent1"/>
          <w:bottom w:val="single" w:sz="8" w:space="0" w:color="003C68" w:themeColor="accent1"/>
          <w:right w:val="single" w:sz="8" w:space="0" w:color="003C68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allar\Administrativa%20dokumentmallar\Grundmall\Grundmall%20Vi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05B6A33A9C4A0A9F7E1D980FDC1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04FE76-3639-45C8-B4AC-455E77E46647}"/>
      </w:docPartPr>
      <w:docPartBody>
        <w:p w:rsidR="00AC3B5C" w:rsidRDefault="00E70145">
          <w:pPr>
            <w:pStyle w:val="DD05B6A33A9C4A0A9F7E1D980FDC127E"/>
          </w:pPr>
          <w:r w:rsidRPr="009C3CDB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B5C"/>
    <w:rsid w:val="00094F94"/>
    <w:rsid w:val="001405F7"/>
    <w:rsid w:val="001D2610"/>
    <w:rsid w:val="00242FB0"/>
    <w:rsid w:val="00315A7D"/>
    <w:rsid w:val="003D3F53"/>
    <w:rsid w:val="003E020C"/>
    <w:rsid w:val="003F1A77"/>
    <w:rsid w:val="00567617"/>
    <w:rsid w:val="0063784B"/>
    <w:rsid w:val="0067405D"/>
    <w:rsid w:val="00786E18"/>
    <w:rsid w:val="00822708"/>
    <w:rsid w:val="008C57A2"/>
    <w:rsid w:val="00957810"/>
    <w:rsid w:val="0096004E"/>
    <w:rsid w:val="00AC3B5C"/>
    <w:rsid w:val="00B32F2A"/>
    <w:rsid w:val="00C3080B"/>
    <w:rsid w:val="00C9602C"/>
    <w:rsid w:val="00D7108B"/>
    <w:rsid w:val="00DD23CF"/>
    <w:rsid w:val="00E1099D"/>
    <w:rsid w:val="00E7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vanish/>
      <w:color w:val="808080"/>
    </w:rPr>
  </w:style>
  <w:style w:type="paragraph" w:customStyle="1" w:styleId="DD05B6A33A9C4A0A9F7E1D980FDC127E">
    <w:name w:val="DD05B6A33A9C4A0A9F7E1D980FDC12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gion Värmland">
      <a:dk1>
        <a:srgbClr val="000000"/>
      </a:dk1>
      <a:lt1>
        <a:sysClr val="window" lastClr="FFFFFF"/>
      </a:lt1>
      <a:dk2>
        <a:srgbClr val="6F6E68"/>
      </a:dk2>
      <a:lt2>
        <a:srgbClr val="F2F2F2"/>
      </a:lt2>
      <a:accent1>
        <a:srgbClr val="003C68"/>
      </a:accent1>
      <a:accent2>
        <a:srgbClr val="F9B000"/>
      </a:accent2>
      <a:accent3>
        <a:srgbClr val="93328E"/>
      </a:accent3>
      <a:accent4>
        <a:srgbClr val="008264"/>
      </a:accent4>
      <a:accent5>
        <a:srgbClr val="0069B4"/>
      </a:accent5>
      <a:accent6>
        <a:srgbClr val="AA112C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2.xml><?xml version="1.0" encoding="utf-8"?>
<ccMap>
  <ccDatum/>
</ccMap>
</file>

<file path=customXml/item3.xml><?xml version="1.0" encoding="utf-8"?>
<ccMap>
  <ccDiarienummer/>
</ccMap>
</file>

<file path=customXml/item4.xml><Mallar xmlns="XML Mallar">
	<Sidfot>
		<DocumentTitle></DocumentTitle>
		<ValidTo></ValidTo>
		<Version>Dokumenttyp
</Version>
		<DocumentID></DocumentID>
	</Sidfot>
</Mallar>
</file>

<file path=customXml/itemProps1.xml><?xml version="1.0" encoding="utf-8"?>
<ds:datastoreItem xmlns:ds="http://schemas.openxmlformats.org/officeDocument/2006/customXml" ds:itemID="{5BA2C854-C7C4-44F5-A674-CEAB59D616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6B62A8-69D5-448F-9236-F203309E0F27}">
  <ds:schemaRefs/>
</ds:datastoreItem>
</file>

<file path=customXml/itemProps3.xml><?xml version="1.0" encoding="utf-8"?>
<ds:datastoreItem xmlns:ds="http://schemas.openxmlformats.org/officeDocument/2006/customXml" ds:itemID="{20947622-8BE0-409C-BE2F-C83160232EED}">
  <ds:schemaRefs/>
</ds:datastoreItem>
</file>

<file path=customXml/itemProps4.xml><?xml version="1.0" encoding="utf-8"?>
<ds:datastoreItem xmlns:ds="http://schemas.openxmlformats.org/officeDocument/2006/customXml" ds:itemID="{FC5AE20C-6015-4C57-B406-0CB99823E029}">
  <ds:schemaRefs>
    <ds:schemaRef ds:uri="XML Mallar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 Vida</Template>
  <TotalTime>1</TotalTime>
  <Pages>8</Pages>
  <Words>3722</Words>
  <Characters>19727</Characters>
  <Application>Microsoft Office Word</Application>
  <DocSecurity>0</DocSecurity>
  <Lines>164</Lines>
  <Paragraphs>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Andersson</dc:creator>
  <cp:lastModifiedBy>Anette Andersson</cp:lastModifiedBy>
  <cp:revision>3</cp:revision>
  <cp:lastPrinted>2024-01-29T15:20:00Z</cp:lastPrinted>
  <dcterms:created xsi:type="dcterms:W3CDTF">2026-08-12T06:46:00Z</dcterms:created>
  <dcterms:modified xsi:type="dcterms:W3CDTF">2026-08-12T06:46:00Z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armDate">
    <vt:filetime>2028-08-09T00:00:00Z</vt:filetime>
  </property>
  <property fmtid="{D5CDD505-2E9C-101B-9397-08002B2CF9AE}" pid="3" name="ArchivedDescription">
    <vt:lpwstr/>
  </property>
  <property fmtid="{D5CDD505-2E9C-101B-9397-08002B2CF9AE}" pid="4" name="ChangeDescription">
    <vt:lpwstr>datum</vt:lpwstr>
  </property>
  <property fmtid="{D5CDD505-2E9C-101B-9397-08002B2CF9AE}" pid="5" name="CreateDate">
    <vt:filetime>2016-01-29T13:36:59Z</vt:filetime>
  </property>
  <property fmtid="{D5CDD505-2E9C-101B-9397-08002B2CF9AE}" pid="6" name="CreatedDate">
    <vt:filetime>2018-08-01T15:30:43Z</vt:filetime>
  </property>
  <property fmtid="{D5CDD505-2E9C-101B-9397-08002B2CF9AE}" pid="7" name="Creator">
    <vt:lpwstr>Anette Andersson</vt:lpwstr>
  </property>
  <property fmtid="{D5CDD505-2E9C-101B-9397-08002B2CF9AE}" pid="8" name="DelayedPublishingDate">
    <vt:filetime>2024-09-05T00:00:00Z</vt:filetime>
  </property>
  <property fmtid="{D5CDD505-2E9C-101B-9397-08002B2CF9AE}" pid="9" name="DocumentType">
    <vt:lpwstr>Formulär</vt:lpwstr>
  </property>
  <property fmtid="{D5CDD505-2E9C-101B-9397-08002B2CF9AE}" pid="10" name="Draft">
    <vt:i4>0</vt:i4>
  </property>
  <property fmtid="{D5CDD505-2E9C-101B-9397-08002B2CF9AE}" pid="11" name="IsCheckedOut">
    <vt:bool>false</vt:bool>
  </property>
  <property fmtid="{D5CDD505-2E9C-101B-9397-08002B2CF9AE}" pid="12" name="IsPublished">
    <vt:bool>true</vt:bool>
  </property>
  <property fmtid="{D5CDD505-2E9C-101B-9397-08002B2CF9AE}" pid="13" name="MetadataAnsvarig verksamhet">
    <vt:lpwstr>Smittskydd Värmland</vt:lpwstr>
  </property>
  <property fmtid="{D5CDD505-2E9C-101B-9397-08002B2CF9AE}" pid="14" name="MetadataDokumentgranskare">
    <vt:lpwstr>Anette Andersson</vt:lpwstr>
  </property>
  <property fmtid="{D5CDD505-2E9C-101B-9397-08002B2CF9AE}" pid="15" name="MetadataDokumentägare">
    <vt:lpwstr>Monika Carlson</vt:lpwstr>
  </property>
  <property fmtid="{D5CDD505-2E9C-101B-9397-08002B2CF9AE}" pid="16" name="MetadataEnhet">
    <vt:lpwstr/>
  </property>
  <property fmtid="{D5CDD505-2E9C-101B-9397-08002B2CF9AE}" pid="17" name="MetadataFaktagranskare">
    <vt:lpwstr/>
  </property>
  <property fmtid="{D5CDD505-2E9C-101B-9397-08002B2CF9AE}" pid="18" name="MetadataFastställare">
    <vt:lpwstr>Anna Skogstam</vt:lpwstr>
  </property>
  <property fmtid="{D5CDD505-2E9C-101B-9397-08002B2CF9AE}" pid="19" name="MetadataGäller för">
    <vt:lpwstr>Hälso- och sjukvård</vt:lpwstr>
  </property>
  <property fmtid="{D5CDD505-2E9C-101B-9397-08002B2CF9AE}" pid="20" name="MetadataHuvudfaktagranskare">
    <vt:lpwstr>Helen Jansson</vt:lpwstr>
  </property>
  <property fmtid="{D5CDD505-2E9C-101B-9397-08002B2CF9AE}" pid="21" name="MetadataKategori">
    <vt:lpwstr>Vårdhygien</vt:lpwstr>
  </property>
  <property fmtid="{D5CDD505-2E9C-101B-9397-08002B2CF9AE}" pid="22" name="MetadataKritiskt dokument">
    <vt:lpwstr>Nej</vt:lpwstr>
  </property>
  <property fmtid="{D5CDD505-2E9C-101B-9397-08002B2CF9AE}" pid="23" name="MetadataLäsare">
    <vt:lpwstr/>
  </property>
  <property fmtid="{D5CDD505-2E9C-101B-9397-08002B2CF9AE}" pid="24" name="MetadataLäsargrupp">
    <vt:lpwstr/>
  </property>
  <property fmtid="{D5CDD505-2E9C-101B-9397-08002B2CF9AE}" pid="25" name="MetadataMedförfattare">
    <vt:lpwstr/>
  </property>
  <property fmtid="{D5CDD505-2E9C-101B-9397-08002B2CF9AE}" pid="26" name="MetadataSkribent">
    <vt:lpwstr>Anette Andersson</vt:lpwstr>
  </property>
  <property fmtid="{D5CDD505-2E9C-101B-9397-08002B2CF9AE}" pid="27" name="MetadataSpecialitet">
    <vt:lpwstr/>
  </property>
  <property fmtid="{D5CDD505-2E9C-101B-9397-08002B2CF9AE}" pid="28" name="MetadataSökord">
    <vt:lpwstr/>
  </property>
  <property fmtid="{D5CDD505-2E9C-101B-9397-08002B2CF9AE}" pid="29" name="MetadataTitel/funktion dokumentägare">
    <vt:lpwstr>Hygiensjuksköterska</vt:lpwstr>
  </property>
  <property fmtid="{D5CDD505-2E9C-101B-9397-08002B2CF9AE}" pid="30" name="MetadataTitel/funktion fastställare">
    <vt:lpwstr>Smittskyddsläkare</vt:lpwstr>
  </property>
  <property fmtid="{D5CDD505-2E9C-101B-9397-08002B2CF9AE}" pid="31" name="MetadataUtarbetad av">
    <vt:lpwstr>Helen Jansson och Monika Carlson</vt:lpwstr>
  </property>
  <property fmtid="{D5CDD505-2E9C-101B-9397-08002B2CF9AE}" pid="32" name="MetadataVårdprocess">
    <vt:lpwstr/>
  </property>
  <property fmtid="{D5CDD505-2E9C-101B-9397-08002B2CF9AE}" pid="33" name="Number">
    <vt:lpwstr>15494</vt:lpwstr>
  </property>
  <property fmtid="{D5CDD505-2E9C-101B-9397-08002B2CF9AE}" pid="34" name="Prefix">
    <vt:lpwstr>FOR</vt:lpwstr>
  </property>
  <property fmtid="{D5CDD505-2E9C-101B-9397-08002B2CF9AE}" pid="35" name="prpLivMall">
    <vt:bool>true</vt:bool>
  </property>
  <property fmtid="{D5CDD505-2E9C-101B-9397-08002B2CF9AE}" pid="36" name="PublishDate">
    <vt:filetime>2026-08-10T11:25:39Z</vt:filetime>
  </property>
  <property fmtid="{D5CDD505-2E9C-101B-9397-08002B2CF9AE}" pid="37" name="RoleDistributör">
    <vt:lpwstr/>
  </property>
  <property fmtid="{D5CDD505-2E9C-101B-9397-08002B2CF9AE}" pid="38" name="RoleDokumentgranskare">
    <vt:lpwstr>Anette Andersson</vt:lpwstr>
  </property>
  <property fmtid="{D5CDD505-2E9C-101B-9397-08002B2CF9AE}" pid="39" name="RoleDokumentägare">
    <vt:lpwstr>Monika Carlson</vt:lpwstr>
  </property>
  <property fmtid="{D5CDD505-2E9C-101B-9397-08002B2CF9AE}" pid="40" name="RoleFaktagranskare">
    <vt:lpwstr/>
  </property>
  <property fmtid="{D5CDD505-2E9C-101B-9397-08002B2CF9AE}" pid="41" name="RoleFastställare">
    <vt:lpwstr>Anna Skogstam</vt:lpwstr>
  </property>
  <property fmtid="{D5CDD505-2E9C-101B-9397-08002B2CF9AE}" pid="42" name="RoleGäller för">
    <vt:lpwstr>Hälso- och sjukvård</vt:lpwstr>
  </property>
  <property fmtid="{D5CDD505-2E9C-101B-9397-08002B2CF9AE}" pid="43" name="RoleHuvudfaktagranskare">
    <vt:lpwstr>Helen Jansson</vt:lpwstr>
  </property>
  <property fmtid="{D5CDD505-2E9C-101B-9397-08002B2CF9AE}" pid="44" name="RoleLäsare">
    <vt:lpwstr/>
  </property>
  <property fmtid="{D5CDD505-2E9C-101B-9397-08002B2CF9AE}" pid="45" name="RoleLäsargrupp">
    <vt:lpwstr/>
  </property>
  <property fmtid="{D5CDD505-2E9C-101B-9397-08002B2CF9AE}" pid="46" name="RoleMedförfattare">
    <vt:lpwstr/>
  </property>
  <property fmtid="{D5CDD505-2E9C-101B-9397-08002B2CF9AE}" pid="47" name="RoleReviderat av">
    <vt:lpwstr>Monika Carlson</vt:lpwstr>
  </property>
  <property fmtid="{D5CDD505-2E9C-101B-9397-08002B2CF9AE}" pid="48" name="RoleSkribent">
    <vt:lpwstr>Anette Andersson</vt:lpwstr>
  </property>
  <property fmtid="{D5CDD505-2E9C-101B-9397-08002B2CF9AE}" pid="49" name="SecurityLevel">
    <vt:i4>1</vt:i4>
  </property>
  <property fmtid="{D5CDD505-2E9C-101B-9397-08002B2CF9AE}" pid="50" name="TemplateID">
    <vt:lpwstr>Grundmall Vida, 2023-10-12</vt:lpwstr>
  </property>
  <property fmtid="{D5CDD505-2E9C-101B-9397-08002B2CF9AE}" pid="51" name="Title">
    <vt:lpwstr>Hygienrond - Protokoll för slutenvård</vt:lpwstr>
  </property>
  <property fmtid="{D5CDD505-2E9C-101B-9397-08002B2CF9AE}" pid="52" name="Version">
    <vt:i4>5</vt:i4>
  </property>
</Properties>
</file>